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9C" w:rsidRDefault="004975A8" w:rsidP="004975A8">
      <w:pPr>
        <w:pStyle w:val="NKberschrift1"/>
      </w:pPr>
      <w:r w:rsidRPr="001B1467">
        <w:t>Krippenspiel mit Abstand</w:t>
      </w:r>
    </w:p>
    <w:p w:rsidR="000E749C" w:rsidRPr="000E749C" w:rsidRDefault="000E749C" w:rsidP="000E749C">
      <w:pPr>
        <w:pStyle w:val="NKText"/>
      </w:pPr>
    </w:p>
    <w:p w:rsidR="001B1467" w:rsidRPr="00353598" w:rsidRDefault="000E749C" w:rsidP="000E749C">
      <w:pPr>
        <w:pStyle w:val="NKText"/>
        <w:rPr>
          <w:b/>
          <w:u w:val="single"/>
        </w:rPr>
      </w:pPr>
      <w:r w:rsidRPr="000E749C">
        <w:rPr>
          <w:rStyle w:val="NKTextfett"/>
          <w:u w:val="single"/>
        </w:rPr>
        <w:t xml:space="preserve">1. </w:t>
      </w:r>
      <w:r w:rsidR="001B1467" w:rsidRPr="000E749C">
        <w:rPr>
          <w:rStyle w:val="NKTextfett"/>
          <w:u w:val="single"/>
        </w:rPr>
        <w:t>Krippenspiel</w:t>
      </w:r>
    </w:p>
    <w:p w:rsidR="00353598" w:rsidRPr="00353598" w:rsidRDefault="001B1467" w:rsidP="00353598">
      <w:pPr>
        <w:pStyle w:val="NKText"/>
        <w:rPr>
          <w:i/>
        </w:rPr>
      </w:pPr>
      <w:r w:rsidRPr="00353598">
        <w:rPr>
          <w:rStyle w:val="NKTextkursiv"/>
        </w:rPr>
        <w:t>Die Weihnachtsgeschichte mit großen Rohrfiguren nacheinander von Kindern einzeln gestellt</w:t>
      </w:r>
      <w:r w:rsidR="00353598">
        <w:rPr>
          <w:rStyle w:val="NKTextkursiv"/>
        </w:rPr>
        <w:t>.</w:t>
      </w:r>
    </w:p>
    <w:p w:rsidR="00FA4B32" w:rsidRDefault="001B1467" w:rsidP="00FA4B32">
      <w:pPr>
        <w:spacing w:after="102" w:line="259" w:lineRule="auto"/>
        <w:ind w:left="0" w:right="0" w:firstLine="0"/>
        <w:jc w:val="right"/>
      </w:pPr>
      <w:r>
        <w:rPr>
          <w:noProof/>
        </w:rPr>
        <w:drawing>
          <wp:inline distT="0" distB="0" distL="0" distR="0" wp14:anchorId="659E93FA" wp14:editId="0F9FC36D">
            <wp:extent cx="5921022" cy="2342444"/>
            <wp:effectExtent l="0" t="0" r="3810" b="127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8"/>
                    <a:stretch>
                      <a:fillRect/>
                    </a:stretch>
                  </pic:blipFill>
                  <pic:spPr>
                    <a:xfrm>
                      <a:off x="0" y="0"/>
                      <a:ext cx="5919211" cy="2341728"/>
                    </a:xfrm>
                    <a:prstGeom prst="rect">
                      <a:avLst/>
                    </a:prstGeom>
                  </pic:spPr>
                </pic:pic>
              </a:graphicData>
            </a:graphic>
          </wp:inline>
        </w:drawing>
      </w:r>
    </w:p>
    <w:p w:rsidR="001B1467" w:rsidRDefault="001B1467" w:rsidP="00FA4B32">
      <w:pPr>
        <w:pStyle w:val="NKText"/>
        <w:rPr>
          <w:rStyle w:val="NKTextkursiv"/>
        </w:rPr>
      </w:pPr>
      <w:r w:rsidRPr="00FA4B32">
        <w:rPr>
          <w:rStyle w:val="NKTextkursiv"/>
        </w:rPr>
        <w:t>Ein Krippenspiel für die Zeit, in der Abstand-Halten wichtig ist: Dieses Krippenspiel lässt die Kinder Szenen auf der „Bühne“ gestalten, ohne dass sie sich dabei nahekommen müssen: Die Personen der Weihnachtsgeschichte nach Lukas 2 werden nicht von den Kindern gespielt, sondern sind aus Abflussrohren gestaltete Figuren. Die Kinder setzen die Figuren nach und nach auf der Bühne voran, entsprechend der von einer*m Erzähler*in gesprochenen Texte. Jeweils ein Kind ist für eine Gruppe der Figuren zuständig, so dass immer nur ein Kind zurzeit auf der Bühne agiert. Nach dem Stellen der Figuren verlässt es wieder die Bühne, so dass mehrere Kinder am Spiel beteiligt sein können,</w:t>
      </w:r>
      <w:r w:rsidR="00FA4B32" w:rsidRPr="00FA4B32">
        <w:rPr>
          <w:rStyle w:val="NKTextkursiv"/>
        </w:rPr>
        <w:t xml:space="preserve"> ohne sich direkt zu begegnen.</w:t>
      </w:r>
    </w:p>
    <w:p w:rsidR="00FA4B32" w:rsidRPr="00FA4B32" w:rsidRDefault="00FA4B32" w:rsidP="00FA4B32">
      <w:pPr>
        <w:pStyle w:val="NKText"/>
        <w:rPr>
          <w:rStyle w:val="NKTextkursiv"/>
        </w:rPr>
      </w:pPr>
    </w:p>
    <w:p w:rsidR="001B1467" w:rsidRPr="00FA4B32" w:rsidRDefault="001B1467" w:rsidP="00FA4B32">
      <w:pPr>
        <w:pStyle w:val="NKText"/>
        <w:rPr>
          <w:rStyle w:val="NKTextkursiv"/>
        </w:rPr>
      </w:pPr>
      <w:r w:rsidRPr="00FA4B32">
        <w:rPr>
          <w:rStyle w:val="NKTextkursiv"/>
        </w:rPr>
        <w:t xml:space="preserve">Diese Form bietet eine „weihnachtliche Anschaulichkeit“ </w:t>
      </w:r>
      <w:r w:rsidR="00FA4B32" w:rsidRPr="00FA4B32">
        <w:rPr>
          <w:rStyle w:val="NKTextkursiv"/>
        </w:rPr>
        <w:t>– natürlich</w:t>
      </w:r>
      <w:r w:rsidRPr="00FA4B32">
        <w:rPr>
          <w:rStyle w:val="NKTextkursiv"/>
        </w:rPr>
        <w:t xml:space="preserve"> nicht im gleichen Maße, wie wenn Kinder selbst spielen, aber es könnte ein angemessener Ersatz in Zeiten der Pandemie sein </w:t>
      </w:r>
      <w:r w:rsidR="00FA4B32" w:rsidRPr="00FA4B32">
        <w:rPr>
          <w:rStyle w:val="NKTextkursiv"/>
        </w:rPr>
        <w:t>–</w:t>
      </w:r>
      <w:r w:rsidRPr="00FA4B32">
        <w:rPr>
          <w:rStyle w:val="NKTextkursiv"/>
        </w:rPr>
        <w:t>, und ermöglicht tro</w:t>
      </w:r>
      <w:r w:rsidR="00FA4B32" w:rsidRPr="00FA4B32">
        <w:rPr>
          <w:rStyle w:val="NKTextkursiv"/>
        </w:rPr>
        <w:t>tzdem Beteiligung von Kindern.</w:t>
      </w:r>
    </w:p>
    <w:p w:rsidR="00353598" w:rsidRDefault="00353598" w:rsidP="00FA4B32">
      <w:pPr>
        <w:pStyle w:val="NKText"/>
        <w:rPr>
          <w:rStyle w:val="NKTextkursiv"/>
        </w:rPr>
      </w:pPr>
    </w:p>
    <w:p w:rsidR="001B1467" w:rsidRPr="00FA4B32" w:rsidRDefault="001B1467" w:rsidP="00FA4B32">
      <w:pPr>
        <w:pStyle w:val="NKText"/>
        <w:rPr>
          <w:rStyle w:val="NKTextkursiv"/>
        </w:rPr>
      </w:pPr>
      <w:r w:rsidRPr="00FA4B32">
        <w:rPr>
          <w:rStyle w:val="NKTextkursiv"/>
        </w:rPr>
        <w:t>Eine große freie Spielfläche als „Bühne“. Am Rand, noch nicht sichtbar, stehen die Krippenfiguren in kleinen „Kohorten“ zusammen, so wie sie auftreten und von jeweils einem Kind schnell gegriffen und auf di</w:t>
      </w:r>
      <w:r w:rsidR="00FA4B32">
        <w:rPr>
          <w:rStyle w:val="NKTextkursiv"/>
        </w:rPr>
        <w:t>e Bühne gesetzt werden können.</w:t>
      </w:r>
    </w:p>
    <w:p w:rsidR="001B1467" w:rsidRDefault="001B1467" w:rsidP="001B1467">
      <w:pPr>
        <w:spacing w:after="0" w:line="259" w:lineRule="auto"/>
        <w:ind w:left="467" w:right="394" w:firstLine="0"/>
        <w:jc w:val="right"/>
      </w:pPr>
      <w:r>
        <w:t xml:space="preserve"> </w:t>
      </w:r>
    </w:p>
    <w:p w:rsidR="001B1467" w:rsidRDefault="001B1467" w:rsidP="001B1467">
      <w:pPr>
        <w:spacing w:after="0" w:line="259" w:lineRule="auto"/>
        <w:ind w:left="467" w:right="0" w:firstLine="0"/>
      </w:pPr>
      <w:r>
        <w:rPr>
          <w:rFonts w:ascii="Calibri" w:eastAsia="Calibri" w:hAnsi="Calibri" w:cs="Calibri"/>
          <w:noProof/>
          <w:sz w:val="22"/>
        </w:rPr>
        <mc:AlternateContent>
          <mc:Choice Requires="wpg">
            <w:drawing>
              <wp:inline distT="0" distB="0" distL="0" distR="0" wp14:anchorId="288BEFA7" wp14:editId="1B759949">
                <wp:extent cx="4994148" cy="994664"/>
                <wp:effectExtent l="0" t="0" r="0" b="0"/>
                <wp:docPr id="7165" name="Group 7165"/>
                <wp:cNvGraphicFramePr/>
                <a:graphic xmlns:a="http://schemas.openxmlformats.org/drawingml/2006/main">
                  <a:graphicData uri="http://schemas.microsoft.com/office/word/2010/wordprocessingGroup">
                    <wpg:wgp>
                      <wpg:cNvGrpSpPr/>
                      <wpg:grpSpPr>
                        <a:xfrm>
                          <a:off x="0" y="0"/>
                          <a:ext cx="4994148" cy="994664"/>
                          <a:chOff x="0" y="0"/>
                          <a:chExt cx="4994148" cy="994664"/>
                        </a:xfrm>
                      </wpg:grpSpPr>
                      <pic:pic xmlns:pic="http://schemas.openxmlformats.org/drawingml/2006/picture">
                        <pic:nvPicPr>
                          <pic:cNvPr id="7154" name="Picture 7154"/>
                          <pic:cNvPicPr/>
                        </pic:nvPicPr>
                        <pic:blipFill>
                          <a:blip r:embed="rId9"/>
                          <a:stretch>
                            <a:fillRect/>
                          </a:stretch>
                        </pic:blipFill>
                        <pic:spPr>
                          <a:xfrm>
                            <a:off x="0" y="0"/>
                            <a:ext cx="813816" cy="978408"/>
                          </a:xfrm>
                          <a:prstGeom prst="rect">
                            <a:avLst/>
                          </a:prstGeom>
                        </pic:spPr>
                      </pic:pic>
                      <pic:pic xmlns:pic="http://schemas.openxmlformats.org/drawingml/2006/picture">
                        <pic:nvPicPr>
                          <pic:cNvPr id="7155" name="Picture 7155"/>
                          <pic:cNvPicPr/>
                        </pic:nvPicPr>
                        <pic:blipFill>
                          <a:blip r:embed="rId10"/>
                          <a:stretch>
                            <a:fillRect/>
                          </a:stretch>
                        </pic:blipFill>
                        <pic:spPr>
                          <a:xfrm>
                            <a:off x="1200912" y="9144"/>
                            <a:ext cx="1261872" cy="978408"/>
                          </a:xfrm>
                          <a:prstGeom prst="rect">
                            <a:avLst/>
                          </a:prstGeom>
                        </pic:spPr>
                      </pic:pic>
                      <pic:pic xmlns:pic="http://schemas.openxmlformats.org/drawingml/2006/picture">
                        <pic:nvPicPr>
                          <pic:cNvPr id="7156" name="Picture 7156"/>
                          <pic:cNvPicPr/>
                        </pic:nvPicPr>
                        <pic:blipFill>
                          <a:blip r:embed="rId11"/>
                          <a:stretch>
                            <a:fillRect/>
                          </a:stretch>
                        </pic:blipFill>
                        <pic:spPr>
                          <a:xfrm>
                            <a:off x="2660904" y="15239"/>
                            <a:ext cx="1115568" cy="960120"/>
                          </a:xfrm>
                          <a:prstGeom prst="rect">
                            <a:avLst/>
                          </a:prstGeom>
                        </pic:spPr>
                      </pic:pic>
                      <pic:pic xmlns:pic="http://schemas.openxmlformats.org/drawingml/2006/picture">
                        <pic:nvPicPr>
                          <pic:cNvPr id="7157" name="Picture 7157"/>
                          <pic:cNvPicPr/>
                        </pic:nvPicPr>
                        <pic:blipFill>
                          <a:blip r:embed="rId12"/>
                          <a:stretch>
                            <a:fillRect/>
                          </a:stretch>
                        </pic:blipFill>
                        <pic:spPr>
                          <a:xfrm>
                            <a:off x="3651504" y="34544"/>
                            <a:ext cx="1341120" cy="960120"/>
                          </a:xfrm>
                          <a:prstGeom prst="rect">
                            <a:avLst/>
                          </a:prstGeom>
                        </pic:spPr>
                      </pic:pic>
                    </wpg:wgp>
                  </a:graphicData>
                </a:graphic>
              </wp:inline>
            </w:drawing>
          </mc:Choice>
          <mc:Fallback>
            <w:pict>
              <v:group id="Group 7165" o:spid="_x0000_s1026" style="width:393.25pt;height:78.3pt;mso-position-horizontal-relative:char;mso-position-vertical-relative:line" coordsize="49941,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&#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54" o:spid="_x0000_s1027" type="#_x0000_t75" style="position:absolute;width:8138;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1PvPHAAAA3QAAAA8AAABkcnMvZG93bnJldi54bWxEj0FrwkAUhO9C/8PyCr3pxhptja5SWwqK&#10;J6PU6yP7TEKzb9PdVdP+erdQ6HGYmW+Y+bIzjbiQ87VlBcNBAoK4sLrmUsFh/95/BuEDssbGMin4&#10;Jg/LxV1vjpm2V97RJQ+liBD2GSqoQmgzKX1RkUE/sC1x9E7WGQxRulJqh9cIN418TJKJNFhzXKiw&#10;pdeKis/8bBS8bT+mXZ3vRkfcjN2PXKVfabFW6uG+e5mBCNSF//Bfe60VPA3HKfy+iU9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1PvPHAAAA3QAAAA8AAAAAAAAAAAAA&#10;AAAAnwIAAGRycy9kb3ducmV2LnhtbFBLBQYAAAAABAAEAPcAAACTAwAAAAA=&#10;">
                  <v:imagedata r:id="rId13" o:title=""/>
                </v:shape>
                <v:shape id="Picture 7155" o:spid="_x0000_s1028" type="#_x0000_t75" style="position:absolute;left:12009;top:91;width:12618;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tgOPDAAAA3QAAAA8AAABkcnMvZG93bnJldi54bWxEj8FqwzAQRO+F/IPYQC6hkR1wU5woIQQK&#10;7a1N8gGLtZHcWisjKbb791Wh0OMwM2+Y3WFynRgoxNazgnJVgCBuvG7ZKLheXh6fQcSErLHzTAq+&#10;KcJhP3vYYa39yB80nJMRGcKxRgU2pb6WMjaWHMaV74mzd/PBYcoyGKkDjhnuOrkuiifpsOW8YLGn&#10;k6Xm63x3CqplLJHfQmnuabTvZho+l6NUajGfjlsQiab0H/5rv2oFm7Kq4PdNf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2A48MAAADdAAAADwAAAAAAAAAAAAAAAACf&#10;AgAAZHJzL2Rvd25yZXYueG1sUEsFBgAAAAAEAAQA9wAAAI8DAAAAAA==&#10;">
                  <v:imagedata r:id="rId14" o:title=""/>
                </v:shape>
                <v:shape id="Picture 7156" o:spid="_x0000_s1029" type="#_x0000_t75" style="position:absolute;left:26609;top:152;width:11155;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2/9rGAAAA3QAAAA8AAABkcnMvZG93bnJldi54bWxEj92KwjAUhO8X9h3CWfBuTSvoSjWK+AN6&#10;4cVqH+DQnG3KNieliVr79EYQvBxm5htmvuxsLa7U+sqxgnSYgCAunK64VJCfd99TED4ga6wdk4I7&#10;eVguPj/mmGl341+6nkIpIoR9hgpMCE0mpS8MWfRD1xBH78+1FkOUbSl1i7cIt7UcJclEWqw4Lhhs&#10;aG2o+D9drILuMM3TZFuu+rw3x81h3Y/G941Sg69uNQMRqAvv8Ku91wp+0vEEnm/iE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b/2sYAAADdAAAADwAAAAAAAAAAAAAA&#10;AACfAgAAZHJzL2Rvd25yZXYueG1sUEsFBgAAAAAEAAQA9wAAAJIDAAAAAA==&#10;">
                  <v:imagedata r:id="rId15" o:title=""/>
                </v:shape>
                <v:shape id="Picture 7157" o:spid="_x0000_s1030" type="#_x0000_t75" style="position:absolute;left:36515;top:345;width:13411;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B0jFAAAA3QAAAA8AAABkcnMvZG93bnJldi54bWxEj0GLwjAUhO/C/ofwFrxpqqDWrlFEVlbQ&#10;g1Yve3s0z7bYvHSbrNZ/bwTB4zAz3zCzRWsqcaXGlZYVDPoRCOLM6pJzBafjuheDcB5ZY2WZFNzJ&#10;wWL+0Zlhou2ND3RNfS4ChF2CCgrv60RKlxVk0PVtTRy8s20M+iCbXOoGbwFuKjmMorE0WHJYKLCm&#10;VUHZJf03CvbTS/x7iv925vu8Hf5sc9fyKFaq+9kuv0B4av07/GpvtILJYDSB55vw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fQdIxQAAAN0AAAAPAAAAAAAAAAAAAAAA&#10;AJ8CAABkcnMvZG93bnJldi54bWxQSwUGAAAAAAQABAD3AAAAkQMAAAAA&#10;">
                  <v:imagedata r:id="rId16" o:title=""/>
                </v:shape>
                <w10:anchorlock/>
              </v:group>
            </w:pict>
          </mc:Fallback>
        </mc:AlternateContent>
      </w:r>
    </w:p>
    <w:p w:rsidR="001B1467" w:rsidRDefault="001B1467" w:rsidP="001B1467">
      <w:pPr>
        <w:spacing w:after="0" w:line="259" w:lineRule="auto"/>
        <w:ind w:left="-1416" w:right="930" w:firstLine="0"/>
        <w:jc w:val="both"/>
      </w:pPr>
    </w:p>
    <w:tbl>
      <w:tblPr>
        <w:tblStyle w:val="TableGrid"/>
        <w:tblW w:w="9064" w:type="dxa"/>
        <w:tblInd w:w="5" w:type="dxa"/>
        <w:tblCellMar>
          <w:top w:w="4" w:type="dxa"/>
          <w:left w:w="108" w:type="dxa"/>
          <w:right w:w="44" w:type="dxa"/>
        </w:tblCellMar>
        <w:tblLook w:val="04A0" w:firstRow="1" w:lastRow="0" w:firstColumn="1" w:lastColumn="0" w:noHBand="0" w:noVBand="1"/>
      </w:tblPr>
      <w:tblGrid>
        <w:gridCol w:w="3684"/>
        <w:gridCol w:w="2132"/>
        <w:gridCol w:w="3248"/>
      </w:tblGrid>
      <w:tr w:rsidR="001B1467" w:rsidTr="001062D1">
        <w:trPr>
          <w:trHeight w:val="651"/>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rPr>
                <w:rStyle w:val="NKTextfett"/>
              </w:rPr>
            </w:pPr>
            <w:r w:rsidRPr="00FA4B32">
              <w:rPr>
                <w:rStyle w:val="NKTextfett"/>
              </w:rPr>
              <w:t xml:space="preserve">Erzähler*in </w:t>
            </w:r>
          </w:p>
          <w:p w:rsidR="001B1467" w:rsidRPr="00FA4B32" w:rsidRDefault="001B1467" w:rsidP="00FA4B32">
            <w:pPr>
              <w:pStyle w:val="NKText"/>
              <w:rPr>
                <w:rStyle w:val="NKTextfett"/>
              </w:rPr>
            </w:pP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rPr>
                <w:rStyle w:val="NKTextfett"/>
              </w:rPr>
            </w:pPr>
            <w:r w:rsidRPr="00FA4B32">
              <w:rPr>
                <w:rStyle w:val="NKTextfett"/>
              </w:rPr>
              <w:t xml:space="preserve">Aktion eines </w:t>
            </w:r>
          </w:p>
          <w:p w:rsidR="001B1467" w:rsidRPr="00FA4B32" w:rsidRDefault="001B1467" w:rsidP="00FA4B32">
            <w:pPr>
              <w:pStyle w:val="NKText"/>
              <w:rPr>
                <w:rStyle w:val="NKTextfett"/>
              </w:rPr>
            </w:pPr>
            <w:r w:rsidRPr="00FA4B32">
              <w:rPr>
                <w:rStyle w:val="NKTextfett"/>
              </w:rPr>
              <w:t xml:space="preserve">Kindes </w:t>
            </w:r>
          </w:p>
        </w:tc>
        <w:tc>
          <w:tcPr>
            <w:tcW w:w="3248"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rPr>
                <w:rStyle w:val="NKTextfett"/>
              </w:rPr>
            </w:pPr>
            <w:r w:rsidRPr="00FA4B32">
              <w:rPr>
                <w:rStyle w:val="NKTextfett"/>
              </w:rPr>
              <w:t xml:space="preserve">Gestaltung </w:t>
            </w:r>
          </w:p>
        </w:tc>
      </w:tr>
      <w:tr w:rsidR="001B1467" w:rsidTr="001062D1">
        <w:trPr>
          <w:trHeight w:val="2054"/>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Vor langer Zeit leben in ein</w:t>
            </w:r>
            <w:r w:rsidR="001F1F78">
              <w:t>em fernen Land Maria und Josef.</w:t>
            </w:r>
          </w:p>
        </w:tc>
        <w:tc>
          <w:tcPr>
            <w:tcW w:w="2132" w:type="dxa"/>
            <w:tcBorders>
              <w:top w:val="single" w:sz="4" w:space="0" w:color="000000"/>
              <w:left w:val="single" w:sz="4" w:space="0" w:color="000000"/>
              <w:bottom w:val="single" w:sz="4" w:space="0" w:color="000000"/>
              <w:right w:val="single" w:sz="4" w:space="0" w:color="000000"/>
            </w:tcBorders>
          </w:tcPr>
          <w:p w:rsidR="001B1467" w:rsidRPr="001F1F78" w:rsidRDefault="001B1467" w:rsidP="00FA4B32">
            <w:pPr>
              <w:pStyle w:val="NKText"/>
              <w:rPr>
                <w:rStyle w:val="NKTextkursiv"/>
              </w:rPr>
            </w:pPr>
            <w:r w:rsidRPr="001F1F78">
              <w:rPr>
                <w:rStyle w:val="NKTextkursiv"/>
              </w:rPr>
              <w:t>Kind 1 stellt Maria und Jose</w:t>
            </w:r>
            <w:r w:rsidR="001F1F78">
              <w:rPr>
                <w:rStyle w:val="NKTextkursiv"/>
              </w:rPr>
              <w:t>f etwas seitlich auf die Bühne.</w:t>
            </w: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2" w:right="0" w:firstLine="0"/>
              <w:jc w:val="center"/>
            </w:pPr>
            <w:r>
              <w:rPr>
                <w:noProof/>
              </w:rPr>
              <w:drawing>
                <wp:inline distT="0" distB="0" distL="0" distR="0" wp14:anchorId="142EF7F2" wp14:editId="68EAB862">
                  <wp:extent cx="975309" cy="129921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7"/>
                          <a:stretch>
                            <a:fillRect/>
                          </a:stretch>
                        </pic:blipFill>
                        <pic:spPr>
                          <a:xfrm>
                            <a:off x="0" y="0"/>
                            <a:ext cx="975309" cy="1299210"/>
                          </a:xfrm>
                          <a:prstGeom prst="rect">
                            <a:avLst/>
                          </a:prstGeom>
                        </pic:spPr>
                      </pic:pic>
                    </a:graphicData>
                  </a:graphic>
                </wp:inline>
              </w:drawing>
            </w:r>
            <w:r>
              <w:t xml:space="preserve"> </w:t>
            </w:r>
          </w:p>
        </w:tc>
      </w:tr>
      <w:tr w:rsidR="001B1467" w:rsidTr="001062D1">
        <w:trPr>
          <w:trHeight w:val="2245"/>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Maria ist schwanger. Sie soll bald ein Baby bekommen. Der Kaiser will damals genau wissen, wie viele Menschen in seinem Reich wohnen. Deshalb müssen alle in die Stadt reisen</w:t>
            </w:r>
            <w:r w:rsidR="001F1F78">
              <w:t>, in der sie aufgewachsen sind.</w:t>
            </w: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 xml:space="preserve"> </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r w:rsidR="001B1467" w:rsidTr="001062D1">
        <w:trPr>
          <w:trHeight w:val="2052"/>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Josef und Maria müssen nach Bethlehem gehe</w:t>
            </w:r>
            <w:r w:rsidR="001F1F78">
              <w:t>n. Sie machen sich auf den Weg.</w:t>
            </w:r>
          </w:p>
        </w:tc>
        <w:tc>
          <w:tcPr>
            <w:tcW w:w="2132" w:type="dxa"/>
            <w:tcBorders>
              <w:top w:val="single" w:sz="4" w:space="0" w:color="000000"/>
              <w:left w:val="single" w:sz="4" w:space="0" w:color="000000"/>
              <w:bottom w:val="single" w:sz="4" w:space="0" w:color="000000"/>
              <w:right w:val="single" w:sz="4" w:space="0" w:color="000000"/>
            </w:tcBorders>
          </w:tcPr>
          <w:p w:rsidR="001B1467" w:rsidRPr="001F1F78" w:rsidRDefault="001B1467" w:rsidP="00FA4B32">
            <w:pPr>
              <w:pStyle w:val="NKText"/>
              <w:rPr>
                <w:rStyle w:val="NKTextkursiv"/>
              </w:rPr>
            </w:pPr>
            <w:r w:rsidRPr="001F1F78">
              <w:rPr>
                <w:rStyle w:val="NKTextkursiv"/>
              </w:rPr>
              <w:t>Kind 1 setzt Maria und Josef l</w:t>
            </w:r>
            <w:r w:rsidR="001F1F78">
              <w:rPr>
                <w:rStyle w:val="NKTextkursiv"/>
              </w:rPr>
              <w:t>angsam einige Schritte vorwärts.</w:t>
            </w: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3" w:right="0" w:firstLine="0"/>
              <w:jc w:val="center"/>
            </w:pPr>
            <w:r>
              <w:rPr>
                <w:noProof/>
              </w:rPr>
              <w:drawing>
                <wp:inline distT="0" distB="0" distL="0" distR="0" wp14:anchorId="0A56BF04" wp14:editId="3CEAAB6F">
                  <wp:extent cx="971550" cy="1295400"/>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8"/>
                          <a:stretch>
                            <a:fillRect/>
                          </a:stretch>
                        </pic:blipFill>
                        <pic:spPr>
                          <a:xfrm>
                            <a:off x="0" y="0"/>
                            <a:ext cx="971550" cy="1295400"/>
                          </a:xfrm>
                          <a:prstGeom prst="rect">
                            <a:avLst/>
                          </a:prstGeom>
                        </pic:spPr>
                      </pic:pic>
                    </a:graphicData>
                  </a:graphic>
                </wp:inline>
              </w:drawing>
            </w:r>
            <w:r>
              <w:t xml:space="preserve"> </w:t>
            </w:r>
          </w:p>
        </w:tc>
      </w:tr>
      <w:tr w:rsidR="001B1467" w:rsidTr="001062D1">
        <w:trPr>
          <w:trHeight w:val="968"/>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Es dauert einige Tage, d</w:t>
            </w:r>
            <w:r w:rsidR="001F1F78">
              <w:t>ann kommen sie in Bethlehem an.</w:t>
            </w:r>
          </w:p>
          <w:p w:rsidR="001B1467" w:rsidRPr="00FA4B32" w:rsidRDefault="001B1467" w:rsidP="00FA4B32">
            <w:pPr>
              <w:pStyle w:val="NKText"/>
            </w:pPr>
            <w:r w:rsidRPr="00FA4B32">
              <w:t xml:space="preserve"> </w:t>
            </w: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 xml:space="preserve"> </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r w:rsidR="001B1467" w:rsidTr="001062D1">
        <w:trPr>
          <w:trHeight w:val="1286"/>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In der Stadt ist es sehr voll.</w:t>
            </w:r>
            <w:r w:rsidR="001F1F78">
              <w:t xml:space="preserve"> Viele Menschen sind unterwegs.</w:t>
            </w:r>
          </w:p>
        </w:tc>
        <w:tc>
          <w:tcPr>
            <w:tcW w:w="2132" w:type="dxa"/>
            <w:tcBorders>
              <w:top w:val="single" w:sz="4" w:space="0" w:color="000000"/>
              <w:left w:val="single" w:sz="4" w:space="0" w:color="000000"/>
              <w:bottom w:val="single" w:sz="4" w:space="0" w:color="000000"/>
              <w:right w:val="single" w:sz="4" w:space="0" w:color="000000"/>
            </w:tcBorders>
          </w:tcPr>
          <w:p w:rsidR="001B1467" w:rsidRPr="001F1F78" w:rsidRDefault="001B1467" w:rsidP="00FA4B32">
            <w:pPr>
              <w:pStyle w:val="NKText"/>
              <w:rPr>
                <w:rStyle w:val="NKTextkursiv"/>
              </w:rPr>
            </w:pPr>
            <w:r w:rsidRPr="001F1F78">
              <w:rPr>
                <w:rStyle w:val="NKTextkursiv"/>
              </w:rPr>
              <w:t xml:space="preserve">Kind 2 setzt einige Figuren verteilt auf die </w:t>
            </w:r>
          </w:p>
          <w:p w:rsidR="001B1467" w:rsidRPr="00FA4B32" w:rsidRDefault="001F1F78" w:rsidP="00FA4B32">
            <w:pPr>
              <w:pStyle w:val="NKText"/>
            </w:pPr>
            <w:r w:rsidRPr="001F1F78">
              <w:rPr>
                <w:rStyle w:val="NKTextkursiv"/>
              </w:rPr>
              <w:t>Bühne</w:t>
            </w:r>
            <w:r>
              <w:rPr>
                <w:rStyle w:val="NKTextkursiv"/>
              </w:rPr>
              <w:t>.</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r w:rsidR="001B1467" w:rsidTr="001062D1">
        <w:trPr>
          <w:trHeight w:val="1286"/>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 xml:space="preserve">Maria und Josef </w:t>
            </w:r>
            <w:r w:rsidR="001F1F78">
              <w:t>suchen ein Haus für die Nacht.</w:t>
            </w:r>
          </w:p>
        </w:tc>
        <w:tc>
          <w:tcPr>
            <w:tcW w:w="2132" w:type="dxa"/>
            <w:tcBorders>
              <w:top w:val="single" w:sz="4" w:space="0" w:color="000000"/>
              <w:left w:val="single" w:sz="4" w:space="0" w:color="000000"/>
              <w:bottom w:val="single" w:sz="4" w:space="0" w:color="000000"/>
              <w:right w:val="single" w:sz="4" w:space="0" w:color="000000"/>
            </w:tcBorders>
          </w:tcPr>
          <w:p w:rsidR="001B1467" w:rsidRPr="001F1F78" w:rsidRDefault="001B1467" w:rsidP="00FA4B32">
            <w:pPr>
              <w:pStyle w:val="NKText"/>
              <w:rPr>
                <w:rStyle w:val="NKTextkursiv"/>
              </w:rPr>
            </w:pPr>
            <w:r w:rsidRPr="001F1F78">
              <w:rPr>
                <w:rStyle w:val="NKTextkursiv"/>
              </w:rPr>
              <w:t>Kind 1 setzt Maria und Josef l</w:t>
            </w:r>
            <w:r w:rsidR="001F1F78">
              <w:rPr>
                <w:rStyle w:val="NKTextkursiv"/>
              </w:rPr>
              <w:t>angsam einige Schritte vorwärts.</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r w:rsidR="001B1467" w:rsidTr="001062D1">
        <w:trPr>
          <w:trHeight w:val="2053"/>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lastRenderedPageBreak/>
              <w:t>Sie k</w:t>
            </w:r>
            <w:r w:rsidR="001F1F78">
              <w:t>lopfen bei vielen Menschen an.</w:t>
            </w:r>
          </w:p>
        </w:tc>
        <w:tc>
          <w:tcPr>
            <w:tcW w:w="2132" w:type="dxa"/>
            <w:tcBorders>
              <w:top w:val="single" w:sz="4" w:space="0" w:color="000000"/>
              <w:left w:val="single" w:sz="4" w:space="0" w:color="000000"/>
              <w:bottom w:val="single" w:sz="4" w:space="0" w:color="000000"/>
              <w:right w:val="single" w:sz="4" w:space="0" w:color="000000"/>
            </w:tcBorders>
          </w:tcPr>
          <w:p w:rsidR="001B1467" w:rsidRPr="001F1F78" w:rsidRDefault="001F1F78" w:rsidP="00FA4B32">
            <w:pPr>
              <w:pStyle w:val="NKText"/>
              <w:rPr>
                <w:rStyle w:val="NKTextkursiv"/>
              </w:rPr>
            </w:pPr>
            <w:r w:rsidRPr="001F1F78">
              <w:rPr>
                <w:rStyle w:val="NKTextkursiv"/>
              </w:rPr>
              <w:t>Lautes Klopfen</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751" w:right="0" w:firstLine="0"/>
            </w:pPr>
            <w:r>
              <w:rPr>
                <w:noProof/>
              </w:rPr>
              <w:drawing>
                <wp:inline distT="0" distB="0" distL="0" distR="0" wp14:anchorId="039FA6C7" wp14:editId="1ECDD292">
                  <wp:extent cx="971550" cy="129540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9"/>
                          <a:stretch>
                            <a:fillRect/>
                          </a:stretch>
                        </pic:blipFill>
                        <pic:spPr>
                          <a:xfrm>
                            <a:off x="0" y="0"/>
                            <a:ext cx="971550" cy="1295400"/>
                          </a:xfrm>
                          <a:prstGeom prst="rect">
                            <a:avLst/>
                          </a:prstGeom>
                        </pic:spPr>
                      </pic:pic>
                    </a:graphicData>
                  </a:graphic>
                </wp:inline>
              </w:drawing>
            </w:r>
          </w:p>
        </w:tc>
      </w:tr>
    </w:tbl>
    <w:p w:rsidR="001B1467" w:rsidRDefault="001B1467" w:rsidP="001B1467">
      <w:pPr>
        <w:spacing w:after="0" w:line="259" w:lineRule="auto"/>
        <w:ind w:left="-1416" w:right="930" w:firstLine="0"/>
      </w:pPr>
    </w:p>
    <w:tbl>
      <w:tblPr>
        <w:tblStyle w:val="TableGrid"/>
        <w:tblW w:w="9064" w:type="dxa"/>
        <w:tblInd w:w="5" w:type="dxa"/>
        <w:tblCellMar>
          <w:top w:w="4" w:type="dxa"/>
          <w:left w:w="108" w:type="dxa"/>
          <w:right w:w="49" w:type="dxa"/>
        </w:tblCellMar>
        <w:tblLook w:val="04A0" w:firstRow="1" w:lastRow="0" w:firstColumn="1" w:lastColumn="0" w:noHBand="0" w:noVBand="1"/>
      </w:tblPr>
      <w:tblGrid>
        <w:gridCol w:w="3684"/>
        <w:gridCol w:w="2132"/>
        <w:gridCol w:w="3248"/>
      </w:tblGrid>
      <w:tr w:rsidR="001B1467" w:rsidTr="001062D1">
        <w:trPr>
          <w:trHeight w:val="2052"/>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Aber überall das gleiche: Es ist kein Platz für sie, alle Häuser sind voll. Schließlich finden sie einen Stall,</w:t>
            </w:r>
            <w:r w:rsidR="001F1F78">
              <w:t xml:space="preserve"> in dem sie übernachten können.</w:t>
            </w:r>
          </w:p>
        </w:tc>
        <w:tc>
          <w:tcPr>
            <w:tcW w:w="2132" w:type="dxa"/>
            <w:tcBorders>
              <w:top w:val="single" w:sz="4" w:space="0" w:color="000000"/>
              <w:left w:val="single" w:sz="4" w:space="0" w:color="000000"/>
              <w:bottom w:val="single" w:sz="4" w:space="0" w:color="000000"/>
              <w:right w:val="single" w:sz="4" w:space="0" w:color="000000"/>
            </w:tcBorders>
          </w:tcPr>
          <w:p w:rsidR="001F1F78" w:rsidRDefault="001F1F78" w:rsidP="00FA4B32">
            <w:pPr>
              <w:pStyle w:val="NKText"/>
              <w:rPr>
                <w:rStyle w:val="NKTextkursiv"/>
              </w:rPr>
            </w:pPr>
          </w:p>
          <w:p w:rsidR="001B1467" w:rsidRPr="001F1F78" w:rsidRDefault="001B1467" w:rsidP="00FA4B32">
            <w:pPr>
              <w:pStyle w:val="NKText"/>
              <w:rPr>
                <w:rStyle w:val="NKTextkursiv"/>
              </w:rPr>
            </w:pPr>
            <w:r w:rsidRPr="001F1F78">
              <w:rPr>
                <w:rStyle w:val="NKTextkursiv"/>
              </w:rPr>
              <w:t xml:space="preserve">Kind 1 stellt eine leere Krippe auf die </w:t>
            </w:r>
            <w:r w:rsidR="001F1F78">
              <w:rPr>
                <w:rStyle w:val="NKTextkursiv"/>
              </w:rPr>
              <w:t>Bühne und Maria und Josef dazu.</w:t>
            </w: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8" w:right="0" w:firstLine="0"/>
              <w:jc w:val="center"/>
            </w:pPr>
            <w:r>
              <w:rPr>
                <w:noProof/>
              </w:rPr>
              <w:drawing>
                <wp:inline distT="0" distB="0" distL="0" distR="0" wp14:anchorId="34ED1B63" wp14:editId="07408181">
                  <wp:extent cx="971550" cy="12954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0"/>
                          <a:stretch>
                            <a:fillRect/>
                          </a:stretch>
                        </pic:blipFill>
                        <pic:spPr>
                          <a:xfrm>
                            <a:off x="0" y="0"/>
                            <a:ext cx="971550" cy="1295400"/>
                          </a:xfrm>
                          <a:prstGeom prst="rect">
                            <a:avLst/>
                          </a:prstGeom>
                        </pic:spPr>
                      </pic:pic>
                    </a:graphicData>
                  </a:graphic>
                </wp:inline>
              </w:drawing>
            </w:r>
            <w:r>
              <w:t xml:space="preserve"> </w:t>
            </w:r>
          </w:p>
        </w:tc>
      </w:tr>
      <w:tr w:rsidR="001B1467" w:rsidTr="001062D1">
        <w:trPr>
          <w:trHeight w:val="2050"/>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In dieser Nach</w:t>
            </w:r>
            <w:r w:rsidR="001F1F78">
              <w:t>t kommt das Kind auf die Welt.</w:t>
            </w:r>
          </w:p>
        </w:tc>
        <w:tc>
          <w:tcPr>
            <w:tcW w:w="2132" w:type="dxa"/>
            <w:tcBorders>
              <w:top w:val="single" w:sz="4" w:space="0" w:color="000000"/>
              <w:left w:val="single" w:sz="4" w:space="0" w:color="000000"/>
              <w:bottom w:val="single" w:sz="4" w:space="0" w:color="000000"/>
              <w:right w:val="single" w:sz="4" w:space="0" w:color="000000"/>
            </w:tcBorders>
          </w:tcPr>
          <w:p w:rsidR="001B1467" w:rsidRPr="001F1F78" w:rsidRDefault="001B1467" w:rsidP="00FA4B32">
            <w:pPr>
              <w:pStyle w:val="NKText"/>
              <w:rPr>
                <w:rStyle w:val="NKTextkursiv"/>
              </w:rPr>
            </w:pPr>
            <w:r w:rsidRPr="001F1F78">
              <w:rPr>
                <w:rStyle w:val="NKTextkursiv"/>
              </w:rPr>
              <w:t xml:space="preserve">Kind 3 legt die </w:t>
            </w:r>
          </w:p>
          <w:p w:rsidR="001B1467" w:rsidRPr="001F1F78" w:rsidRDefault="001B1467" w:rsidP="00FA4B32">
            <w:pPr>
              <w:pStyle w:val="NKText"/>
              <w:rPr>
                <w:rStyle w:val="NKTextkursiv"/>
              </w:rPr>
            </w:pPr>
            <w:r w:rsidRPr="001F1F78">
              <w:rPr>
                <w:rStyle w:val="NKTextkursiv"/>
              </w:rPr>
              <w:t xml:space="preserve">Figur des </w:t>
            </w:r>
          </w:p>
          <w:p w:rsidR="001B1467" w:rsidRPr="001F1F78" w:rsidRDefault="001B1467" w:rsidP="00FA4B32">
            <w:pPr>
              <w:pStyle w:val="NKText"/>
              <w:rPr>
                <w:rStyle w:val="NKTextkursiv"/>
              </w:rPr>
            </w:pPr>
            <w:r w:rsidRPr="001F1F78">
              <w:rPr>
                <w:rStyle w:val="NKTextkursiv"/>
              </w:rPr>
              <w:t xml:space="preserve">Jesuskindes in die </w:t>
            </w:r>
          </w:p>
          <w:p w:rsidR="001B1467" w:rsidRPr="001F1F78" w:rsidRDefault="001F1F78" w:rsidP="00FA4B32">
            <w:pPr>
              <w:pStyle w:val="NKText"/>
              <w:rPr>
                <w:rStyle w:val="NKTextkursiv"/>
              </w:rPr>
            </w:pPr>
            <w:r>
              <w:rPr>
                <w:rStyle w:val="NKTextkursiv"/>
              </w:rPr>
              <w:t>Krippe.</w:t>
            </w: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8" w:right="0" w:firstLine="0"/>
              <w:jc w:val="center"/>
            </w:pPr>
            <w:r>
              <w:rPr>
                <w:noProof/>
              </w:rPr>
              <w:drawing>
                <wp:inline distT="0" distB="0" distL="0" distR="0" wp14:anchorId="627AF54A" wp14:editId="222113BE">
                  <wp:extent cx="971550" cy="12954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1"/>
                          <a:stretch>
                            <a:fillRect/>
                          </a:stretch>
                        </pic:blipFill>
                        <pic:spPr>
                          <a:xfrm>
                            <a:off x="0" y="0"/>
                            <a:ext cx="971550" cy="1295400"/>
                          </a:xfrm>
                          <a:prstGeom prst="rect">
                            <a:avLst/>
                          </a:prstGeom>
                        </pic:spPr>
                      </pic:pic>
                    </a:graphicData>
                  </a:graphic>
                </wp:inline>
              </w:drawing>
            </w:r>
            <w:r>
              <w:t xml:space="preserve"> </w:t>
            </w:r>
          </w:p>
        </w:tc>
      </w:tr>
      <w:tr w:rsidR="001B1467" w:rsidTr="001062D1">
        <w:trPr>
          <w:trHeight w:val="2050"/>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Maria und Josef freuen sich sehr. Sie nennen das Kind Jesus. Sie wissen:</w:t>
            </w:r>
            <w:r w:rsidR="001F1F78">
              <w:t xml:space="preserve"> Jesus ist ein besonderes Kind.</w:t>
            </w: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8" w:right="0" w:firstLine="0"/>
              <w:jc w:val="center"/>
            </w:pPr>
            <w:r>
              <w:rPr>
                <w:noProof/>
              </w:rPr>
              <w:drawing>
                <wp:inline distT="0" distB="0" distL="0" distR="0" wp14:anchorId="3CA06420" wp14:editId="702DF74A">
                  <wp:extent cx="971550" cy="12954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22"/>
                          <a:stretch>
                            <a:fillRect/>
                          </a:stretch>
                        </pic:blipFill>
                        <pic:spPr>
                          <a:xfrm>
                            <a:off x="0" y="0"/>
                            <a:ext cx="971550" cy="1295400"/>
                          </a:xfrm>
                          <a:prstGeom prst="rect">
                            <a:avLst/>
                          </a:prstGeom>
                        </pic:spPr>
                      </pic:pic>
                    </a:graphicData>
                  </a:graphic>
                </wp:inline>
              </w:drawing>
            </w:r>
            <w:r>
              <w:t xml:space="preserve"> </w:t>
            </w:r>
          </w:p>
        </w:tc>
      </w:tr>
      <w:tr w:rsidR="001B1467" w:rsidTr="001062D1">
        <w:trPr>
          <w:trHeight w:val="2244"/>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 xml:space="preserve">In der Nähe sind Hirten und Hirtinnen auf dem Feld. Sie passen in </w:t>
            </w:r>
            <w:r w:rsidR="001F1F78">
              <w:t>der Nacht auf ihre Schafe auf.</w:t>
            </w:r>
          </w:p>
          <w:p w:rsidR="001B1467" w:rsidRPr="00FA4B32" w:rsidRDefault="001B1467" w:rsidP="00FA4B32">
            <w:pPr>
              <w:pStyle w:val="NKText"/>
            </w:pPr>
            <w:r w:rsidRPr="00FA4B32">
              <w:t>Sie hüllen sich</w:t>
            </w:r>
            <w:r w:rsidR="001F1F78">
              <w:t xml:space="preserve"> in ihre Decken. Es ist kalt.</w:t>
            </w:r>
          </w:p>
        </w:tc>
        <w:tc>
          <w:tcPr>
            <w:tcW w:w="2132" w:type="dxa"/>
            <w:tcBorders>
              <w:top w:val="single" w:sz="4" w:space="0" w:color="000000"/>
              <w:left w:val="single" w:sz="4" w:space="0" w:color="000000"/>
              <w:bottom w:val="single" w:sz="4" w:space="0" w:color="000000"/>
              <w:right w:val="single" w:sz="4" w:space="0" w:color="000000"/>
            </w:tcBorders>
          </w:tcPr>
          <w:p w:rsidR="001B1467" w:rsidRPr="001F1F78" w:rsidRDefault="001B1467" w:rsidP="00FA4B32">
            <w:pPr>
              <w:pStyle w:val="NKText"/>
              <w:rPr>
                <w:rStyle w:val="NKTextkursiv"/>
              </w:rPr>
            </w:pPr>
            <w:r w:rsidRPr="001F1F78">
              <w:rPr>
                <w:rStyle w:val="NKTextkursiv"/>
              </w:rPr>
              <w:t xml:space="preserve">Kind 4 stellt eine </w:t>
            </w:r>
          </w:p>
          <w:p w:rsidR="001B1467" w:rsidRPr="001F1F78" w:rsidRDefault="001B1467" w:rsidP="00FA4B32">
            <w:pPr>
              <w:pStyle w:val="NKText"/>
              <w:rPr>
                <w:rStyle w:val="NKTextkursiv"/>
              </w:rPr>
            </w:pPr>
            <w:r w:rsidRPr="001F1F78">
              <w:rPr>
                <w:rStyle w:val="NKTextkursiv"/>
              </w:rPr>
              <w:t xml:space="preserve">Gruppe von </w:t>
            </w:r>
          </w:p>
          <w:p w:rsidR="001B1467" w:rsidRPr="001F1F78" w:rsidRDefault="001B1467" w:rsidP="00FA4B32">
            <w:pPr>
              <w:pStyle w:val="NKText"/>
              <w:rPr>
                <w:rStyle w:val="NKTextkursiv"/>
              </w:rPr>
            </w:pPr>
            <w:r w:rsidRPr="001F1F78">
              <w:rPr>
                <w:rStyle w:val="NKTextkursiv"/>
              </w:rPr>
              <w:t>Hirte</w:t>
            </w:r>
            <w:r w:rsidR="001F1F78" w:rsidRPr="001F1F78">
              <w:rPr>
                <w:rStyle w:val="NKTextkursiv"/>
              </w:rPr>
              <w:t>nfiguren an den Rand der Bühne.</w:t>
            </w:r>
          </w:p>
          <w:p w:rsidR="001B1467" w:rsidRPr="00FA4B32" w:rsidRDefault="001B1467" w:rsidP="00FA4B32">
            <w:pPr>
              <w:pStyle w:val="NKText"/>
            </w:pP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9" w:right="0" w:firstLine="0"/>
              <w:jc w:val="center"/>
            </w:pPr>
            <w:r>
              <w:rPr>
                <w:noProof/>
              </w:rPr>
              <w:drawing>
                <wp:inline distT="0" distB="0" distL="0" distR="0" wp14:anchorId="5204EEA0" wp14:editId="22434BEA">
                  <wp:extent cx="1021931" cy="1295400"/>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23"/>
                          <a:stretch>
                            <a:fillRect/>
                          </a:stretch>
                        </pic:blipFill>
                        <pic:spPr>
                          <a:xfrm>
                            <a:off x="0" y="0"/>
                            <a:ext cx="1021931" cy="1295400"/>
                          </a:xfrm>
                          <a:prstGeom prst="rect">
                            <a:avLst/>
                          </a:prstGeom>
                        </pic:spPr>
                      </pic:pic>
                    </a:graphicData>
                  </a:graphic>
                </wp:inline>
              </w:drawing>
            </w:r>
            <w:r>
              <w:t xml:space="preserve"> </w:t>
            </w:r>
          </w:p>
        </w:tc>
      </w:tr>
      <w:tr w:rsidR="001B1467" w:rsidTr="001062D1">
        <w:trPr>
          <w:trHeight w:val="2050"/>
        </w:trPr>
        <w:tc>
          <w:tcPr>
            <w:tcW w:w="3685" w:type="dxa"/>
            <w:tcBorders>
              <w:top w:val="single" w:sz="4" w:space="0" w:color="000000"/>
              <w:left w:val="single" w:sz="4" w:space="0" w:color="000000"/>
              <w:bottom w:val="single" w:sz="4" w:space="0" w:color="000000"/>
              <w:right w:val="single" w:sz="4" w:space="0" w:color="000000"/>
            </w:tcBorders>
          </w:tcPr>
          <w:p w:rsidR="001F1F78" w:rsidRDefault="001B1467" w:rsidP="00FA4B32">
            <w:pPr>
              <w:pStyle w:val="NKText"/>
            </w:pPr>
            <w:r w:rsidRPr="00FA4B32">
              <w:t>Auf einmal erschrecken sie: Gan</w:t>
            </w:r>
            <w:r w:rsidR="001F1F78">
              <w:t>z plötzlich wird es sehr hell.</w:t>
            </w:r>
          </w:p>
          <w:p w:rsidR="001B1467" w:rsidRPr="00FA4B32" w:rsidRDefault="001F1F78" w:rsidP="00FA4B32">
            <w:pPr>
              <w:pStyle w:val="NKText"/>
            </w:pPr>
            <w:r>
              <w:t>Engel sind bei ihnen.</w:t>
            </w: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p>
          <w:p w:rsidR="001B1467" w:rsidRPr="00FA4B32" w:rsidRDefault="001B1467" w:rsidP="00FA4B32">
            <w:pPr>
              <w:pStyle w:val="NKText"/>
            </w:pPr>
          </w:p>
          <w:p w:rsidR="001B1467" w:rsidRPr="001F1F78" w:rsidRDefault="001B1467" w:rsidP="00FA4B32">
            <w:pPr>
              <w:pStyle w:val="NKText"/>
              <w:rPr>
                <w:rStyle w:val="NKTextkursiv"/>
              </w:rPr>
            </w:pPr>
            <w:r w:rsidRPr="001F1F78">
              <w:rPr>
                <w:rStyle w:val="NKTextkursiv"/>
              </w:rPr>
              <w:t>Kind 5 stellt mehrere Engelfiguren zu den Hirten</w:t>
            </w:r>
            <w:r w:rsidR="001F1F78">
              <w:rPr>
                <w:rStyle w:val="NKTextkursiv"/>
              </w:rPr>
              <w:t>.</w:t>
            </w: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8" w:right="0" w:firstLine="0"/>
              <w:jc w:val="center"/>
            </w:pPr>
            <w:r>
              <w:rPr>
                <w:noProof/>
              </w:rPr>
              <w:drawing>
                <wp:inline distT="0" distB="0" distL="0" distR="0" wp14:anchorId="5D5F57C9" wp14:editId="2DB795E2">
                  <wp:extent cx="971550" cy="129540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24"/>
                          <a:stretch>
                            <a:fillRect/>
                          </a:stretch>
                        </pic:blipFill>
                        <pic:spPr>
                          <a:xfrm>
                            <a:off x="0" y="0"/>
                            <a:ext cx="971550" cy="1295400"/>
                          </a:xfrm>
                          <a:prstGeom prst="rect">
                            <a:avLst/>
                          </a:prstGeom>
                        </pic:spPr>
                      </pic:pic>
                    </a:graphicData>
                  </a:graphic>
                </wp:inline>
              </w:drawing>
            </w:r>
            <w:r>
              <w:t xml:space="preserve"> </w:t>
            </w:r>
          </w:p>
        </w:tc>
      </w:tr>
      <w:tr w:rsidR="001B1467" w:rsidTr="001062D1">
        <w:trPr>
          <w:trHeight w:val="3524"/>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F1F78" w:rsidP="00FA4B32">
            <w:pPr>
              <w:pStyle w:val="NKText"/>
            </w:pPr>
            <w:r>
              <w:lastRenderedPageBreak/>
              <w:t>Die Engel sprechen zu ihnen:</w:t>
            </w:r>
          </w:p>
          <w:p w:rsidR="001B1467" w:rsidRPr="00FA4B32" w:rsidRDefault="001B1467" w:rsidP="00FA4B32">
            <w:pPr>
              <w:pStyle w:val="NKText"/>
            </w:pPr>
            <w:r w:rsidRPr="00FA4B32">
              <w:t>Fürchtet euch nicht! In einem Stall in Bethlehem ist ein Kind geboren. Es kommt von Gott. Es bringt den Menschen Frieden und große Freude! Es</w:t>
            </w:r>
            <w:r w:rsidR="001F1F78">
              <w:t xml:space="preserve"> ist der Heiland für die Welt!</w:t>
            </w:r>
          </w:p>
          <w:p w:rsidR="001B1467" w:rsidRPr="00FA4B32" w:rsidRDefault="001B1467" w:rsidP="00FA4B32">
            <w:pPr>
              <w:pStyle w:val="NKText"/>
            </w:pPr>
          </w:p>
          <w:p w:rsidR="001B1467" w:rsidRDefault="001B1467" w:rsidP="00FA4B32">
            <w:pPr>
              <w:pStyle w:val="NKText"/>
            </w:pPr>
            <w:r w:rsidRPr="00FA4B32">
              <w:t>Und alle Engel singen gemeinsam: Ehre sei Gott in der Höhe und Friede auf Erden!</w:t>
            </w:r>
          </w:p>
        </w:tc>
        <w:tc>
          <w:tcPr>
            <w:tcW w:w="2132"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0" w:right="0" w:firstLine="0"/>
            </w:pPr>
            <w:r>
              <w:t xml:space="preserve"> </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bl>
    <w:p w:rsidR="001B1467" w:rsidRDefault="001B1467" w:rsidP="001B1467">
      <w:pPr>
        <w:spacing w:after="0" w:line="259" w:lineRule="auto"/>
        <w:ind w:left="-1416" w:right="71" w:firstLine="0"/>
      </w:pPr>
    </w:p>
    <w:tbl>
      <w:tblPr>
        <w:tblStyle w:val="TableGrid"/>
        <w:tblW w:w="9064" w:type="dxa"/>
        <w:tblInd w:w="5" w:type="dxa"/>
        <w:tblCellMar>
          <w:top w:w="4" w:type="dxa"/>
          <w:left w:w="108" w:type="dxa"/>
          <w:right w:w="52" w:type="dxa"/>
        </w:tblCellMar>
        <w:tblLook w:val="04A0" w:firstRow="1" w:lastRow="0" w:firstColumn="1" w:lastColumn="0" w:noHBand="0" w:noVBand="1"/>
      </w:tblPr>
      <w:tblGrid>
        <w:gridCol w:w="3684"/>
        <w:gridCol w:w="2132"/>
        <w:gridCol w:w="3248"/>
      </w:tblGrid>
      <w:tr w:rsidR="001B1467" w:rsidTr="001062D1">
        <w:trPr>
          <w:trHeight w:val="1289"/>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F1F78" w:rsidP="00FA4B32">
            <w:pPr>
              <w:pStyle w:val="NKText"/>
            </w:pPr>
            <w:r>
              <w:t>Dann sind die Engel wieder weg.</w:t>
            </w:r>
          </w:p>
        </w:tc>
        <w:tc>
          <w:tcPr>
            <w:tcW w:w="2132" w:type="dxa"/>
            <w:tcBorders>
              <w:top w:val="single" w:sz="4" w:space="0" w:color="000000"/>
              <w:left w:val="single" w:sz="4" w:space="0" w:color="000000"/>
              <w:bottom w:val="single" w:sz="4" w:space="0" w:color="000000"/>
              <w:right w:val="single" w:sz="4" w:space="0" w:color="000000"/>
            </w:tcBorders>
          </w:tcPr>
          <w:p w:rsidR="001B1467" w:rsidRPr="001F1F78" w:rsidRDefault="001B1467" w:rsidP="00FA4B32">
            <w:pPr>
              <w:pStyle w:val="NKText"/>
              <w:rPr>
                <w:rStyle w:val="NKTextkursiv"/>
              </w:rPr>
            </w:pPr>
            <w:r w:rsidRPr="001F1F78">
              <w:rPr>
                <w:rStyle w:val="NKTextkursiv"/>
              </w:rPr>
              <w:t>Kind 5 stellt die Eng</w:t>
            </w:r>
            <w:r w:rsidR="001F1F78">
              <w:rPr>
                <w:rStyle w:val="NKTextkursiv"/>
              </w:rPr>
              <w:t>el um Maria und Josef herum auf.</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r w:rsidR="001B1467" w:rsidTr="001062D1">
        <w:trPr>
          <w:trHeight w:val="4160"/>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Die Hirten schauen sich an: Was war das denn? Sie sprechen durcheinander: Die Engel haben uns von dem Kind erzählt. Es ist der Heiland der Welt! Das will ich sehen. Lasst uns</w:t>
            </w:r>
            <w:r w:rsidR="001F1F78">
              <w:t xml:space="preserve"> aufbrechen und dorthin gehen! </w:t>
            </w:r>
            <w:r w:rsidRPr="00FA4B32">
              <w:t>Die Hirtinnen und Hirten machen sich auf, um das Jesuskin</w:t>
            </w:r>
            <w:r w:rsidR="001F1F78">
              <w:t>d zu sehen. Sie eilen schnell.</w:t>
            </w:r>
          </w:p>
          <w:p w:rsidR="001B1467" w:rsidRPr="00FA4B32" w:rsidRDefault="001B1467" w:rsidP="00FA4B32">
            <w:pPr>
              <w:pStyle w:val="NKText"/>
            </w:pPr>
            <w:r w:rsidRPr="00FA4B32">
              <w:t xml:space="preserve">Bald kommen sie beim </w:t>
            </w:r>
          </w:p>
          <w:p w:rsidR="001B1467" w:rsidRPr="00FA4B32" w:rsidRDefault="001F1F78" w:rsidP="00FA4B32">
            <w:pPr>
              <w:pStyle w:val="NKText"/>
            </w:pPr>
            <w:r>
              <w:t>Jesuskind an der Krippe an.</w:t>
            </w: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p>
          <w:p w:rsidR="001B1467" w:rsidRPr="00FA4B32" w:rsidRDefault="001B1467" w:rsidP="00FA4B32">
            <w:pPr>
              <w:pStyle w:val="NKText"/>
            </w:pPr>
          </w:p>
          <w:p w:rsidR="001B1467" w:rsidRPr="00FA4B32" w:rsidRDefault="001B1467" w:rsidP="00FA4B32">
            <w:pPr>
              <w:pStyle w:val="NKText"/>
            </w:pPr>
          </w:p>
          <w:p w:rsidR="001B1467" w:rsidRPr="00FA4B32" w:rsidRDefault="001B1467" w:rsidP="00FA4B32">
            <w:pPr>
              <w:pStyle w:val="NKText"/>
            </w:pPr>
          </w:p>
          <w:p w:rsidR="001B1467" w:rsidRPr="00FA4B32" w:rsidRDefault="001B1467" w:rsidP="00FA4B32">
            <w:pPr>
              <w:pStyle w:val="NKText"/>
            </w:pPr>
          </w:p>
          <w:p w:rsidR="001B1467" w:rsidRPr="001F1F78" w:rsidRDefault="001B1467" w:rsidP="00FA4B32">
            <w:pPr>
              <w:pStyle w:val="NKText"/>
              <w:rPr>
                <w:rStyle w:val="NKTextkursiv"/>
              </w:rPr>
            </w:pPr>
            <w:r w:rsidRPr="001F1F78">
              <w:rPr>
                <w:rStyle w:val="NKTextkursiv"/>
              </w:rPr>
              <w:t>Kind 4 setzt die Hirten nacheinander voran, so dass sie bis zur Krippe k</w:t>
            </w:r>
            <w:r w:rsidR="001F1F78">
              <w:rPr>
                <w:rStyle w:val="NKTextkursiv"/>
              </w:rPr>
              <w:t>ommen und davor stehen bleiben.</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0" w:right="291" w:firstLine="0"/>
              <w:jc w:val="right"/>
            </w:pPr>
            <w:r>
              <w:rPr>
                <w:noProof/>
              </w:rPr>
              <w:drawing>
                <wp:inline distT="0" distB="0" distL="0" distR="0" wp14:anchorId="419401AA" wp14:editId="6610BA09">
                  <wp:extent cx="1727200" cy="129540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25"/>
                          <a:stretch>
                            <a:fillRect/>
                          </a:stretch>
                        </pic:blipFill>
                        <pic:spPr>
                          <a:xfrm>
                            <a:off x="0" y="0"/>
                            <a:ext cx="1727200" cy="1295400"/>
                          </a:xfrm>
                          <a:prstGeom prst="rect">
                            <a:avLst/>
                          </a:prstGeom>
                        </pic:spPr>
                      </pic:pic>
                    </a:graphicData>
                  </a:graphic>
                </wp:inline>
              </w:drawing>
            </w:r>
            <w:r>
              <w:t xml:space="preserve"> </w:t>
            </w:r>
          </w:p>
        </w:tc>
      </w:tr>
      <w:tr w:rsidR="001B1467" w:rsidTr="001062D1">
        <w:trPr>
          <w:trHeight w:val="1606"/>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Im Stall sind Maria, Josef und das neugeborene Jesuskind zusammen. Die Hirten sagen: Wir sind gekom</w:t>
            </w:r>
            <w:r w:rsidR="001F1F78">
              <w:t>men, um das Jesuskind zu sehen.</w:t>
            </w:r>
          </w:p>
        </w:tc>
        <w:tc>
          <w:tcPr>
            <w:tcW w:w="2132"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0" w:right="0" w:firstLine="0"/>
            </w:pPr>
            <w:r>
              <w:t xml:space="preserve"> </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r w:rsidR="001B1467" w:rsidTr="001062D1">
        <w:trPr>
          <w:trHeight w:val="1287"/>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F1F78" w:rsidP="00FA4B32">
            <w:pPr>
              <w:pStyle w:val="NKText"/>
            </w:pPr>
            <w:r>
              <w:t>Josef sieht sie an und sagt: I</w:t>
            </w:r>
            <w:r w:rsidR="001B1467" w:rsidRPr="00FA4B32">
              <w:t>h</w:t>
            </w:r>
            <w:r>
              <w:t>r</w:t>
            </w:r>
            <w:r w:rsidR="001B1467" w:rsidRPr="00FA4B32">
              <w:t xml:space="preserve"> seid uns willkommen. Das hier ist das</w:t>
            </w:r>
            <w:r>
              <w:t xml:space="preserve"> Jesuskind, hier in der Krippe.</w:t>
            </w: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 xml:space="preserve"> </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r w:rsidR="001B1467" w:rsidTr="001062D1">
        <w:trPr>
          <w:trHeight w:val="2050"/>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lastRenderedPageBreak/>
              <w:t xml:space="preserve">Auch andere Menschen haben von dem Kind erfahren. Weise aus dem Morgenland </w:t>
            </w:r>
            <w:proofErr w:type="gramStart"/>
            <w:r w:rsidRPr="00FA4B32">
              <w:t>folgen</w:t>
            </w:r>
            <w:proofErr w:type="gramEnd"/>
            <w:r w:rsidRPr="00FA4B32">
              <w:t xml:space="preserve"> einem hellen Stern. Sie haben kostb</w:t>
            </w:r>
            <w:r w:rsidR="001F1F78">
              <w:t>ar aussehende Geschenke dabei.</w:t>
            </w:r>
          </w:p>
        </w:tc>
        <w:tc>
          <w:tcPr>
            <w:tcW w:w="2132" w:type="dxa"/>
            <w:tcBorders>
              <w:top w:val="single" w:sz="4" w:space="0" w:color="000000"/>
              <w:left w:val="single" w:sz="4" w:space="0" w:color="000000"/>
              <w:bottom w:val="single" w:sz="4" w:space="0" w:color="000000"/>
              <w:right w:val="single" w:sz="4" w:space="0" w:color="000000"/>
            </w:tcBorders>
          </w:tcPr>
          <w:p w:rsidR="001B1467" w:rsidRPr="00062065" w:rsidRDefault="001B1467" w:rsidP="00FA4B32">
            <w:pPr>
              <w:pStyle w:val="NKText"/>
              <w:rPr>
                <w:i/>
              </w:rPr>
            </w:pPr>
            <w:r w:rsidRPr="001F1F78">
              <w:rPr>
                <w:rStyle w:val="NKTextkursiv"/>
              </w:rPr>
              <w:t>Kind 6 stellt die Weisen aus dem Morgenland auf Seite der Bühne</w:t>
            </w:r>
            <w:r w:rsidR="00062065">
              <w:t>.</w:t>
            </w: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11" w:right="0" w:firstLine="0"/>
              <w:jc w:val="center"/>
            </w:pPr>
            <w:r>
              <w:rPr>
                <w:noProof/>
              </w:rPr>
              <w:drawing>
                <wp:inline distT="0" distB="0" distL="0" distR="0" wp14:anchorId="458198AD" wp14:editId="17CAF4B9">
                  <wp:extent cx="971550" cy="129540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26"/>
                          <a:stretch>
                            <a:fillRect/>
                          </a:stretch>
                        </pic:blipFill>
                        <pic:spPr>
                          <a:xfrm>
                            <a:off x="0" y="0"/>
                            <a:ext cx="971550" cy="1295400"/>
                          </a:xfrm>
                          <a:prstGeom prst="rect">
                            <a:avLst/>
                          </a:prstGeom>
                        </pic:spPr>
                      </pic:pic>
                    </a:graphicData>
                  </a:graphic>
                </wp:inline>
              </w:drawing>
            </w:r>
            <w:r>
              <w:t xml:space="preserve"> </w:t>
            </w:r>
          </w:p>
        </w:tc>
      </w:tr>
      <w:tr w:rsidR="001B1467" w:rsidTr="001062D1">
        <w:trPr>
          <w:trHeight w:val="2885"/>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 xml:space="preserve">Der Stern führt sie zu der Krippe. Über dem Stall bleibt er stehen. Die Weisen sagen: „Uns wurde angekündigt: Hier ist ein besonderer König geboren. Der </w:t>
            </w:r>
          </w:p>
          <w:p w:rsidR="001B1467" w:rsidRPr="00FA4B32" w:rsidRDefault="001B1467" w:rsidP="00FA4B32">
            <w:pPr>
              <w:pStyle w:val="NKText"/>
            </w:pPr>
            <w:r w:rsidRPr="00FA4B32">
              <w:t>König der Welt. Er bringt Frieden. Für alle.“ Sie überreichen ihre Geschenke und beten das Jesuskind a</w:t>
            </w:r>
            <w:r w:rsidR="00062065">
              <w:t>n.</w:t>
            </w:r>
          </w:p>
        </w:tc>
        <w:tc>
          <w:tcPr>
            <w:tcW w:w="2132" w:type="dxa"/>
            <w:tcBorders>
              <w:top w:val="single" w:sz="4" w:space="0" w:color="000000"/>
              <w:left w:val="single" w:sz="4" w:space="0" w:color="000000"/>
              <w:bottom w:val="single" w:sz="4" w:space="0" w:color="000000"/>
              <w:right w:val="single" w:sz="4" w:space="0" w:color="000000"/>
            </w:tcBorders>
          </w:tcPr>
          <w:p w:rsidR="001B1467" w:rsidRPr="00062065" w:rsidRDefault="001B1467" w:rsidP="00FA4B32">
            <w:pPr>
              <w:pStyle w:val="NKText"/>
              <w:rPr>
                <w:rStyle w:val="NKTextkursiv"/>
              </w:rPr>
            </w:pPr>
            <w:r w:rsidRPr="00062065">
              <w:rPr>
                <w:rStyle w:val="NKTextkursiv"/>
              </w:rPr>
              <w:t xml:space="preserve">Kind 6 führt die </w:t>
            </w:r>
          </w:p>
          <w:p w:rsidR="001B1467" w:rsidRPr="00062065" w:rsidRDefault="001B1467" w:rsidP="00FA4B32">
            <w:pPr>
              <w:pStyle w:val="NKText"/>
              <w:rPr>
                <w:rStyle w:val="NKTextkursiv"/>
              </w:rPr>
            </w:pPr>
            <w:r w:rsidRPr="00062065">
              <w:rPr>
                <w:rStyle w:val="NKTextkursiv"/>
              </w:rPr>
              <w:t xml:space="preserve">Weisen bis zur </w:t>
            </w:r>
          </w:p>
          <w:p w:rsidR="001B1467" w:rsidRPr="00FA4B32" w:rsidRDefault="001B1467" w:rsidP="00FA4B32">
            <w:pPr>
              <w:pStyle w:val="NKText"/>
            </w:pPr>
            <w:r w:rsidRPr="00062065">
              <w:rPr>
                <w:rStyle w:val="NKTextkursiv"/>
              </w:rPr>
              <w:t>Krippe</w:t>
            </w:r>
            <w:r w:rsidR="00062065">
              <w:t>.</w:t>
            </w: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0" w:right="135" w:firstLine="0"/>
              <w:jc w:val="right"/>
            </w:pPr>
            <w:r>
              <w:rPr>
                <w:noProof/>
              </w:rPr>
              <w:drawing>
                <wp:inline distT="0" distB="0" distL="0" distR="0" wp14:anchorId="4CCC77E4" wp14:editId="5B2045A9">
                  <wp:extent cx="1741551" cy="1306195"/>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27"/>
                          <a:stretch>
                            <a:fillRect/>
                          </a:stretch>
                        </pic:blipFill>
                        <pic:spPr>
                          <a:xfrm>
                            <a:off x="0" y="0"/>
                            <a:ext cx="1741551" cy="1306195"/>
                          </a:xfrm>
                          <a:prstGeom prst="rect">
                            <a:avLst/>
                          </a:prstGeom>
                        </pic:spPr>
                      </pic:pic>
                    </a:graphicData>
                  </a:graphic>
                </wp:inline>
              </w:drawing>
            </w:r>
            <w:r>
              <w:t xml:space="preserve"> </w:t>
            </w:r>
          </w:p>
        </w:tc>
      </w:tr>
      <w:tr w:rsidR="001B1467" w:rsidTr="001062D1">
        <w:trPr>
          <w:trHeight w:val="2052"/>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Alle, die zum Stall kommen und das</w:t>
            </w:r>
            <w:r w:rsidR="00062065">
              <w:t xml:space="preserve"> Kind sehen, werden sehr froh.</w:t>
            </w:r>
          </w:p>
          <w:p w:rsidR="001B1467" w:rsidRPr="00FA4B32" w:rsidRDefault="001B1467" w:rsidP="00FA4B32">
            <w:pPr>
              <w:pStyle w:val="NKText"/>
            </w:pPr>
            <w:r w:rsidRPr="00FA4B32">
              <w:t xml:space="preserve">Es soll Frieden werden. Für alle! Gott ist da, mitten unter den </w:t>
            </w:r>
            <w:r w:rsidR="00062065">
              <w:t>Menschen. Das Herz wird leicht.</w:t>
            </w: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 xml:space="preserve"> </w:t>
            </w:r>
          </w:p>
        </w:tc>
        <w:tc>
          <w:tcPr>
            <w:tcW w:w="3248" w:type="dxa"/>
            <w:tcBorders>
              <w:top w:val="single" w:sz="4" w:space="0" w:color="000000"/>
              <w:left w:val="single" w:sz="4" w:space="0" w:color="000000"/>
              <w:bottom w:val="single" w:sz="4" w:space="0" w:color="000000"/>
              <w:right w:val="single" w:sz="4" w:space="0" w:color="000000"/>
            </w:tcBorders>
            <w:vAlign w:val="bottom"/>
          </w:tcPr>
          <w:p w:rsidR="001B1467" w:rsidRDefault="001B1467" w:rsidP="001062D1">
            <w:pPr>
              <w:spacing w:after="0" w:line="259" w:lineRule="auto"/>
              <w:ind w:left="74" w:right="0" w:firstLine="0"/>
              <w:jc w:val="center"/>
            </w:pPr>
            <w:r>
              <w:rPr>
                <w:noProof/>
              </w:rPr>
              <w:drawing>
                <wp:inline distT="0" distB="0" distL="0" distR="0" wp14:anchorId="137BC95D" wp14:editId="0EE8A737">
                  <wp:extent cx="968273" cy="1292225"/>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28"/>
                          <a:stretch>
                            <a:fillRect/>
                          </a:stretch>
                        </pic:blipFill>
                        <pic:spPr>
                          <a:xfrm>
                            <a:off x="0" y="0"/>
                            <a:ext cx="968273" cy="1292225"/>
                          </a:xfrm>
                          <a:prstGeom prst="rect">
                            <a:avLst/>
                          </a:prstGeom>
                        </pic:spPr>
                      </pic:pic>
                    </a:graphicData>
                  </a:graphic>
                </wp:inline>
              </w:drawing>
            </w:r>
            <w:r>
              <w:t xml:space="preserve"> </w:t>
            </w:r>
          </w:p>
        </w:tc>
      </w:tr>
      <w:tr w:rsidR="001B1467" w:rsidTr="001062D1">
        <w:trPr>
          <w:trHeight w:val="1925"/>
        </w:trPr>
        <w:tc>
          <w:tcPr>
            <w:tcW w:w="3685"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Die Hirten, Hirtinnen und die Weisen kehren wieder um und erzähle</w:t>
            </w:r>
            <w:r w:rsidR="00062065">
              <w:t>n allen, was sie erlebt haben.</w:t>
            </w:r>
          </w:p>
          <w:p w:rsidR="001B1467" w:rsidRPr="00FA4B32" w:rsidRDefault="001B1467" w:rsidP="00FA4B32">
            <w:pPr>
              <w:pStyle w:val="NKText"/>
            </w:pPr>
            <w:r w:rsidRPr="00FA4B32">
              <w:t>Maria behält alles,</w:t>
            </w:r>
            <w:r w:rsidR="00062065">
              <w:t xml:space="preserve"> was sie hört, in ihrem Herzen.</w:t>
            </w:r>
          </w:p>
        </w:tc>
        <w:tc>
          <w:tcPr>
            <w:tcW w:w="2132" w:type="dxa"/>
            <w:tcBorders>
              <w:top w:val="single" w:sz="4" w:space="0" w:color="000000"/>
              <w:left w:val="single" w:sz="4" w:space="0" w:color="000000"/>
              <w:bottom w:val="single" w:sz="4" w:space="0" w:color="000000"/>
              <w:right w:val="single" w:sz="4" w:space="0" w:color="000000"/>
            </w:tcBorders>
          </w:tcPr>
          <w:p w:rsidR="001B1467" w:rsidRPr="00FA4B32" w:rsidRDefault="001B1467" w:rsidP="00FA4B32">
            <w:pPr>
              <w:pStyle w:val="NKText"/>
            </w:pPr>
            <w:r w:rsidRPr="00FA4B32">
              <w:t xml:space="preserve"> </w:t>
            </w:r>
          </w:p>
        </w:tc>
        <w:tc>
          <w:tcPr>
            <w:tcW w:w="3248" w:type="dxa"/>
            <w:tcBorders>
              <w:top w:val="single" w:sz="4" w:space="0" w:color="000000"/>
              <w:left w:val="single" w:sz="4" w:space="0" w:color="000000"/>
              <w:bottom w:val="single" w:sz="4" w:space="0" w:color="000000"/>
              <w:right w:val="single" w:sz="4" w:space="0" w:color="000000"/>
            </w:tcBorders>
          </w:tcPr>
          <w:p w:rsidR="001B1467" w:rsidRDefault="001B1467" w:rsidP="001062D1">
            <w:pPr>
              <w:spacing w:after="0" w:line="259" w:lineRule="auto"/>
              <w:ind w:left="2" w:right="0" w:firstLine="0"/>
            </w:pPr>
            <w:r>
              <w:t xml:space="preserve"> </w:t>
            </w:r>
          </w:p>
        </w:tc>
      </w:tr>
    </w:tbl>
    <w:p w:rsidR="001B1467" w:rsidRPr="00062065" w:rsidRDefault="001B1467" w:rsidP="00062065">
      <w:pPr>
        <w:pStyle w:val="NKText"/>
      </w:pPr>
    </w:p>
    <w:p w:rsidR="001B1467" w:rsidRPr="00062065" w:rsidRDefault="001B1467" w:rsidP="00062065">
      <w:pPr>
        <w:pStyle w:val="NKText"/>
      </w:pPr>
    </w:p>
    <w:p w:rsidR="001B1467" w:rsidRPr="00062065" w:rsidRDefault="001B1467" w:rsidP="00062065">
      <w:pPr>
        <w:pStyle w:val="NKText"/>
      </w:pPr>
    </w:p>
    <w:p w:rsidR="001B1467" w:rsidRDefault="001B1467" w:rsidP="00062065">
      <w:pPr>
        <w:pStyle w:val="NKText"/>
      </w:pPr>
    </w:p>
    <w:p w:rsidR="00062065" w:rsidRDefault="00062065" w:rsidP="00062065">
      <w:pPr>
        <w:pStyle w:val="NKText"/>
      </w:pPr>
    </w:p>
    <w:p w:rsidR="00062065" w:rsidRDefault="00062065" w:rsidP="00062065">
      <w:pPr>
        <w:pStyle w:val="NKText"/>
      </w:pPr>
    </w:p>
    <w:p w:rsidR="00062065" w:rsidRDefault="00062065" w:rsidP="00062065">
      <w:pPr>
        <w:pStyle w:val="NKText"/>
      </w:pPr>
    </w:p>
    <w:p w:rsidR="00062065" w:rsidRPr="00062065" w:rsidRDefault="00062065" w:rsidP="00062065">
      <w:pPr>
        <w:pStyle w:val="NKText"/>
      </w:pPr>
    </w:p>
    <w:p w:rsidR="001B1467" w:rsidRDefault="001B1467" w:rsidP="001B1467">
      <w:pPr>
        <w:spacing w:after="0" w:line="259" w:lineRule="auto"/>
        <w:ind w:left="0" w:right="0" w:firstLine="0"/>
        <w:jc w:val="right"/>
      </w:pPr>
      <w:r>
        <w:rPr>
          <w:noProof/>
        </w:rPr>
        <w:lastRenderedPageBreak/>
        <w:drawing>
          <wp:inline distT="0" distB="0" distL="0" distR="0" wp14:anchorId="5A393700" wp14:editId="5FFFE878">
            <wp:extent cx="5760720" cy="4320540"/>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29"/>
                    <a:stretch>
                      <a:fillRect/>
                    </a:stretch>
                  </pic:blipFill>
                  <pic:spPr>
                    <a:xfrm>
                      <a:off x="0" y="0"/>
                      <a:ext cx="5760720" cy="4320540"/>
                    </a:xfrm>
                    <a:prstGeom prst="rect">
                      <a:avLst/>
                    </a:prstGeom>
                  </pic:spPr>
                </pic:pic>
              </a:graphicData>
            </a:graphic>
          </wp:inline>
        </w:drawing>
      </w:r>
      <w:r>
        <w:t xml:space="preserve"> </w:t>
      </w:r>
    </w:p>
    <w:p w:rsidR="001B1467" w:rsidRDefault="001B1467" w:rsidP="001B1467">
      <w:pPr>
        <w:spacing w:after="0" w:line="259" w:lineRule="auto"/>
        <w:ind w:left="0" w:right="0" w:firstLine="0"/>
        <w:jc w:val="right"/>
      </w:pPr>
    </w:p>
    <w:p w:rsidR="001B1467" w:rsidRPr="00FA4B32" w:rsidRDefault="00FA4B32" w:rsidP="00FA4B32">
      <w:pPr>
        <w:pStyle w:val="NKTextklein"/>
      </w:pPr>
      <w:r>
        <w:t xml:space="preserve">Autorinnen: </w:t>
      </w:r>
      <w:r w:rsidR="001B1467" w:rsidRPr="00FA4B32">
        <w:t xml:space="preserve">Text von Maike </w:t>
      </w:r>
      <w:proofErr w:type="spellStart"/>
      <w:r w:rsidR="001B1467" w:rsidRPr="00FA4B32">
        <w:t>Lauther</w:t>
      </w:r>
      <w:proofErr w:type="spellEnd"/>
      <w:r w:rsidR="001B1467" w:rsidRPr="00FA4B32">
        <w:t>-Pohl, Theologische Referentin für Religionspädagogik im Verband Evangelischer Kindertageseinrichtungen in Schleswig-Holstein e.V. VEK</w:t>
      </w:r>
      <w:r>
        <w:t xml:space="preserve">. </w:t>
      </w:r>
      <w:r w:rsidR="001B1467" w:rsidRPr="00FA4B32">
        <w:t>Bilder und Gestaltung der Figuren: Claudia Moll-</w:t>
      </w:r>
      <w:proofErr w:type="spellStart"/>
      <w:r w:rsidR="001B1467" w:rsidRPr="00FA4B32">
        <w:t>Gienke</w:t>
      </w:r>
      <w:proofErr w:type="spellEnd"/>
      <w:r w:rsidR="001B1467" w:rsidRPr="00FA4B32">
        <w:t>, na</w:t>
      </w:r>
      <w:r>
        <w:t xml:space="preserve">ch einer Idee von </w:t>
      </w:r>
      <w:proofErr w:type="spellStart"/>
      <w:r>
        <w:t>Jonna</w:t>
      </w:r>
      <w:proofErr w:type="spellEnd"/>
      <w:r>
        <w:t xml:space="preserve"> </w:t>
      </w:r>
      <w:proofErr w:type="spellStart"/>
      <w:r>
        <w:t>Lauther</w:t>
      </w:r>
      <w:proofErr w:type="spellEnd"/>
      <w:r>
        <w:t>.</w:t>
      </w:r>
    </w:p>
    <w:p w:rsidR="001B1467" w:rsidRDefault="001B1467" w:rsidP="00FA4B32">
      <w:pPr>
        <w:pStyle w:val="NKText"/>
      </w:pPr>
    </w:p>
    <w:p w:rsidR="00062065" w:rsidRPr="00FA4B32" w:rsidRDefault="00062065" w:rsidP="00FA4B32">
      <w:pPr>
        <w:pStyle w:val="NKText"/>
      </w:pPr>
    </w:p>
    <w:p w:rsidR="001B1467" w:rsidRPr="00FA4B32" w:rsidRDefault="00FA4B32" w:rsidP="00FA4B32">
      <w:pPr>
        <w:pStyle w:val="NKText"/>
        <w:rPr>
          <w:rStyle w:val="NKTextfett"/>
          <w:u w:val="single"/>
        </w:rPr>
      </w:pPr>
      <w:r w:rsidRPr="00FA4B32">
        <w:rPr>
          <w:rStyle w:val="NKTextfett"/>
          <w:u w:val="single"/>
        </w:rPr>
        <w:t xml:space="preserve">2. </w:t>
      </w:r>
      <w:r w:rsidR="001B1467" w:rsidRPr="00FA4B32">
        <w:rPr>
          <w:rStyle w:val="NKTextfett"/>
          <w:u w:val="single"/>
        </w:rPr>
        <w:t>Bauanleitung</w:t>
      </w:r>
    </w:p>
    <w:p w:rsidR="001B1467" w:rsidRPr="00FA4B32" w:rsidRDefault="001B1467" w:rsidP="00FA4B32">
      <w:pPr>
        <w:pStyle w:val="NKText"/>
        <w:rPr>
          <w:rStyle w:val="NKTextfett"/>
        </w:rPr>
      </w:pPr>
      <w:r w:rsidRPr="00FA4B32">
        <w:rPr>
          <w:rStyle w:val="NKTextfett"/>
        </w:rPr>
        <w:t>Krippenfiguren aus Abflu</w:t>
      </w:r>
      <w:r w:rsidR="00FA4B32">
        <w:rPr>
          <w:rStyle w:val="NKTextfett"/>
        </w:rPr>
        <w:t>ssrohen herstellen – so geht´s:</w:t>
      </w:r>
    </w:p>
    <w:p w:rsidR="001B1467" w:rsidRPr="00FA4B32" w:rsidRDefault="001B1467" w:rsidP="00FA4B32">
      <w:pPr>
        <w:pStyle w:val="NKText"/>
      </w:pPr>
    </w:p>
    <w:p w:rsidR="001B1467" w:rsidRPr="00C24A38" w:rsidRDefault="001B1467" w:rsidP="00FA4B32">
      <w:pPr>
        <w:pStyle w:val="NKText"/>
        <w:rPr>
          <w:rStyle w:val="NKTextkursiv"/>
        </w:rPr>
      </w:pPr>
      <w:r w:rsidRPr="00C24A38">
        <w:rPr>
          <w:rStyle w:val="NKTextkursiv"/>
          <w:noProof/>
        </w:rPr>
        <mc:AlternateContent>
          <mc:Choice Requires="wpg">
            <w:drawing>
              <wp:anchor distT="0" distB="0" distL="114300" distR="114300" simplePos="0" relativeHeight="251659264" behindDoc="0" locked="0" layoutInCell="1" allowOverlap="1" wp14:anchorId="0AFD59ED" wp14:editId="346F9B43">
                <wp:simplePos x="0" y="0"/>
                <wp:positionH relativeFrom="column">
                  <wp:posOffset>4929835</wp:posOffset>
                </wp:positionH>
                <wp:positionV relativeFrom="paragraph">
                  <wp:posOffset>6753</wp:posOffset>
                </wp:positionV>
                <wp:extent cx="1190625" cy="1543050"/>
                <wp:effectExtent l="0" t="0" r="0" b="0"/>
                <wp:wrapSquare wrapText="bothSides"/>
                <wp:docPr id="1611" name="Group 1611"/>
                <wp:cNvGraphicFramePr/>
                <a:graphic xmlns:a="http://schemas.openxmlformats.org/drawingml/2006/main">
                  <a:graphicData uri="http://schemas.microsoft.com/office/word/2010/wordprocessingGroup">
                    <wpg:wgp>
                      <wpg:cNvGrpSpPr/>
                      <wpg:grpSpPr>
                        <a:xfrm>
                          <a:off x="0" y="0"/>
                          <a:ext cx="1190625" cy="1543050"/>
                          <a:chOff x="0" y="0"/>
                          <a:chExt cx="1190625" cy="1543050"/>
                        </a:xfrm>
                      </wpg:grpSpPr>
                      <wps:wsp>
                        <wps:cNvPr id="254" name="Shape 254"/>
                        <wps:cNvSpPr/>
                        <wps:spPr>
                          <a:xfrm>
                            <a:off x="0" y="0"/>
                            <a:ext cx="1190625" cy="1543050"/>
                          </a:xfrm>
                          <a:custGeom>
                            <a:avLst/>
                            <a:gdLst/>
                            <a:ahLst/>
                            <a:cxnLst/>
                            <a:rect l="0" t="0" r="0" b="0"/>
                            <a:pathLst>
                              <a:path w="1190625" h="1543050">
                                <a:moveTo>
                                  <a:pt x="0" y="1543050"/>
                                </a:moveTo>
                                <a:lnTo>
                                  <a:pt x="1190625" y="1543050"/>
                                </a:lnTo>
                                <a:lnTo>
                                  <a:pt x="1190625" y="0"/>
                                </a:lnTo>
                                <a:lnTo>
                                  <a:pt x="0" y="0"/>
                                </a:lnTo>
                                <a:close/>
                              </a:path>
                            </a:pathLst>
                          </a:custGeom>
                          <a:noFill/>
                          <a:ln w="9525" cap="flat" cmpd="sng" algn="ctr">
                            <a:solidFill>
                              <a:srgbClr val="2E75B6"/>
                            </a:solidFill>
                            <a:prstDash val="solid"/>
                            <a:miter lim="127000"/>
                          </a:ln>
                          <a:effectLst/>
                        </wps:spPr>
                        <wps:bodyPr/>
                      </wps:wsp>
                      <wps:wsp>
                        <wps:cNvPr id="255" name="Rectangle 255"/>
                        <wps:cNvSpPr/>
                        <wps:spPr>
                          <a:xfrm>
                            <a:off x="1129284" y="1377387"/>
                            <a:ext cx="42058" cy="186236"/>
                          </a:xfrm>
                          <a:prstGeom prst="rect">
                            <a:avLst/>
                          </a:prstGeom>
                          <a:ln>
                            <a:noFill/>
                          </a:ln>
                        </wps:spPr>
                        <wps:txbx>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844" name="Picture 1844"/>
                          <pic:cNvPicPr/>
                        </pic:nvPicPr>
                        <pic:blipFill>
                          <a:blip r:embed="rId30"/>
                          <a:stretch>
                            <a:fillRect/>
                          </a:stretch>
                        </pic:blipFill>
                        <pic:spPr>
                          <a:xfrm>
                            <a:off x="93980" y="46229"/>
                            <a:ext cx="999744" cy="1441704"/>
                          </a:xfrm>
                          <a:prstGeom prst="rect">
                            <a:avLst/>
                          </a:prstGeom>
                        </pic:spPr>
                      </pic:pic>
                    </wpg:wgp>
                  </a:graphicData>
                </a:graphic>
              </wp:anchor>
            </w:drawing>
          </mc:Choice>
          <mc:Fallback>
            <w:pict>
              <v:group id="Group 1611" o:spid="_x0000_s1026" style="position:absolute;margin-left:388.2pt;margin-top:.55pt;width:93.75pt;height:121.5pt;z-index:251659264" coordsize="11906,1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">
                <v:shape id="Shape 254" o:spid="_x0000_s1027" style="position:absolute;width:11906;height:15430;visibility:visible;mso-wrap-style:square;v-text-anchor:top" coordsize="1190625,154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OocYA&#10;AADcAAAADwAAAGRycy9kb3ducmV2LnhtbESPQWvCQBSE74X+h+UVetON0lqbugkiFAoWRCshx0f2&#10;mQSzb0N2TWJ/fVcQehxm5htmlY6mET11rrasYDaNQBAXVtdcKjj+fE6WIJxH1thYJgVXcpAmjw8r&#10;jLUdeE/9wZciQNjFqKDyvo2ldEVFBt3UtsTBO9nOoA+yK6XucAhw08h5FC2kwZrDQoUtbSoqzoeL&#10;UfBm3PflPO5+zW6Zte91ZvPtMVfq+Wlcf4DwNPr/8L39pRXMX1/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OocYAAADcAAAADwAAAAAAAAAAAAAAAACYAgAAZHJz&#10;L2Rvd25yZXYueG1sUEsFBgAAAAAEAAQA9QAAAIsDAAAAAA==&#10;" path="m,1543050r1190625,l1190625,,,,,1543050xe" filled="f" strokecolor="#2e75b6">
                  <v:stroke miterlimit="83231f" joinstyle="miter"/>
                  <v:path arrowok="t" textboxrect="0,0,1190625,1543050"/>
                </v:shape>
                <v:rect id="Rectangle 255" o:spid="_x0000_s1028" style="position:absolute;left:11292;top:13773;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v:textbox>
                </v:rect>
                <v:shape id="Picture 1844" o:spid="_x0000_s1029" type="#_x0000_t75" style="position:absolute;left:939;top:462;width:9998;height:14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ovGAAAA3QAAAA8AAABkcnMvZG93bnJldi54bWxEj9FqwkAQRd8L/YdlCr4Us7GkotFVtCpt&#10;yZPRDxiyYxLMzobsatK/7wqFvs1w79xzZ7keTCPu1LnasoJJFIMgLqyuuVRwPh3GMxDOI2tsLJOC&#10;H3KwXj0/LTHVtucj3XNfihDCLkUFlfdtKqUrKjLoItsSB+1iO4M+rF0pdYd9CDeNfIvjqTRYcyBU&#10;2NJHRcU1v5kA2e++9evkc1vHJsvmssne20um1Ohl2CxAeBr8v/nv+kuH+rMkgcc3YQS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41yi8YAAADdAAAADwAAAAAAAAAAAAAA&#10;AACfAgAAZHJzL2Rvd25yZXYueG1sUEsFBgAAAAAEAAQA9wAAAJIDAAAAAA==&#10;">
                  <v:imagedata r:id="rId31" o:title=""/>
                </v:shape>
                <w10:wrap type="square"/>
              </v:group>
            </w:pict>
          </mc:Fallback>
        </mc:AlternateContent>
      </w:r>
      <w:r w:rsidRPr="00C24A38">
        <w:rPr>
          <w:rStyle w:val="NKTextkursiv"/>
        </w:rPr>
        <w:t xml:space="preserve">Die im „Krippenspiel auf Abstand“ vorgestellten Krippenfiguren lassen sich leicht selbst herstellen: Die Grundlage sind die orangefarbenen Abflussrohre aus der Sanitärabteilung im Baumarkt, ca. 80 cm lang. Um die obere Wulst wird als Kopfbedeckung ein Stück Stoff mit einem Band straff befestigt, ebenso wird das Gewand mit einem Band fest gebunden – fertig. Den jeweiligen Krippenfiguren können dann noch die zugehörigen Accessoires beigefügt werden: Krone, Hirtenhut etc. Sägt man ein Rohr auf zweidrittel Länge ab, erhält man noch ein </w:t>
      </w:r>
      <w:r w:rsidR="00C24A38" w:rsidRPr="00C24A38">
        <w:rPr>
          <w:rStyle w:val="NKTextkursiv"/>
        </w:rPr>
        <w:t>Jesuskind und eine Jugendliche.</w:t>
      </w:r>
    </w:p>
    <w:p w:rsidR="001B1467" w:rsidRDefault="001B1467" w:rsidP="00FA4B32">
      <w:pPr>
        <w:pStyle w:val="NKText"/>
      </w:pPr>
    </w:p>
    <w:p w:rsidR="00353598" w:rsidRPr="00FA4B32" w:rsidRDefault="00353598" w:rsidP="00FA4B32">
      <w:pPr>
        <w:pStyle w:val="NKText"/>
      </w:pPr>
      <w:bookmarkStart w:id="0" w:name="_GoBack"/>
      <w:bookmarkEnd w:id="0"/>
    </w:p>
    <w:p w:rsidR="001B1467" w:rsidRPr="00FA4B32" w:rsidRDefault="001B1467" w:rsidP="00FA4B32">
      <w:pPr>
        <w:pStyle w:val="NKText"/>
        <w:rPr>
          <w:rStyle w:val="NKTextfett"/>
        </w:rPr>
      </w:pPr>
      <w:r w:rsidRPr="00FA4B32">
        <w:rPr>
          <w:rStyle w:val="NKTextfett"/>
        </w:rPr>
        <w:lastRenderedPageBreak/>
        <w:t xml:space="preserve">Als Vorteile dieser Art der Gestaltung habe </w:t>
      </w:r>
      <w:r w:rsidR="00C24A38">
        <w:rPr>
          <w:rStyle w:val="NKTextfett"/>
        </w:rPr>
        <w:t>ich inzwischen kennen gelernt:</w:t>
      </w:r>
    </w:p>
    <w:p w:rsidR="001B1467" w:rsidRPr="00FA4B32" w:rsidRDefault="001B1467" w:rsidP="00FA4B32">
      <w:pPr>
        <w:pStyle w:val="NKText"/>
      </w:pPr>
    </w:p>
    <w:p w:rsidR="001B1467" w:rsidRPr="0029257C" w:rsidRDefault="001B1467" w:rsidP="00FA4B32">
      <w:pPr>
        <w:pStyle w:val="NKText"/>
        <w:numPr>
          <w:ilvl w:val="0"/>
          <w:numId w:val="3"/>
        </w:numPr>
        <w:rPr>
          <w:rStyle w:val="NKTextkursiv"/>
        </w:rPr>
      </w:pPr>
      <w:r w:rsidRPr="0029257C">
        <w:rPr>
          <w:rStyle w:val="NKTextkursiv"/>
        </w:rPr>
        <w:t>Sie fokussieren die Aufmerksamkeit und nehmen Kinder auch von weite</w:t>
      </w:r>
      <w:r w:rsidR="00C24A38" w:rsidRPr="0029257C">
        <w:rPr>
          <w:rStyle w:val="NKTextkursiv"/>
        </w:rPr>
        <w:t>r weg gut ins Geschehen hinein.</w:t>
      </w:r>
    </w:p>
    <w:p w:rsidR="001B1467" w:rsidRPr="0029257C" w:rsidRDefault="001B1467" w:rsidP="00FA4B32">
      <w:pPr>
        <w:pStyle w:val="NKText"/>
        <w:numPr>
          <w:ilvl w:val="0"/>
          <w:numId w:val="3"/>
        </w:numPr>
        <w:rPr>
          <w:rStyle w:val="NKTextkursiv"/>
        </w:rPr>
      </w:pPr>
      <w:r w:rsidRPr="0029257C">
        <w:rPr>
          <w:rStyle w:val="NKTextkursiv"/>
        </w:rPr>
        <w:t>Die Größe erleichtert durch ein Vorgehen Schritt für Schri</w:t>
      </w:r>
      <w:r w:rsidR="00C24A38" w:rsidRPr="0029257C">
        <w:rPr>
          <w:rStyle w:val="NKTextkursiv"/>
        </w:rPr>
        <w:t>tt das Erfassen der Geschichte.</w:t>
      </w:r>
    </w:p>
    <w:p w:rsidR="001B1467" w:rsidRPr="0029257C" w:rsidRDefault="001B1467" w:rsidP="00FA4B32">
      <w:pPr>
        <w:pStyle w:val="NKText"/>
        <w:numPr>
          <w:ilvl w:val="0"/>
          <w:numId w:val="3"/>
        </w:numPr>
        <w:rPr>
          <w:rStyle w:val="NKTextkursiv"/>
        </w:rPr>
      </w:pPr>
      <w:r w:rsidRPr="0029257C">
        <w:rPr>
          <w:rStyle w:val="NKTextkursiv"/>
        </w:rPr>
        <w:t>Da die Figuren keine Gesichter haben, regen sie die „Ergänzungsphantasie“ der Kinder an und machen ihre eigenen Vorst</w:t>
      </w:r>
      <w:r w:rsidR="00C24A38" w:rsidRPr="0029257C">
        <w:rPr>
          <w:rStyle w:val="NKTextkursiv"/>
        </w:rPr>
        <w:t>ellungen zur Geschichte stark.</w:t>
      </w:r>
    </w:p>
    <w:p w:rsidR="001B1467" w:rsidRPr="0029257C" w:rsidRDefault="001B1467" w:rsidP="00C24A38">
      <w:pPr>
        <w:pStyle w:val="NKText"/>
        <w:numPr>
          <w:ilvl w:val="0"/>
          <w:numId w:val="3"/>
        </w:numPr>
        <w:rPr>
          <w:rStyle w:val="NKTextkursiv"/>
        </w:rPr>
      </w:pPr>
      <w:r w:rsidRPr="0029257C">
        <w:rPr>
          <w:rStyle w:val="NKTextkursiv"/>
        </w:rPr>
        <w:t>Die Kopftücher geben ihnen dennoch eine Ausrichtu</w:t>
      </w:r>
      <w:r w:rsidR="00C24A38" w:rsidRPr="0029257C">
        <w:rPr>
          <w:rStyle w:val="NKTextkursiv"/>
        </w:rPr>
        <w:t>ng und irgendwie „ein Gesicht“.</w:t>
      </w:r>
    </w:p>
    <w:p w:rsidR="001B1467" w:rsidRPr="0029257C" w:rsidRDefault="001B1467" w:rsidP="00C24A38">
      <w:pPr>
        <w:pStyle w:val="NKText"/>
        <w:numPr>
          <w:ilvl w:val="0"/>
          <w:numId w:val="3"/>
        </w:numPr>
        <w:rPr>
          <w:rStyle w:val="NKTextkursiv"/>
        </w:rPr>
      </w:pPr>
      <w:r w:rsidRPr="0029257C">
        <w:rPr>
          <w:rStyle w:val="NKTextkursiv"/>
        </w:rPr>
        <w:t xml:space="preserve">Einzelne Kinder können sehr gut einbezogen </w:t>
      </w:r>
      <w:r w:rsidR="00C24A38" w:rsidRPr="0029257C">
        <w:rPr>
          <w:rStyle w:val="NKTextkursiv"/>
        </w:rPr>
        <w:t>werden und Figuren voransetzen.</w:t>
      </w:r>
    </w:p>
    <w:p w:rsidR="001B1467" w:rsidRPr="0029257C" w:rsidRDefault="001B1467" w:rsidP="00C24A38">
      <w:pPr>
        <w:pStyle w:val="NKText"/>
        <w:numPr>
          <w:ilvl w:val="0"/>
          <w:numId w:val="3"/>
        </w:numPr>
        <w:rPr>
          <w:rStyle w:val="NKTextkursiv"/>
        </w:rPr>
      </w:pPr>
      <w:r w:rsidRPr="0029257C">
        <w:rPr>
          <w:rStyle w:val="NKTextkursiv"/>
        </w:rPr>
        <w:t xml:space="preserve">Die Größe der Figuren – z.T. ja größer als manches Krippenkind – lässt die Figuren den Kindern nahekommen und verdeutlicht damit die Position von uns heute als Hörende der biblischen Geschichten: Wir sind nicht direkt Beteiligte, und doch haben </w:t>
      </w:r>
      <w:r w:rsidR="00C24A38" w:rsidRPr="0029257C">
        <w:rPr>
          <w:rStyle w:val="NKTextkursiv"/>
        </w:rPr>
        <w:t>die Geschichten mit uns zu tun.</w:t>
      </w:r>
    </w:p>
    <w:p w:rsidR="001B1467" w:rsidRPr="0029257C" w:rsidRDefault="001B1467" w:rsidP="00C24A38">
      <w:pPr>
        <w:pStyle w:val="NKText"/>
        <w:numPr>
          <w:ilvl w:val="0"/>
          <w:numId w:val="3"/>
        </w:numPr>
        <w:rPr>
          <w:rStyle w:val="NKTextkursiv"/>
        </w:rPr>
      </w:pPr>
      <w:r w:rsidRPr="0029257C">
        <w:rPr>
          <w:rStyle w:val="NKTextkursiv"/>
        </w:rPr>
        <w:t>Sie sind sehr leicht, lassen sich in einer Kiste gut transportieren und stehen gut auf dem Boden, so dass s</w:t>
      </w:r>
      <w:r w:rsidR="00C24A38" w:rsidRPr="0029257C">
        <w:rPr>
          <w:rStyle w:val="NKTextkursiv"/>
        </w:rPr>
        <w:t>ie nicht schnell umfallen.</w:t>
      </w:r>
    </w:p>
    <w:p w:rsidR="001B1467" w:rsidRPr="0029257C" w:rsidRDefault="001B1467" w:rsidP="00C24A38">
      <w:pPr>
        <w:pStyle w:val="NKText"/>
        <w:numPr>
          <w:ilvl w:val="0"/>
          <w:numId w:val="3"/>
        </w:numPr>
        <w:rPr>
          <w:rStyle w:val="NKTextkursiv"/>
        </w:rPr>
      </w:pPr>
      <w:r w:rsidRPr="0029257C">
        <w:rPr>
          <w:rStyle w:val="NKTextkursiv"/>
        </w:rPr>
        <w:t>Sie sind einfach und kostengünstig zu erstellen und können auch mit Kinder</w:t>
      </w:r>
      <w:r w:rsidR="00C24A38" w:rsidRPr="0029257C">
        <w:rPr>
          <w:rStyle w:val="NKTextkursiv"/>
        </w:rPr>
        <w:t>n zusammen hergestellt werden.</w:t>
      </w:r>
    </w:p>
    <w:p w:rsidR="0029257C" w:rsidRDefault="0029257C" w:rsidP="00C24A38">
      <w:pPr>
        <w:pStyle w:val="NKText"/>
        <w:rPr>
          <w:rStyle w:val="NKTextkursiv"/>
        </w:rPr>
      </w:pPr>
    </w:p>
    <w:p w:rsidR="001B1467" w:rsidRPr="00C24A38" w:rsidRDefault="001B1467" w:rsidP="00C24A38">
      <w:pPr>
        <w:pStyle w:val="NKText"/>
      </w:pPr>
      <w:r w:rsidRPr="00C24A38">
        <w:rPr>
          <w:rStyle w:val="NKTextkursiv"/>
        </w:rPr>
        <w:t>In der Arbeit „in einer Kohorte“ kann auch jedes Kind seine eigene Figur zusätzlich bauen und sich selbst in eine biblische Geschichte mit hineinstellen.</w:t>
      </w:r>
      <w:r w:rsidRPr="00C24A38">
        <w:t xml:space="preserve"> „Stell dir vor, du bist am Stall beim dem Jesuskind dabei. Wo</w:t>
      </w:r>
      <w:r w:rsidR="00C24A38">
        <w:t xml:space="preserve"> möchtest du dich hinstellen?“</w:t>
      </w:r>
    </w:p>
    <w:p w:rsidR="001B1467" w:rsidRPr="00C24A38" w:rsidRDefault="001B1467" w:rsidP="00C24A38">
      <w:pPr>
        <w:pStyle w:val="NKText"/>
      </w:pPr>
    </w:p>
    <w:p w:rsidR="001B1467" w:rsidRPr="0029257C" w:rsidRDefault="001B1467" w:rsidP="00C24A38">
      <w:pPr>
        <w:pStyle w:val="NKText"/>
        <w:rPr>
          <w:rStyle w:val="NKTextkursiv"/>
        </w:rPr>
      </w:pPr>
      <w:r w:rsidRPr="0029257C">
        <w:rPr>
          <w:rStyle w:val="NKTextkursiv"/>
        </w:rPr>
        <w:t>Die Figuren regen an, das Arbeiten mit ihnen weiter zu entwickeln und die eigenen Vorlieben beim Erzählen zu verfolgen</w:t>
      </w:r>
      <w:r w:rsidR="00C24A38" w:rsidRPr="0029257C">
        <w:rPr>
          <w:rStyle w:val="NKTextkursiv"/>
        </w:rPr>
        <w:t>. Viel Spaß beim Ausprobieren!</w:t>
      </w:r>
    </w:p>
    <w:p w:rsidR="001B1467" w:rsidRPr="00C24A38" w:rsidRDefault="00C24A38" w:rsidP="00C24A38">
      <w:pPr>
        <w:pStyle w:val="NKTextklein"/>
        <w:jc w:val="right"/>
      </w:pPr>
      <w:r>
        <w:t xml:space="preserve">Maike </w:t>
      </w:r>
      <w:proofErr w:type="spellStart"/>
      <w:r>
        <w:t>Lauther</w:t>
      </w:r>
      <w:proofErr w:type="spellEnd"/>
      <w:r>
        <w:t>-Pohl</w:t>
      </w:r>
    </w:p>
    <w:p w:rsidR="001B1467" w:rsidRPr="00CD57BD" w:rsidRDefault="001B1467" w:rsidP="001B1467">
      <w:pPr>
        <w:spacing w:after="0" w:line="259" w:lineRule="auto"/>
        <w:ind w:left="54" w:right="-593" w:firstLine="0"/>
        <w:rPr>
          <w:rFonts w:ascii="Arial" w:eastAsia="Arial" w:hAnsi="Arial" w:cs="Arial"/>
          <w:sz w:val="22"/>
        </w:rPr>
      </w:pPr>
      <w:r w:rsidRPr="00CD57BD">
        <w:rPr>
          <w:rFonts w:ascii="Calibri" w:eastAsia="Calibri" w:hAnsi="Calibri" w:cs="Calibri"/>
          <w:noProof/>
          <w:sz w:val="22"/>
        </w:rPr>
        <mc:AlternateContent>
          <mc:Choice Requires="wpg">
            <w:drawing>
              <wp:inline distT="0" distB="0" distL="0" distR="0" wp14:anchorId="14A70F55" wp14:editId="6803EE97">
                <wp:extent cx="6105525" cy="2185956"/>
                <wp:effectExtent l="0" t="0" r="0" b="0"/>
                <wp:docPr id="1846" name="Group 1846"/>
                <wp:cNvGraphicFramePr/>
                <a:graphic xmlns:a="http://schemas.openxmlformats.org/drawingml/2006/main">
                  <a:graphicData uri="http://schemas.microsoft.com/office/word/2010/wordprocessingGroup">
                    <wpg:wgp>
                      <wpg:cNvGrpSpPr/>
                      <wpg:grpSpPr>
                        <a:xfrm>
                          <a:off x="0" y="0"/>
                          <a:ext cx="6105525" cy="2185956"/>
                          <a:chOff x="0" y="0"/>
                          <a:chExt cx="6105525" cy="2185956"/>
                        </a:xfrm>
                      </wpg:grpSpPr>
                      <wps:wsp>
                        <wps:cNvPr id="7" name="Rectangle 7"/>
                        <wps:cNvSpPr/>
                        <wps:spPr>
                          <a:xfrm>
                            <a:off x="3875659" y="2045929"/>
                            <a:ext cx="42058" cy="186235"/>
                          </a:xfrm>
                          <a:prstGeom prst="rect">
                            <a:avLst/>
                          </a:prstGeom>
                          <a:ln>
                            <a:noFill/>
                          </a:ln>
                        </wps:spPr>
                        <wps:txbx>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32"/>
                          <a:stretch>
                            <a:fillRect/>
                          </a:stretch>
                        </pic:blipFill>
                        <pic:spPr>
                          <a:xfrm>
                            <a:off x="1818005" y="1597421"/>
                            <a:ext cx="2055749" cy="559435"/>
                          </a:xfrm>
                          <a:prstGeom prst="rect">
                            <a:avLst/>
                          </a:prstGeom>
                        </pic:spPr>
                      </pic:pic>
                      <wps:wsp>
                        <wps:cNvPr id="243" name="Rectangle 243"/>
                        <wps:cNvSpPr/>
                        <wps:spPr>
                          <a:xfrm>
                            <a:off x="5727954" y="0"/>
                            <a:ext cx="51809" cy="207921"/>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44" name="Rectangle 244"/>
                        <wps:cNvSpPr/>
                        <wps:spPr>
                          <a:xfrm>
                            <a:off x="1830197" y="160020"/>
                            <a:ext cx="51809" cy="207921"/>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45" name="Rectangle 245"/>
                        <wps:cNvSpPr/>
                        <wps:spPr>
                          <a:xfrm>
                            <a:off x="1830197" y="321563"/>
                            <a:ext cx="51809" cy="207922"/>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46" name="Rectangle 246"/>
                        <wps:cNvSpPr/>
                        <wps:spPr>
                          <a:xfrm>
                            <a:off x="1830197" y="481584"/>
                            <a:ext cx="51809" cy="207921"/>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47" name="Rectangle 247"/>
                        <wps:cNvSpPr/>
                        <wps:spPr>
                          <a:xfrm>
                            <a:off x="1830197" y="641858"/>
                            <a:ext cx="51809" cy="207921"/>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48" name="Rectangle 248"/>
                        <wps:cNvSpPr/>
                        <wps:spPr>
                          <a:xfrm>
                            <a:off x="1830197" y="803401"/>
                            <a:ext cx="51809" cy="207922"/>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49" name="Rectangle 249"/>
                        <wps:cNvSpPr/>
                        <wps:spPr>
                          <a:xfrm>
                            <a:off x="1830197" y="963422"/>
                            <a:ext cx="51809" cy="207921"/>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50" name="Rectangle 250"/>
                        <wps:cNvSpPr/>
                        <wps:spPr>
                          <a:xfrm>
                            <a:off x="1830197" y="1124966"/>
                            <a:ext cx="51809" cy="207921"/>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51" name="Rectangle 251"/>
                        <wps:cNvSpPr/>
                        <wps:spPr>
                          <a:xfrm>
                            <a:off x="1830197" y="1284985"/>
                            <a:ext cx="51809" cy="207922"/>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52" name="Rectangle 252"/>
                        <wps:cNvSpPr/>
                        <wps:spPr>
                          <a:xfrm>
                            <a:off x="1868297" y="1284985"/>
                            <a:ext cx="51809" cy="207922"/>
                          </a:xfrm>
                          <a:prstGeom prst="rect">
                            <a:avLst/>
                          </a:prstGeom>
                          <a:ln>
                            <a:noFill/>
                          </a:ln>
                        </wps:spPr>
                        <wps:txbx>
                          <w:txbxContent>
                            <w:p w:rsidR="001B1467" w:rsidRDefault="001B1467" w:rsidP="001B1467">
                              <w:pPr>
                                <w:spacing w:after="160" w:line="259" w:lineRule="auto"/>
                                <w:ind w:left="0" w:right="0" w:firstLine="0"/>
                              </w:pPr>
                              <w:r>
                                <w:t xml:space="preserve"> </w:t>
                              </w:r>
                            </w:p>
                          </w:txbxContent>
                        </wps:txbx>
                        <wps:bodyPr horzOverflow="overflow" vert="horz" lIns="0" tIns="0" rIns="0" bIns="0" rtlCol="0">
                          <a:noAutofit/>
                        </wps:bodyPr>
                      </wps:wsp>
                      <wps:wsp>
                        <wps:cNvPr id="259" name="Shape 259"/>
                        <wps:cNvSpPr/>
                        <wps:spPr>
                          <a:xfrm>
                            <a:off x="0" y="216702"/>
                            <a:ext cx="1695450" cy="1247775"/>
                          </a:xfrm>
                          <a:custGeom>
                            <a:avLst/>
                            <a:gdLst/>
                            <a:ahLst/>
                            <a:cxnLst/>
                            <a:rect l="0" t="0" r="0" b="0"/>
                            <a:pathLst>
                              <a:path w="1695450" h="1247775">
                                <a:moveTo>
                                  <a:pt x="0" y="1247775"/>
                                </a:moveTo>
                                <a:lnTo>
                                  <a:pt x="1695450" y="1247775"/>
                                </a:lnTo>
                                <a:lnTo>
                                  <a:pt x="1695450" y="0"/>
                                </a:lnTo>
                                <a:lnTo>
                                  <a:pt x="0" y="0"/>
                                </a:lnTo>
                                <a:close/>
                              </a:path>
                            </a:pathLst>
                          </a:custGeom>
                          <a:noFill/>
                          <a:ln w="3175" cap="flat" cmpd="sng" algn="ctr">
                            <a:solidFill>
                              <a:srgbClr val="2E75B6"/>
                            </a:solidFill>
                            <a:prstDash val="solid"/>
                            <a:miter lim="127000"/>
                          </a:ln>
                          <a:effectLst/>
                        </wps:spPr>
                        <wps:bodyPr/>
                      </wps:wsp>
                      <wps:wsp>
                        <wps:cNvPr id="260" name="Rectangle 260"/>
                        <wps:cNvSpPr/>
                        <wps:spPr>
                          <a:xfrm>
                            <a:off x="1597025" y="1280882"/>
                            <a:ext cx="42059" cy="186235"/>
                          </a:xfrm>
                          <a:prstGeom prst="rect">
                            <a:avLst/>
                          </a:prstGeom>
                          <a:ln>
                            <a:noFill/>
                          </a:ln>
                        </wps:spPr>
                        <wps:txbx>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62" name="Picture 262"/>
                          <pic:cNvPicPr/>
                        </pic:nvPicPr>
                        <pic:blipFill>
                          <a:blip r:embed="rId33"/>
                          <a:stretch>
                            <a:fillRect/>
                          </a:stretch>
                        </pic:blipFill>
                        <pic:spPr>
                          <a:xfrm>
                            <a:off x="92710" y="263921"/>
                            <a:ext cx="1502791" cy="1127760"/>
                          </a:xfrm>
                          <a:prstGeom prst="rect">
                            <a:avLst/>
                          </a:prstGeom>
                        </pic:spPr>
                      </pic:pic>
                      <wps:wsp>
                        <wps:cNvPr id="264" name="Shape 264"/>
                        <wps:cNvSpPr/>
                        <wps:spPr>
                          <a:xfrm>
                            <a:off x="2209800" y="207812"/>
                            <a:ext cx="1695450" cy="1247775"/>
                          </a:xfrm>
                          <a:custGeom>
                            <a:avLst/>
                            <a:gdLst/>
                            <a:ahLst/>
                            <a:cxnLst/>
                            <a:rect l="0" t="0" r="0" b="0"/>
                            <a:pathLst>
                              <a:path w="1695450" h="1247775">
                                <a:moveTo>
                                  <a:pt x="0" y="1247775"/>
                                </a:moveTo>
                                <a:lnTo>
                                  <a:pt x="1695450" y="1247775"/>
                                </a:lnTo>
                                <a:lnTo>
                                  <a:pt x="1695450" y="0"/>
                                </a:lnTo>
                                <a:lnTo>
                                  <a:pt x="0" y="0"/>
                                </a:lnTo>
                                <a:close/>
                              </a:path>
                            </a:pathLst>
                          </a:custGeom>
                          <a:noFill/>
                          <a:ln w="9525" cap="flat" cmpd="sng" algn="ctr">
                            <a:solidFill>
                              <a:srgbClr val="2E75B6"/>
                            </a:solidFill>
                            <a:prstDash val="solid"/>
                            <a:miter lim="127000"/>
                          </a:ln>
                          <a:effectLst/>
                        </wps:spPr>
                        <wps:bodyPr/>
                      </wps:wsp>
                      <wps:wsp>
                        <wps:cNvPr id="265" name="Rectangle 265"/>
                        <wps:cNvSpPr/>
                        <wps:spPr>
                          <a:xfrm>
                            <a:off x="3810127" y="1274786"/>
                            <a:ext cx="42058" cy="186235"/>
                          </a:xfrm>
                          <a:prstGeom prst="rect">
                            <a:avLst/>
                          </a:prstGeom>
                          <a:ln>
                            <a:noFill/>
                          </a:ln>
                        </wps:spPr>
                        <wps:txbx>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67" name="Picture 267"/>
                          <pic:cNvPicPr/>
                        </pic:nvPicPr>
                        <pic:blipFill>
                          <a:blip r:embed="rId34"/>
                          <a:stretch>
                            <a:fillRect/>
                          </a:stretch>
                        </pic:blipFill>
                        <pic:spPr>
                          <a:xfrm>
                            <a:off x="2305685" y="258206"/>
                            <a:ext cx="1502791" cy="1127760"/>
                          </a:xfrm>
                          <a:prstGeom prst="rect">
                            <a:avLst/>
                          </a:prstGeom>
                        </pic:spPr>
                      </pic:pic>
                      <wps:wsp>
                        <wps:cNvPr id="269" name="Shape 269"/>
                        <wps:cNvSpPr/>
                        <wps:spPr>
                          <a:xfrm>
                            <a:off x="4410075" y="216067"/>
                            <a:ext cx="1695450" cy="1247775"/>
                          </a:xfrm>
                          <a:custGeom>
                            <a:avLst/>
                            <a:gdLst/>
                            <a:ahLst/>
                            <a:cxnLst/>
                            <a:rect l="0" t="0" r="0" b="0"/>
                            <a:pathLst>
                              <a:path w="1695450" h="1247775">
                                <a:moveTo>
                                  <a:pt x="0" y="1247775"/>
                                </a:moveTo>
                                <a:lnTo>
                                  <a:pt x="1695450" y="1247775"/>
                                </a:lnTo>
                                <a:lnTo>
                                  <a:pt x="1695450" y="0"/>
                                </a:lnTo>
                                <a:lnTo>
                                  <a:pt x="0" y="0"/>
                                </a:lnTo>
                                <a:close/>
                              </a:path>
                            </a:pathLst>
                          </a:custGeom>
                          <a:noFill/>
                          <a:ln w="9525" cap="flat" cmpd="sng" algn="ctr">
                            <a:solidFill>
                              <a:srgbClr val="2E75B6"/>
                            </a:solidFill>
                            <a:prstDash val="solid"/>
                            <a:miter lim="127000"/>
                          </a:ln>
                          <a:effectLst/>
                        </wps:spPr>
                        <wps:bodyPr/>
                      </wps:wsp>
                      <wps:wsp>
                        <wps:cNvPr id="270" name="Rectangle 270"/>
                        <wps:cNvSpPr/>
                        <wps:spPr>
                          <a:xfrm>
                            <a:off x="6011419" y="1259546"/>
                            <a:ext cx="42058" cy="186235"/>
                          </a:xfrm>
                          <a:prstGeom prst="rect">
                            <a:avLst/>
                          </a:prstGeom>
                          <a:ln>
                            <a:noFill/>
                          </a:ln>
                        </wps:spPr>
                        <wps:txbx>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272" name="Picture 272"/>
                          <pic:cNvPicPr/>
                        </pic:nvPicPr>
                        <pic:blipFill>
                          <a:blip r:embed="rId35"/>
                          <a:stretch>
                            <a:fillRect/>
                          </a:stretch>
                        </pic:blipFill>
                        <pic:spPr>
                          <a:xfrm>
                            <a:off x="4505960" y="266460"/>
                            <a:ext cx="1503172" cy="1102360"/>
                          </a:xfrm>
                          <a:prstGeom prst="rect">
                            <a:avLst/>
                          </a:prstGeom>
                        </pic:spPr>
                      </pic:pic>
                    </wpg:wgp>
                  </a:graphicData>
                </a:graphic>
              </wp:inline>
            </w:drawing>
          </mc:Choice>
          <mc:Fallback>
            <w:pict>
              <v:group id="Group 1846" o:spid="_x0000_s1030" style="width:480.75pt;height:172.1pt;mso-position-horizontal-relative:char;mso-position-vertical-relative:line" coordsize="61055,218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">
                <v:rect id="Rectangle 7" o:spid="_x0000_s1031" style="position:absolute;left:38756;top:20459;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v:textbox>
                </v:rect>
                <v:shape id="Picture 11" o:spid="_x0000_s1032" type="#_x0000_t75" style="position:absolute;left:18180;top:15974;width:20557;height:5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2obDAAAA2wAAAA8AAABkcnMvZG93bnJldi54bWxET01rwkAQvRf8D8sUehHd2ENto6tIoUWh&#10;iE09eByzYzY0O5tmNzH+e1cQepvH+5z5sreV6KjxpWMFk3ECgjh3uuRCwf7nY/QKwgdkjZVjUnAh&#10;D8vF4GGOqXZn/qYuC4WIIexTVGBCqFMpfW7Ioh+7mjhyJ9dYDBE2hdQNnmO4reRzkrxIiyXHBoM1&#10;vRvKf7PWKhi2dNltzNdf9tltE/PWTg/b3VGpp8d+NQMRqA//4rt7reP8Cdx+iQf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3ahsMAAADbAAAADwAAAAAAAAAAAAAAAACf&#10;AgAAZHJzL2Rvd25yZXYueG1sUEsFBgAAAAAEAAQA9wAAAI8DAAAAAA==&#10;">
                  <v:imagedata r:id="rId36" o:title=""/>
                </v:shape>
                <v:rect id="Rectangle 243" o:spid="_x0000_s1033" style="position:absolute;left:5727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1B1467" w:rsidRDefault="001B1467" w:rsidP="001B1467">
                        <w:pPr>
                          <w:spacing w:after="160" w:line="259" w:lineRule="auto"/>
                          <w:ind w:left="0" w:right="0" w:firstLine="0"/>
                        </w:pPr>
                        <w:r>
                          <w:t xml:space="preserve"> </w:t>
                        </w:r>
                      </w:p>
                    </w:txbxContent>
                  </v:textbox>
                </v:rect>
                <v:rect id="Rectangle 244" o:spid="_x0000_s1034" style="position:absolute;left:18301;top:1600;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1B1467" w:rsidRDefault="001B1467" w:rsidP="001B1467">
                        <w:pPr>
                          <w:spacing w:after="160" w:line="259" w:lineRule="auto"/>
                          <w:ind w:left="0" w:right="0" w:firstLine="0"/>
                        </w:pPr>
                        <w:r>
                          <w:t xml:space="preserve"> </w:t>
                        </w:r>
                      </w:p>
                    </w:txbxContent>
                  </v:textbox>
                </v:rect>
                <v:rect id="Rectangle 245" o:spid="_x0000_s1035" style="position:absolute;left:18301;top:3215;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1B1467" w:rsidRDefault="001B1467" w:rsidP="001B1467">
                        <w:pPr>
                          <w:spacing w:after="160" w:line="259" w:lineRule="auto"/>
                          <w:ind w:left="0" w:right="0" w:firstLine="0"/>
                        </w:pPr>
                        <w:r>
                          <w:t xml:space="preserve"> </w:t>
                        </w:r>
                      </w:p>
                    </w:txbxContent>
                  </v:textbox>
                </v:rect>
                <v:rect id="Rectangle 246" o:spid="_x0000_s1036" style="position:absolute;left:18301;top:4815;width:51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1B1467" w:rsidRDefault="001B1467" w:rsidP="001B1467">
                        <w:pPr>
                          <w:spacing w:after="160" w:line="259" w:lineRule="auto"/>
                          <w:ind w:left="0" w:right="0" w:firstLine="0"/>
                        </w:pPr>
                        <w:r>
                          <w:t xml:space="preserve"> </w:t>
                        </w:r>
                      </w:p>
                    </w:txbxContent>
                  </v:textbox>
                </v:rect>
                <v:rect id="Rectangle 247" o:spid="_x0000_s1037" style="position:absolute;left:18301;top:6418;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1B1467" w:rsidRDefault="001B1467" w:rsidP="001B1467">
                        <w:pPr>
                          <w:spacing w:after="160" w:line="259" w:lineRule="auto"/>
                          <w:ind w:left="0" w:right="0" w:firstLine="0"/>
                        </w:pPr>
                        <w:r>
                          <w:t xml:space="preserve"> </w:t>
                        </w:r>
                      </w:p>
                    </w:txbxContent>
                  </v:textbox>
                </v:rect>
                <v:rect id="Rectangle 248" o:spid="_x0000_s1038" style="position:absolute;left:18301;top:8034;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1B1467" w:rsidRDefault="001B1467" w:rsidP="001B1467">
                        <w:pPr>
                          <w:spacing w:after="160" w:line="259" w:lineRule="auto"/>
                          <w:ind w:left="0" w:right="0" w:firstLine="0"/>
                        </w:pPr>
                        <w:r>
                          <w:t xml:space="preserve"> </w:t>
                        </w:r>
                      </w:p>
                    </w:txbxContent>
                  </v:textbox>
                </v:rect>
                <v:rect id="Rectangle 249" o:spid="_x0000_s1039" style="position:absolute;left:18301;top:9634;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1B1467" w:rsidRDefault="001B1467" w:rsidP="001B1467">
                        <w:pPr>
                          <w:spacing w:after="160" w:line="259" w:lineRule="auto"/>
                          <w:ind w:left="0" w:right="0" w:firstLine="0"/>
                        </w:pPr>
                        <w:r>
                          <w:t xml:space="preserve"> </w:t>
                        </w:r>
                      </w:p>
                    </w:txbxContent>
                  </v:textbox>
                </v:rect>
                <v:rect id="Rectangle 250" o:spid="_x0000_s1040" style="position:absolute;left:18301;top:11249;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1B1467" w:rsidRDefault="001B1467" w:rsidP="001B1467">
                        <w:pPr>
                          <w:spacing w:after="160" w:line="259" w:lineRule="auto"/>
                          <w:ind w:left="0" w:right="0" w:firstLine="0"/>
                        </w:pPr>
                        <w:r>
                          <w:t xml:space="preserve"> </w:t>
                        </w:r>
                      </w:p>
                    </w:txbxContent>
                  </v:textbox>
                </v:rect>
                <v:rect id="Rectangle 251" o:spid="_x0000_s1041" style="position:absolute;left:18301;top:12849;width:51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1B1467" w:rsidRDefault="001B1467" w:rsidP="001B1467">
                        <w:pPr>
                          <w:spacing w:after="160" w:line="259" w:lineRule="auto"/>
                          <w:ind w:left="0" w:right="0" w:firstLine="0"/>
                        </w:pPr>
                        <w:r>
                          <w:t xml:space="preserve"> </w:t>
                        </w:r>
                      </w:p>
                    </w:txbxContent>
                  </v:textbox>
                </v:rect>
                <v:rect id="Rectangle 252" o:spid="_x0000_s1042" style="position:absolute;left:18682;top:12849;width:51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1B1467" w:rsidRDefault="001B1467" w:rsidP="001B1467">
                        <w:pPr>
                          <w:spacing w:after="160" w:line="259" w:lineRule="auto"/>
                          <w:ind w:left="0" w:right="0" w:firstLine="0"/>
                        </w:pPr>
                        <w:r>
                          <w:t xml:space="preserve"> </w:t>
                        </w:r>
                      </w:p>
                    </w:txbxContent>
                  </v:textbox>
                </v:rect>
                <v:shape id="Shape 259" o:spid="_x0000_s1043" style="position:absolute;top:2167;width:16954;height:12477;visibility:visible;mso-wrap-style:square;v-text-anchor:top" coordsize="169545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g/MMA&#10;AADcAAAADwAAAGRycy9kb3ducmV2LnhtbESP3WrCQBSE7wu+w3IE7+pGwVSjq6igFHpV9QGO2WMS&#10;zJ4N+6Px7buFQi+HmfmGWW1604oHOd9YVjAZZyCIS6sbrhRczof3OQgfkDW2lknBizxs1oO3FRba&#10;PvmbHqdQiQRhX6CCOoSukNKXNRn0Y9sRJ+9mncGQpKukdvhMcNPKaZbl0mDDaaHGjvY1lfdTNAp2&#10;t6+j3J1jZi+zvPqI1+jybVRqNOy3SxCB+vAf/mt/agXT2QJ+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xg/MMAAADcAAAADwAAAAAAAAAAAAAAAACYAgAAZHJzL2Rv&#10;d25yZXYueG1sUEsFBgAAAAAEAAQA9QAAAIgDAAAAAA==&#10;" path="m,1247775r1695450,l1695450,,,,,1247775xe" filled="f" strokecolor="#2e75b6" strokeweight=".25pt">
                  <v:stroke miterlimit="83231f" joinstyle="miter"/>
                  <v:path arrowok="t" textboxrect="0,0,1695450,1247775"/>
                </v:shape>
                <v:rect id="Rectangle 260" o:spid="_x0000_s1044" style="position:absolute;left:15970;top:12808;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v:textbox>
                </v:rect>
                <v:shape id="Picture 262" o:spid="_x0000_s1045" type="#_x0000_t75" style="position:absolute;left:927;top:2639;width:15028;height:1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oDpvFAAAA3AAAAA8AAABkcnMvZG93bnJldi54bWxEj0FrwkAUhO+C/2F5ghfRjTlIia7SKoUU&#10;PFTND3hkn0kw+zbsbk3013eFQo/DzHzDbHaDacWdnG8sK1guEhDEpdUNVwqKy+f8DYQPyBpby6Tg&#10;QR522/Fog5m2PZ/ofg6ViBD2GSqoQ+gyKX1Zk0G/sB1x9K7WGQxRukpqh32Em1amSbKSBhuOCzV2&#10;tK+pvJ1/jIK8f84K3D+uVOTF4fLlPr6Pw0mp6WR4X4MINIT/8F871wrSVQqvM/EI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aA6bxQAAANwAAAAPAAAAAAAAAAAAAAAA&#10;AJ8CAABkcnMvZG93bnJldi54bWxQSwUGAAAAAAQABAD3AAAAkQMAAAAA&#10;">
                  <v:imagedata r:id="rId37" o:title=""/>
                </v:shape>
                <v:shape id="Shape 264" o:spid="_x0000_s1046" style="position:absolute;left:22098;top:2078;width:16954;height:12477;visibility:visible;mso-wrap-style:square;v-text-anchor:top" coordsize="169545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q38UA&#10;AADcAAAADwAAAGRycy9kb3ducmV2LnhtbESP3WrCQBSE7wXfYTlC75pNtIiNriL2B3uh1LQPcMge&#10;k2D2bMxudfv2bqHg5TAz3zCLVTCtuFDvGssKsiQFQVxa3XCl4Pvr7XEGwnlkja1lUvBLDlbL4WCB&#10;ubZXPtCl8JWIEHY5Kqi973IpXVmTQZfYjjh6R9sb9FH2ldQ9XiPctHKcplNpsOG4UGNHm5rKU/Fj&#10;FIT0Y/dSvL+en2WWhf1BTz5dNlHqYRTWcxCegr+H/9tbrWA8fYK/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6rfxQAAANwAAAAPAAAAAAAAAAAAAAAAAJgCAABkcnMv&#10;ZG93bnJldi54bWxQSwUGAAAAAAQABAD1AAAAigMAAAAA&#10;" path="m,1247775r1695450,l1695450,,,,,1247775xe" filled="f" strokecolor="#2e75b6">
                  <v:stroke miterlimit="83231f" joinstyle="miter"/>
                  <v:path arrowok="t" textboxrect="0,0,1695450,1247775"/>
                </v:shape>
                <v:rect id="Rectangle 265" o:spid="_x0000_s1047" style="position:absolute;left:38101;top:12747;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v:textbox>
                </v:rect>
                <v:shape id="Picture 267" o:spid="_x0000_s1048" type="#_x0000_t75" style="position:absolute;left:23056;top:2582;width:15028;height:1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lz/EAAAA3AAAAA8AAABkcnMvZG93bnJldi54bWxEj0FrwkAUhO+C/2F5hd50Uw8qqauUgKBV&#10;lNhCr4/sa5I2+zbsrjH+e1cQPA4z8w2zWPWmER05X1tW8DZOQBAXVtdcKvj+Wo/mIHxA1thYJgVX&#10;8rBaDgcLTLW9cE7dKZQiQtinqKAKoU2l9EVFBv3YtsTR+7XOYIjSlVI7vES4aeQkSabSYM1xocKW&#10;soqK/9PZKJB/u/oz7xItNxleXXbcH362e6VeX/qPdxCB+vAMP9obrWAyncH9TDw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Zlz/EAAAA3AAAAA8AAAAAAAAAAAAAAAAA&#10;nwIAAGRycy9kb3ducmV2LnhtbFBLBQYAAAAABAAEAPcAAACQAwAAAAA=&#10;">
                  <v:imagedata r:id="rId38" o:title=""/>
                </v:shape>
                <v:shape id="Shape 269" o:spid="_x0000_s1049" style="position:absolute;left:44100;top:2160;width:16955;height:12478;visibility:visible;mso-wrap-style:square;v-text-anchor:top" coordsize="169545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FQcUA&#10;AADcAAAADwAAAGRycy9kb3ducmV2LnhtbESP0WrCQBRE3wv+w3KFvtVNFERTV5HWin1QNO0HXLK3&#10;STB7N2ZXXf++Kwg+DjNzhpktgmnEhTpXW1aQDhIQxIXVNZcKfn++3iYgnEfW2FgmBTdysJj3XmaY&#10;aXvlA11yX4oIYZehgsr7NpPSFRUZdAPbEkfvz3YGfZRdKXWH1wg3jRwmyVgarDkuVNjSR0XFMT8b&#10;BSH53n7m69VpKtM07A56tHfpSKnXfli+g/AU/DP8aG+0guF4C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gVBxQAAANwAAAAPAAAAAAAAAAAAAAAAAJgCAABkcnMv&#10;ZG93bnJldi54bWxQSwUGAAAAAAQABAD1AAAAigMAAAAA&#10;" path="m,1247775r1695450,l1695450,,,,,1247775xe" filled="f" strokecolor="#2e75b6">
                  <v:stroke miterlimit="83231f" joinstyle="miter"/>
                  <v:path arrowok="t" textboxrect="0,0,1695450,1247775"/>
                </v:shape>
                <v:rect id="Rectangle 270" o:spid="_x0000_s1050" style="position:absolute;left:60114;top:1259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1B1467" w:rsidRDefault="001B1467" w:rsidP="001B1467">
                        <w:pPr>
                          <w:spacing w:after="160" w:line="259" w:lineRule="auto"/>
                          <w:ind w:left="0" w:right="0" w:firstLine="0"/>
                        </w:pPr>
                        <w:r>
                          <w:rPr>
                            <w:rFonts w:ascii="Times New Roman" w:eastAsia="Times New Roman" w:hAnsi="Times New Roman" w:cs="Times New Roman"/>
                            <w:sz w:val="20"/>
                          </w:rPr>
                          <w:t xml:space="preserve"> </w:t>
                        </w:r>
                      </w:p>
                    </w:txbxContent>
                  </v:textbox>
                </v:rect>
                <v:shape id="Picture 272" o:spid="_x0000_s1051" type="#_x0000_t75" style="position:absolute;left:45059;top:2664;width:15032;height:11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4A43DAAAA3AAAAA8AAABkcnMvZG93bnJldi54bWxEj0+LwjAUxO/CfofwFvam6RbRpRpFFgQv&#10;rvgH9vpsnm21eSlJrPXbG0HwOMzMb5jpvDO1aMn5yrKC70ECgji3uuJCwWG/7P+A8AFZY22ZFNzJ&#10;w3z20Ztipu2Nt9TuQiEihH2GCsoQmkxKn5dk0A9sQxy9k3UGQ5SukNrhLcJNLdMkGUmDFceFEhv6&#10;LSm/7K5GwXnjTsuDPG7XPFyz/9fXY9v+KfX12S0mIAJ14R1+tVdaQTpO4XkmHg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gDjcMAAADcAAAADwAAAAAAAAAAAAAAAACf&#10;AgAAZHJzL2Rvd25yZXYueG1sUEsFBgAAAAAEAAQA9wAAAI8DAAAAAA==&#10;">
                  <v:imagedata r:id="rId39" o:title=""/>
                </v:shape>
                <w10:anchorlock/>
              </v:group>
            </w:pict>
          </mc:Fallback>
        </mc:AlternateContent>
      </w:r>
    </w:p>
    <w:p w:rsidR="001B1467" w:rsidRDefault="001B1467" w:rsidP="001B1467">
      <w:pPr>
        <w:spacing w:after="0" w:line="259" w:lineRule="auto"/>
        <w:ind w:left="0" w:right="0" w:firstLine="0"/>
        <w:jc w:val="right"/>
      </w:pPr>
    </w:p>
    <w:p w:rsidR="00B345E3" w:rsidRPr="001B1467" w:rsidRDefault="00B345E3" w:rsidP="001B1467"/>
    <w:sectPr w:rsidR="00B345E3" w:rsidRPr="001B1467" w:rsidSect="006F7909">
      <w:headerReference w:type="even" r:id="rId40"/>
      <w:headerReference w:type="default" r:id="rId41"/>
      <w:footerReference w:type="even" r:id="rId42"/>
      <w:footerReference w:type="default" r:id="rId43"/>
      <w:headerReference w:type="first" r:id="rId44"/>
      <w:footerReference w:type="first" r:id="rId45"/>
      <w:pgSz w:w="11906" w:h="16838"/>
      <w:pgMar w:top="2495" w:right="1247" w:bottom="1247" w:left="124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DCD" w:rsidRDefault="005E2DCD" w:rsidP="00FE0E45">
      <w:pPr>
        <w:spacing w:after="0" w:line="240" w:lineRule="auto"/>
      </w:pPr>
      <w:r>
        <w:separator/>
      </w:r>
    </w:p>
  </w:endnote>
  <w:endnote w:type="continuationSeparator" w:id="0">
    <w:p w:rsidR="005E2DCD" w:rsidRDefault="005E2DCD" w:rsidP="00F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DCD" w:rsidRDefault="005E2DCD" w:rsidP="00FE0E45">
      <w:pPr>
        <w:spacing w:after="0" w:line="240" w:lineRule="auto"/>
      </w:pPr>
      <w:r>
        <w:separator/>
      </w:r>
    </w:p>
  </w:footnote>
  <w:footnote w:type="continuationSeparator" w:id="0">
    <w:p w:rsidR="005E2DCD" w:rsidRDefault="005E2DCD" w:rsidP="00FE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4B2" w:rsidRDefault="00E234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09" w:rsidRDefault="006F7909">
    <w:pPr>
      <w:pStyle w:val="Kopfzeile"/>
    </w:pPr>
    <w:r>
      <w:rPr>
        <w:noProof/>
      </w:rPr>
      <w:drawing>
        <wp:anchor distT="0" distB="0" distL="114300" distR="114300" simplePos="0" relativeHeight="251659264" behindDoc="1" locked="1" layoutInCell="1" allowOverlap="1" wp14:anchorId="30A3AB9D" wp14:editId="11FB6D38">
          <wp:simplePos x="0" y="0"/>
          <wp:positionH relativeFrom="leftMargin">
            <wp:posOffset>635</wp:posOffset>
          </wp:positionH>
          <wp:positionV relativeFrom="topMargin">
            <wp:posOffset>-2540</wp:posOffset>
          </wp:positionV>
          <wp:extent cx="7559675" cy="99631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C1ED2"/>
    <w:multiLevelType w:val="hybridMultilevel"/>
    <w:tmpl w:val="40D22BAC"/>
    <w:lvl w:ilvl="0" w:tplc="BE6CAE3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E214F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3EF0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CE6EF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24A2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416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F1CC5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48C43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DAF8F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32E83167"/>
    <w:multiLevelType w:val="hybridMultilevel"/>
    <w:tmpl w:val="AE94F8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E74050F"/>
    <w:multiLevelType w:val="hybridMultilevel"/>
    <w:tmpl w:val="B33208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67"/>
    <w:rsid w:val="00036A75"/>
    <w:rsid w:val="00062065"/>
    <w:rsid w:val="000752BC"/>
    <w:rsid w:val="000E749C"/>
    <w:rsid w:val="001B1467"/>
    <w:rsid w:val="001F1F78"/>
    <w:rsid w:val="0029257C"/>
    <w:rsid w:val="002F4ACA"/>
    <w:rsid w:val="00353598"/>
    <w:rsid w:val="0047410F"/>
    <w:rsid w:val="004975A8"/>
    <w:rsid w:val="004F6BF0"/>
    <w:rsid w:val="00526BB3"/>
    <w:rsid w:val="00560356"/>
    <w:rsid w:val="005A28A6"/>
    <w:rsid w:val="005C6DAD"/>
    <w:rsid w:val="005E2DCD"/>
    <w:rsid w:val="00640E07"/>
    <w:rsid w:val="006F7909"/>
    <w:rsid w:val="007C1D84"/>
    <w:rsid w:val="00827435"/>
    <w:rsid w:val="00891BF9"/>
    <w:rsid w:val="008E6670"/>
    <w:rsid w:val="00941F8D"/>
    <w:rsid w:val="00982757"/>
    <w:rsid w:val="00AD7ED8"/>
    <w:rsid w:val="00B345E3"/>
    <w:rsid w:val="00B9436C"/>
    <w:rsid w:val="00BD6F14"/>
    <w:rsid w:val="00BF5D61"/>
    <w:rsid w:val="00C24A38"/>
    <w:rsid w:val="00C94FD3"/>
    <w:rsid w:val="00CC23DB"/>
    <w:rsid w:val="00CF43BE"/>
    <w:rsid w:val="00D34FA3"/>
    <w:rsid w:val="00E234B2"/>
    <w:rsid w:val="00EF23DC"/>
    <w:rsid w:val="00F1587B"/>
    <w:rsid w:val="00F5333D"/>
    <w:rsid w:val="00F6206D"/>
    <w:rsid w:val="00F80496"/>
    <w:rsid w:val="00FA4B32"/>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1B1467"/>
    <w:pPr>
      <w:spacing w:after="163" w:line="257" w:lineRule="auto"/>
      <w:ind w:left="10" w:right="62" w:hanging="10"/>
    </w:pPr>
    <w:rPr>
      <w:rFonts w:ascii="Gadugi" w:eastAsia="Gadugi" w:hAnsi="Gadugi" w:cs="Gadugi"/>
      <w:color w:val="000000"/>
      <w:sz w:val="24"/>
    </w:rPr>
  </w:style>
  <w:style w:type="paragraph" w:styleId="berschrift1">
    <w:name w:val="heading 1"/>
    <w:basedOn w:val="Standard"/>
    <w:next w:val="Standard"/>
    <w:link w:val="berschrift1Zchn"/>
    <w:uiPriority w:val="9"/>
    <w:qFormat/>
    <w:rsid w:val="001B14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1B1467"/>
    <w:rPr>
      <w:rFonts w:asciiTheme="majorHAnsi" w:eastAsiaTheme="majorEastAsia" w:hAnsiTheme="majorHAnsi" w:cstheme="majorBidi"/>
      <w:color w:val="2F5496" w:themeColor="accent1" w:themeShade="BF"/>
      <w:sz w:val="32"/>
      <w:szCs w:val="32"/>
    </w:rPr>
  </w:style>
  <w:style w:type="table" w:customStyle="1" w:styleId="TableGrid">
    <w:name w:val="TableGrid"/>
    <w:rsid w:val="001B1467"/>
    <w:pPr>
      <w:spacing w:after="0" w:line="240" w:lineRule="auto"/>
    </w:pPr>
    <w:tblPr>
      <w:tblCellMar>
        <w:top w:w="0" w:type="dxa"/>
        <w:left w:w="0" w:type="dxa"/>
        <w:bottom w:w="0" w:type="dxa"/>
        <w:right w:w="0" w:type="dxa"/>
      </w:tblCellMar>
    </w:tblPr>
  </w:style>
  <w:style w:type="paragraph" w:styleId="Listenabsatz">
    <w:name w:val="List Paragraph"/>
    <w:basedOn w:val="Standard"/>
    <w:uiPriority w:val="34"/>
    <w:qFormat/>
    <w:rsid w:val="001B14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1B1467"/>
    <w:pPr>
      <w:spacing w:after="163" w:line="257" w:lineRule="auto"/>
      <w:ind w:left="10" w:right="62" w:hanging="10"/>
    </w:pPr>
    <w:rPr>
      <w:rFonts w:ascii="Gadugi" w:eastAsia="Gadugi" w:hAnsi="Gadugi" w:cs="Gadugi"/>
      <w:color w:val="000000"/>
      <w:sz w:val="24"/>
    </w:rPr>
  </w:style>
  <w:style w:type="paragraph" w:styleId="berschrift1">
    <w:name w:val="heading 1"/>
    <w:basedOn w:val="Standard"/>
    <w:next w:val="Standard"/>
    <w:link w:val="berschrift1Zchn"/>
    <w:uiPriority w:val="9"/>
    <w:qFormat/>
    <w:rsid w:val="001B14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qFormat/>
    <w:rsid w:val="00C94FD3"/>
    <w:pPr>
      <w:spacing w:after="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berschrift1Zchn">
    <w:name w:val="Überschrift 1 Zchn"/>
    <w:basedOn w:val="Absatz-Standardschriftart"/>
    <w:link w:val="berschrift1"/>
    <w:uiPriority w:val="9"/>
    <w:rsid w:val="001B1467"/>
    <w:rPr>
      <w:rFonts w:asciiTheme="majorHAnsi" w:eastAsiaTheme="majorEastAsia" w:hAnsiTheme="majorHAnsi" w:cstheme="majorBidi"/>
      <w:color w:val="2F5496" w:themeColor="accent1" w:themeShade="BF"/>
      <w:sz w:val="32"/>
      <w:szCs w:val="32"/>
    </w:rPr>
  </w:style>
  <w:style w:type="table" w:customStyle="1" w:styleId="TableGrid">
    <w:name w:val="TableGrid"/>
    <w:rsid w:val="001B1467"/>
    <w:pPr>
      <w:spacing w:after="0" w:line="240" w:lineRule="auto"/>
    </w:pPr>
    <w:tblPr>
      <w:tblCellMar>
        <w:top w:w="0" w:type="dxa"/>
        <w:left w:w="0" w:type="dxa"/>
        <w:bottom w:w="0" w:type="dxa"/>
        <w:right w:w="0" w:type="dxa"/>
      </w:tblCellMar>
    </w:tblPr>
  </w:style>
  <w:style w:type="paragraph" w:styleId="Listenabsatz">
    <w:name w:val="List Paragraph"/>
    <w:basedOn w:val="Standard"/>
    <w:uiPriority w:val="34"/>
    <w:qFormat/>
    <w:rsid w:val="001B14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20.pn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3.jpg"/><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11.%20Teaser%20-%20Final1_IB_Advent%20und%20Weihnachten%20unformatiert_Vorlagen%20und%20Final1\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7</Pages>
  <Words>1005</Words>
  <Characters>6333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Bents, Ilona</dc:creator>
  <cp:lastModifiedBy>Bents, Ilona</cp:lastModifiedBy>
  <cp:revision>6</cp:revision>
  <cp:lastPrinted>2020-05-08T10:33:00Z</cp:lastPrinted>
  <dcterms:created xsi:type="dcterms:W3CDTF">2020-11-09T14:26:00Z</dcterms:created>
  <dcterms:modified xsi:type="dcterms:W3CDTF">2020-11-10T16:26:00Z</dcterms:modified>
</cp:coreProperties>
</file>