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E22" w:rsidRDefault="004A3E22" w:rsidP="004A3E22">
      <w:pPr>
        <w:pStyle w:val="NKberschrift1"/>
      </w:pPr>
      <w:r w:rsidRPr="00A6289B">
        <w:t>Video-</w:t>
      </w:r>
      <w:r w:rsidR="00DC6063">
        <w:t>Kinderkirche in der Adventszeit</w:t>
      </w:r>
    </w:p>
    <w:p w:rsidR="004A3E22" w:rsidRPr="004A3E22" w:rsidRDefault="004A3E22" w:rsidP="004A3E22">
      <w:pPr>
        <w:pStyle w:val="NKText"/>
      </w:pPr>
    </w:p>
    <w:p w:rsidR="004A3E22" w:rsidRPr="004A3E22" w:rsidRDefault="004A3E22" w:rsidP="004A3E22">
      <w:pPr>
        <w:pStyle w:val="NKText"/>
        <w:rPr>
          <w:rStyle w:val="NKTextfett"/>
        </w:rPr>
      </w:pPr>
      <w:r w:rsidRPr="004A3E22">
        <w:rPr>
          <w:rStyle w:val="NKTextfett"/>
        </w:rPr>
        <w:t>1. Konzept</w:t>
      </w:r>
    </w:p>
    <w:p w:rsidR="004A3E22" w:rsidRPr="004A3E22" w:rsidRDefault="00DC6063" w:rsidP="004A3E22">
      <w:pPr>
        <w:pStyle w:val="NKText"/>
        <w:rPr>
          <w:rStyle w:val="NKTextfett"/>
        </w:rPr>
      </w:pPr>
      <w:r w:rsidRPr="00A6289B">
        <w:rPr>
          <w:noProof/>
        </w:rPr>
        <w:drawing>
          <wp:anchor distT="0" distB="0" distL="114300" distR="114300" simplePos="0" relativeHeight="251659264" behindDoc="0" locked="0" layoutInCell="1" allowOverlap="0" wp14:anchorId="599B15B4" wp14:editId="2D9C7FEB">
            <wp:simplePos x="0" y="0"/>
            <wp:positionH relativeFrom="column">
              <wp:posOffset>4217035</wp:posOffset>
            </wp:positionH>
            <wp:positionV relativeFrom="paragraph">
              <wp:posOffset>101600</wp:posOffset>
            </wp:positionV>
            <wp:extent cx="1650365" cy="2921000"/>
            <wp:effectExtent l="0" t="0" r="6985" b="1270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rot="-10799999" flipV="1">
                      <a:off x="0" y="0"/>
                      <a:ext cx="1650365" cy="2921000"/>
                    </a:xfrm>
                    <a:prstGeom prst="rect">
                      <a:avLst/>
                    </a:prstGeom>
                  </pic:spPr>
                </pic:pic>
              </a:graphicData>
            </a:graphic>
          </wp:anchor>
        </w:drawing>
      </w:r>
      <w:r w:rsidR="004A3E22" w:rsidRPr="004A3E22">
        <w:rPr>
          <w:rStyle w:val="NKTextfett"/>
        </w:rPr>
        <w:t>2. Technik</w:t>
      </w:r>
    </w:p>
    <w:p w:rsidR="004A3E22" w:rsidRPr="004A3E22" w:rsidRDefault="004A3E22" w:rsidP="004A3E22">
      <w:pPr>
        <w:pStyle w:val="NKText"/>
        <w:rPr>
          <w:rStyle w:val="NKTextfett"/>
        </w:rPr>
      </w:pPr>
      <w:r w:rsidRPr="004A3E22">
        <w:rPr>
          <w:rStyle w:val="NKTextfett"/>
        </w:rPr>
        <w:t>3. Gestaltungsideen</w:t>
      </w:r>
    </w:p>
    <w:p w:rsidR="004A3E22" w:rsidRPr="004A3E22" w:rsidRDefault="004A3E22" w:rsidP="004A3E22">
      <w:pPr>
        <w:pStyle w:val="NKText"/>
        <w:rPr>
          <w:rStyle w:val="NKTextfett"/>
        </w:rPr>
      </w:pPr>
      <w:r w:rsidRPr="004A3E22">
        <w:rPr>
          <w:rStyle w:val="NKTextfett"/>
        </w:rPr>
        <w:t>4. Vorschlag für einen Ablauf</w:t>
      </w:r>
    </w:p>
    <w:p w:rsidR="004A3E22" w:rsidRDefault="004A3E22" w:rsidP="004A3E22">
      <w:pPr>
        <w:pStyle w:val="NKText"/>
      </w:pPr>
    </w:p>
    <w:p w:rsidR="00DC6063" w:rsidRPr="004A3E22" w:rsidRDefault="00DC6063" w:rsidP="004A3E22">
      <w:pPr>
        <w:pStyle w:val="NKText"/>
      </w:pPr>
    </w:p>
    <w:p w:rsidR="004A3E22" w:rsidRPr="004A3E22" w:rsidRDefault="004A3E22" w:rsidP="004A3E22">
      <w:pPr>
        <w:pStyle w:val="NKText"/>
        <w:rPr>
          <w:b/>
          <w:u w:val="single"/>
        </w:rPr>
      </w:pPr>
      <w:r w:rsidRPr="004A3E22">
        <w:rPr>
          <w:b/>
          <w:u w:val="single"/>
        </w:rPr>
        <w:t>1. Konzept</w:t>
      </w:r>
    </w:p>
    <w:p w:rsidR="004A3E22" w:rsidRPr="004A3E22" w:rsidRDefault="004A3E22" w:rsidP="004A3E22">
      <w:pPr>
        <w:pStyle w:val="NKText"/>
      </w:pPr>
    </w:p>
    <w:p w:rsidR="004A3E22" w:rsidRPr="004A3E22" w:rsidRDefault="004A3E22" w:rsidP="004A3E22">
      <w:pPr>
        <w:pStyle w:val="NKText"/>
        <w:rPr>
          <w:rStyle w:val="NKTextfett"/>
        </w:rPr>
      </w:pPr>
      <w:r w:rsidRPr="004A3E22">
        <w:rPr>
          <w:rStyle w:val="NKTextfett"/>
        </w:rPr>
        <w:t>Die Spieler*innen/Akteur*innen</w:t>
      </w:r>
    </w:p>
    <w:p w:rsidR="004A3E22" w:rsidRPr="004A3E22" w:rsidRDefault="004A3E22" w:rsidP="004A3E22">
      <w:pPr>
        <w:pStyle w:val="NKText"/>
      </w:pPr>
    </w:p>
    <w:p w:rsidR="004A3E22" w:rsidRPr="004A3E22" w:rsidRDefault="004A3E22" w:rsidP="004A3E22">
      <w:pPr>
        <w:pStyle w:val="NKText"/>
        <w:numPr>
          <w:ilvl w:val="0"/>
          <w:numId w:val="17"/>
        </w:numPr>
      </w:pPr>
      <w:r w:rsidRPr="004A3E22">
        <w:t>Vor der Kamera sitzen nur je 2 Teamer*innen mit Corona-Abstand.</w:t>
      </w:r>
    </w:p>
    <w:p w:rsidR="004A3E22" w:rsidRPr="004A3E22" w:rsidRDefault="004A3E22" w:rsidP="004A3E22">
      <w:pPr>
        <w:pStyle w:val="NKText"/>
        <w:numPr>
          <w:ilvl w:val="0"/>
          <w:numId w:val="17"/>
        </w:numPr>
      </w:pPr>
      <w:r w:rsidRPr="004A3E22">
        <w:t>Das 10-Minuten-Format hat einen verlässlichen Ablauf (Liturgie).</w:t>
      </w:r>
    </w:p>
    <w:p w:rsidR="004A3E22" w:rsidRPr="004A3E22" w:rsidRDefault="004A3E22" w:rsidP="004A3E22">
      <w:pPr>
        <w:pStyle w:val="NKText"/>
        <w:numPr>
          <w:ilvl w:val="0"/>
          <w:numId w:val="17"/>
        </w:numPr>
      </w:pPr>
      <w:r w:rsidRPr="004A3E22">
        <w:t>Verschiedene Erzähl- oder Vorlesemethoden können erprobt werden.</w:t>
      </w:r>
    </w:p>
    <w:p w:rsidR="00DC6063" w:rsidRDefault="004A3E22" w:rsidP="00DC6063">
      <w:pPr>
        <w:pStyle w:val="NKText"/>
        <w:numPr>
          <w:ilvl w:val="0"/>
          <w:numId w:val="17"/>
        </w:numPr>
      </w:pPr>
      <w:r w:rsidRPr="00A6289B">
        <w:t>E</w:t>
      </w:r>
      <w:r w:rsidRPr="00DC6063">
        <w:t>ine „tierische“ Begleitfigur (Handpuppe) hilft zu lebendigen Dialogen. Als zusätzlicher „Teamer“ kann sie eine eigene Perspektive einnehmen, Fragen stellen, Gefühle einbringen. Sie hat einen Namen und einen eigenen Charakter! Der jeweilige Spieler muss sie dann lebendig werden lassen.</w:t>
      </w:r>
    </w:p>
    <w:p w:rsidR="004A3E22" w:rsidRPr="008D0C45" w:rsidRDefault="00DC6063" w:rsidP="008D0C45">
      <w:pPr>
        <w:pStyle w:val="NKText"/>
      </w:pPr>
      <w:r w:rsidRPr="008D0C45">
        <w:rPr>
          <w:noProof/>
        </w:rPr>
        <w:drawing>
          <wp:anchor distT="0" distB="0" distL="114300" distR="114300" simplePos="0" relativeHeight="251660288" behindDoc="0" locked="0" layoutInCell="1" allowOverlap="0" wp14:anchorId="5BE3BC6F" wp14:editId="4AC0E5FC">
            <wp:simplePos x="0" y="0"/>
            <wp:positionH relativeFrom="column">
              <wp:posOffset>509905</wp:posOffset>
            </wp:positionH>
            <wp:positionV relativeFrom="paragraph">
              <wp:posOffset>422910</wp:posOffset>
            </wp:positionV>
            <wp:extent cx="4390390" cy="244729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stretch>
                      <a:fillRect/>
                    </a:stretch>
                  </pic:blipFill>
                  <pic:spPr>
                    <a:xfrm>
                      <a:off x="0" y="0"/>
                      <a:ext cx="4390390" cy="2447290"/>
                    </a:xfrm>
                    <a:prstGeom prst="rect">
                      <a:avLst/>
                    </a:prstGeom>
                  </pic:spPr>
                </pic:pic>
              </a:graphicData>
            </a:graphic>
          </wp:anchor>
        </w:drawing>
      </w:r>
    </w:p>
    <w:p w:rsidR="004A3E22" w:rsidRPr="008D0C45" w:rsidRDefault="004A3E22" w:rsidP="008D0C45">
      <w:pPr>
        <w:pStyle w:val="NKText"/>
      </w:pPr>
    </w:p>
    <w:p w:rsidR="004A3E22" w:rsidRPr="008D0C45" w:rsidRDefault="004A3E22" w:rsidP="008D0C45">
      <w:pPr>
        <w:pStyle w:val="NKText"/>
      </w:pPr>
    </w:p>
    <w:p w:rsidR="004A3E22" w:rsidRPr="008D0C45" w:rsidRDefault="004A3E22" w:rsidP="008D0C45">
      <w:pPr>
        <w:pStyle w:val="NKText"/>
      </w:pPr>
    </w:p>
    <w:p w:rsidR="00DC6063" w:rsidRPr="008D0C45" w:rsidRDefault="00DC6063" w:rsidP="008D0C45">
      <w:pPr>
        <w:pStyle w:val="NKText"/>
      </w:pPr>
    </w:p>
    <w:p w:rsidR="00DC6063" w:rsidRPr="008D0C45" w:rsidRDefault="00DC6063" w:rsidP="008D0C45">
      <w:pPr>
        <w:pStyle w:val="NKText"/>
      </w:pPr>
    </w:p>
    <w:p w:rsidR="00DC6063" w:rsidRPr="008D0C45" w:rsidRDefault="00DC6063" w:rsidP="008D0C45">
      <w:pPr>
        <w:pStyle w:val="NKText"/>
      </w:pPr>
    </w:p>
    <w:p w:rsidR="00DC6063" w:rsidRPr="008D0C45" w:rsidRDefault="00DC6063" w:rsidP="008D0C45">
      <w:pPr>
        <w:pStyle w:val="NKText"/>
      </w:pPr>
    </w:p>
    <w:p w:rsidR="00DC6063" w:rsidRDefault="00DC6063" w:rsidP="008D0C45">
      <w:pPr>
        <w:pStyle w:val="NKText"/>
      </w:pPr>
    </w:p>
    <w:p w:rsidR="008D0C45" w:rsidRDefault="008D0C45" w:rsidP="008D0C45">
      <w:pPr>
        <w:pStyle w:val="NKText"/>
      </w:pPr>
    </w:p>
    <w:p w:rsidR="008D0C45" w:rsidRDefault="008D0C45" w:rsidP="008D0C45">
      <w:pPr>
        <w:pStyle w:val="NKText"/>
      </w:pPr>
    </w:p>
    <w:p w:rsidR="008D0C45" w:rsidRDefault="008D0C45" w:rsidP="008D0C45">
      <w:pPr>
        <w:pStyle w:val="NKText"/>
      </w:pPr>
    </w:p>
    <w:p w:rsidR="008D0C45" w:rsidRPr="008D0C45" w:rsidRDefault="008D0C45" w:rsidP="008D0C45">
      <w:pPr>
        <w:pStyle w:val="NKText"/>
      </w:pPr>
    </w:p>
    <w:p w:rsidR="00DC6063" w:rsidRPr="008D0C45" w:rsidRDefault="00DC6063" w:rsidP="008D0C45">
      <w:pPr>
        <w:pStyle w:val="NKText"/>
      </w:pPr>
    </w:p>
    <w:p w:rsidR="004A3E22" w:rsidRPr="008D0C45" w:rsidRDefault="004A3E22" w:rsidP="008D0C45">
      <w:pPr>
        <w:pStyle w:val="NKText"/>
      </w:pPr>
    </w:p>
    <w:p w:rsidR="004A3E22" w:rsidRPr="00DC6063" w:rsidRDefault="004A3E22" w:rsidP="00DC6063">
      <w:pPr>
        <w:pStyle w:val="NKText"/>
      </w:pPr>
      <w:r w:rsidRPr="00DC6063">
        <w:t>Das braucht Übung, am besten vor dem Spiegel, Augenkontakt, typische Bewegungen, ein eigener Tonfall …</w:t>
      </w:r>
    </w:p>
    <w:p w:rsidR="004A3E22" w:rsidRDefault="004A3E22" w:rsidP="00DC6063">
      <w:pPr>
        <w:pStyle w:val="NKText"/>
      </w:pPr>
    </w:p>
    <w:p w:rsidR="004A3E22" w:rsidRDefault="008D0C45" w:rsidP="00DC6063">
      <w:pPr>
        <w:pStyle w:val="NKText"/>
        <w:rPr>
          <w:rStyle w:val="NKTextfett"/>
        </w:rPr>
      </w:pPr>
      <w:r>
        <w:rPr>
          <w:rStyle w:val="NKTextfett"/>
        </w:rPr>
        <w:lastRenderedPageBreak/>
        <w:t>Die Liturgie</w:t>
      </w:r>
    </w:p>
    <w:p w:rsidR="008D0C45" w:rsidRPr="00DC6063" w:rsidRDefault="008D0C45" w:rsidP="00DC6063">
      <w:pPr>
        <w:pStyle w:val="NKText"/>
        <w:rPr>
          <w:rStyle w:val="NKTextfett"/>
        </w:rPr>
      </w:pPr>
    </w:p>
    <w:p w:rsidR="004A3E22" w:rsidRPr="00DC6063" w:rsidRDefault="004A3E22" w:rsidP="00DC6063">
      <w:pPr>
        <w:pStyle w:val="NKText"/>
        <w:numPr>
          <w:ilvl w:val="0"/>
          <w:numId w:val="18"/>
        </w:numPr>
      </w:pPr>
      <w:r w:rsidRPr="00DC6063">
        <w:t>Ein gleichbleibender Rahmen (Liturgie) i</w:t>
      </w:r>
      <w:r w:rsidR="00DC6063">
        <w:t>st wichtig für Kinder und Team.</w:t>
      </w:r>
    </w:p>
    <w:p w:rsidR="004A3E22" w:rsidRPr="00DC6063" w:rsidRDefault="004A3E22" w:rsidP="00DC6063">
      <w:pPr>
        <w:pStyle w:val="NKText"/>
        <w:numPr>
          <w:ilvl w:val="0"/>
          <w:numId w:val="18"/>
        </w:numPr>
      </w:pPr>
      <w:r w:rsidRPr="00DC6063">
        <w:t>Es ist sinnvoll, diese Liturgie wörtlich aufzuschreiben.</w:t>
      </w:r>
    </w:p>
    <w:p w:rsidR="004A3E22" w:rsidRPr="00DC6063" w:rsidRDefault="00DC6063" w:rsidP="00DC6063">
      <w:pPr>
        <w:pStyle w:val="NKText"/>
        <w:numPr>
          <w:ilvl w:val="0"/>
          <w:numId w:val="18"/>
        </w:numPr>
      </w:pPr>
      <w:r w:rsidRPr="00DC6063">
        <w:rPr>
          <w:noProof/>
        </w:rPr>
        <w:drawing>
          <wp:anchor distT="0" distB="0" distL="114300" distR="114300" simplePos="0" relativeHeight="251661312" behindDoc="0" locked="0" layoutInCell="1" allowOverlap="0" wp14:anchorId="1AEAB3BF" wp14:editId="38FE61A8">
            <wp:simplePos x="0" y="0"/>
            <wp:positionH relativeFrom="column">
              <wp:posOffset>2754630</wp:posOffset>
            </wp:positionH>
            <wp:positionV relativeFrom="paragraph">
              <wp:posOffset>238125</wp:posOffset>
            </wp:positionV>
            <wp:extent cx="3227070" cy="2329815"/>
            <wp:effectExtent l="0" t="0" r="0" b="0"/>
            <wp:wrapSquare wrapText="bothSides"/>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stretch>
                      <a:fillRect/>
                    </a:stretch>
                  </pic:blipFill>
                  <pic:spPr>
                    <a:xfrm>
                      <a:off x="0" y="0"/>
                      <a:ext cx="3227070" cy="2329815"/>
                    </a:xfrm>
                    <a:prstGeom prst="rect">
                      <a:avLst/>
                    </a:prstGeom>
                  </pic:spPr>
                </pic:pic>
              </a:graphicData>
            </a:graphic>
          </wp:anchor>
        </w:drawing>
      </w:r>
      <w:r w:rsidR="004A3E22" w:rsidRPr="00DC6063">
        <w:t>Zur Liturgie gehört die gleichbleibende Ausstattung: ein kleiner Tisch mit Decke (der Altar), zwei (niedrige) Sitzplätze daneben, auch ein „Sitzplatz“ für die Handpuppe.</w:t>
      </w:r>
    </w:p>
    <w:p w:rsidR="004A3E22" w:rsidRPr="00DC6063" w:rsidRDefault="004A3E22" w:rsidP="00DC6063">
      <w:pPr>
        <w:pStyle w:val="NKText"/>
        <w:numPr>
          <w:ilvl w:val="0"/>
          <w:numId w:val="18"/>
        </w:numPr>
      </w:pPr>
      <w:r w:rsidRPr="00DC6063">
        <w:t>Der Adventskranz auf dem Altar und besondere Lieder sind Teil der Adventsliturgie.</w:t>
      </w:r>
    </w:p>
    <w:p w:rsidR="004A3E22" w:rsidRPr="00DC6063" w:rsidRDefault="004A3E22" w:rsidP="00DC6063">
      <w:pPr>
        <w:pStyle w:val="NKText"/>
        <w:numPr>
          <w:ilvl w:val="0"/>
          <w:numId w:val="18"/>
        </w:numPr>
      </w:pPr>
      <w:r w:rsidRPr="00DC6063">
        <w:t xml:space="preserve">Zur Liturgie gehört auch der Rahmen des Films: bei uns ist es immer die Kirche, Glockengeläut und die ins Bild </w:t>
      </w:r>
      <w:proofErr w:type="spellStart"/>
      <w:r w:rsidRPr="00DC6063">
        <w:t>luschernde</w:t>
      </w:r>
      <w:proofErr w:type="spellEnd"/>
      <w:r w:rsidRPr="00DC6063">
        <w:t xml:space="preserve"> Gerda.</w:t>
      </w:r>
    </w:p>
    <w:p w:rsidR="004A3E22" w:rsidRPr="003F2774" w:rsidRDefault="004A3E22" w:rsidP="003F2774">
      <w:pPr>
        <w:pStyle w:val="NKText"/>
      </w:pPr>
    </w:p>
    <w:p w:rsidR="003F2774" w:rsidRDefault="003F2774" w:rsidP="003F2774">
      <w:pPr>
        <w:pStyle w:val="NKText"/>
      </w:pPr>
    </w:p>
    <w:p w:rsidR="008D0C45" w:rsidRPr="003F2774" w:rsidRDefault="008D0C45" w:rsidP="003F2774">
      <w:pPr>
        <w:pStyle w:val="NKText"/>
      </w:pPr>
    </w:p>
    <w:p w:rsidR="004A3E22" w:rsidRDefault="004A3E22" w:rsidP="003F2774">
      <w:pPr>
        <w:pStyle w:val="NKText"/>
        <w:rPr>
          <w:rStyle w:val="NKTextfett"/>
        </w:rPr>
      </w:pPr>
      <w:r w:rsidRPr="003F2774">
        <w:rPr>
          <w:rStyle w:val="NKTextfett"/>
        </w:rPr>
        <w:t>Die „Bühne“</w:t>
      </w:r>
    </w:p>
    <w:p w:rsidR="008D0C45" w:rsidRPr="003F2774" w:rsidRDefault="008D0C45" w:rsidP="003F2774">
      <w:pPr>
        <w:pStyle w:val="NKText"/>
        <w:rPr>
          <w:rStyle w:val="NKTextfett"/>
        </w:rPr>
      </w:pPr>
    </w:p>
    <w:p w:rsidR="004A3E22" w:rsidRPr="003F2774" w:rsidRDefault="004A3E22" w:rsidP="003F2774">
      <w:pPr>
        <w:pStyle w:val="NKText"/>
        <w:numPr>
          <w:ilvl w:val="0"/>
          <w:numId w:val="19"/>
        </w:numPr>
      </w:pPr>
      <w:r w:rsidRPr="003F2774">
        <w:t>Wo sollen wir filmen? Am vertrauten Kindergottesdienst-Ort?</w:t>
      </w:r>
    </w:p>
    <w:p w:rsidR="004A3E22" w:rsidRPr="003F2774" w:rsidRDefault="004A3E22" w:rsidP="003F2774">
      <w:pPr>
        <w:pStyle w:val="NKText"/>
        <w:numPr>
          <w:ilvl w:val="0"/>
          <w:numId w:val="19"/>
        </w:numPr>
      </w:pPr>
      <w:r w:rsidRPr="003F2774">
        <w:t xml:space="preserve">Wichtiger sind: ein schöner und ruhiger Hintergrund, gutes (Tages-) Licht, geeignete Akustik (unsere Kirche ist eigentlich zu </w:t>
      </w:r>
      <w:proofErr w:type="spellStart"/>
      <w:r w:rsidRPr="003F2774">
        <w:t>hallig</w:t>
      </w:r>
      <w:proofErr w:type="spellEnd"/>
      <w:r w:rsidRPr="003F2774">
        <w:t>).</w:t>
      </w:r>
    </w:p>
    <w:p w:rsidR="004A3E22" w:rsidRPr="003F2774" w:rsidRDefault="004A3E22" w:rsidP="003F2774">
      <w:pPr>
        <w:pStyle w:val="NKText"/>
        <w:numPr>
          <w:ilvl w:val="0"/>
          <w:numId w:val="19"/>
        </w:numPr>
      </w:pPr>
      <w:r w:rsidRPr="003F2774">
        <w:t>Corona-Abstand der beiden Akteure ist möglich.</w:t>
      </w:r>
    </w:p>
    <w:p w:rsidR="004A3E22" w:rsidRPr="003F2774" w:rsidRDefault="004A3E22" w:rsidP="003F2774">
      <w:pPr>
        <w:pStyle w:val="NKText"/>
        <w:numPr>
          <w:ilvl w:val="0"/>
          <w:numId w:val="19"/>
        </w:numPr>
      </w:pPr>
      <w:r w:rsidRPr="003F2774">
        <w:t>Die „Bühnen-Ausstattung“ wird in einer extra Kiste aufbewahrt.</w:t>
      </w:r>
    </w:p>
    <w:p w:rsidR="004A3E22" w:rsidRPr="003F2774" w:rsidRDefault="004A3E22" w:rsidP="003F2774">
      <w:pPr>
        <w:pStyle w:val="NKText"/>
      </w:pPr>
    </w:p>
    <w:p w:rsidR="003F2774" w:rsidRDefault="008D0C45" w:rsidP="003F2774">
      <w:pPr>
        <w:pStyle w:val="NKText"/>
      </w:pPr>
      <w:r w:rsidRPr="003F2774">
        <w:rPr>
          <w:noProof/>
        </w:rPr>
        <w:drawing>
          <wp:anchor distT="0" distB="0" distL="114300" distR="114300" simplePos="0" relativeHeight="251666432" behindDoc="0" locked="0" layoutInCell="1" allowOverlap="0" wp14:anchorId="782ED393" wp14:editId="37779C2C">
            <wp:simplePos x="0" y="0"/>
            <wp:positionH relativeFrom="column">
              <wp:posOffset>570865</wp:posOffset>
            </wp:positionH>
            <wp:positionV relativeFrom="paragraph">
              <wp:posOffset>11430</wp:posOffset>
            </wp:positionV>
            <wp:extent cx="4156075" cy="2313305"/>
            <wp:effectExtent l="0" t="0" r="0" b="0"/>
            <wp:wrapSquare wrapText="bothSides"/>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
                    <a:stretch>
                      <a:fillRect/>
                    </a:stretch>
                  </pic:blipFill>
                  <pic:spPr>
                    <a:xfrm>
                      <a:off x="0" y="0"/>
                      <a:ext cx="4156075" cy="2313305"/>
                    </a:xfrm>
                    <a:prstGeom prst="rect">
                      <a:avLst/>
                    </a:prstGeom>
                  </pic:spPr>
                </pic:pic>
              </a:graphicData>
            </a:graphic>
            <wp14:sizeRelH relativeFrom="margin">
              <wp14:pctWidth>0</wp14:pctWidth>
            </wp14:sizeRelH>
            <wp14:sizeRelV relativeFrom="margin">
              <wp14:pctHeight>0</wp14:pctHeight>
            </wp14:sizeRelV>
          </wp:anchor>
        </w:drawing>
      </w: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8D0C45" w:rsidRDefault="008D0C45" w:rsidP="003F2774">
      <w:pPr>
        <w:pStyle w:val="NKText"/>
      </w:pPr>
    </w:p>
    <w:p w:rsidR="004A3E22" w:rsidRPr="003F2774" w:rsidRDefault="003F2774" w:rsidP="003F2774">
      <w:pPr>
        <w:pStyle w:val="NKText"/>
        <w:rPr>
          <w:rStyle w:val="NKTextfett"/>
        </w:rPr>
      </w:pPr>
      <w:r w:rsidRPr="003F2774">
        <w:rPr>
          <w:noProof/>
        </w:rPr>
        <w:lastRenderedPageBreak/>
        <mc:AlternateContent>
          <mc:Choice Requires="wpg">
            <w:drawing>
              <wp:anchor distT="0" distB="0" distL="114300" distR="114300" simplePos="0" relativeHeight="251662336" behindDoc="0" locked="0" layoutInCell="1" allowOverlap="1" wp14:anchorId="61CA299D" wp14:editId="23AB61C0">
                <wp:simplePos x="0" y="0"/>
                <wp:positionH relativeFrom="column">
                  <wp:posOffset>2908935</wp:posOffset>
                </wp:positionH>
                <wp:positionV relativeFrom="paragraph">
                  <wp:posOffset>795655</wp:posOffset>
                </wp:positionV>
                <wp:extent cx="3166745" cy="4353560"/>
                <wp:effectExtent l="0" t="0" r="0" b="8890"/>
                <wp:wrapSquare wrapText="bothSides"/>
                <wp:docPr id="2525" name="Group 2525"/>
                <wp:cNvGraphicFramePr/>
                <a:graphic xmlns:a="http://schemas.openxmlformats.org/drawingml/2006/main">
                  <a:graphicData uri="http://schemas.microsoft.com/office/word/2010/wordprocessingGroup">
                    <wpg:wgp>
                      <wpg:cNvGrpSpPr/>
                      <wpg:grpSpPr>
                        <a:xfrm>
                          <a:off x="0" y="0"/>
                          <a:ext cx="3166745" cy="4353560"/>
                          <a:chOff x="0" y="0"/>
                          <a:chExt cx="3166872" cy="4354069"/>
                        </a:xfrm>
                      </wpg:grpSpPr>
                      <pic:pic xmlns:pic="http://schemas.openxmlformats.org/drawingml/2006/picture">
                        <pic:nvPicPr>
                          <pic:cNvPr id="144" name="Picture 144"/>
                          <pic:cNvPicPr/>
                        </pic:nvPicPr>
                        <pic:blipFill>
                          <a:blip r:embed="rId12"/>
                          <a:stretch>
                            <a:fillRect/>
                          </a:stretch>
                        </pic:blipFill>
                        <pic:spPr>
                          <a:xfrm>
                            <a:off x="0" y="0"/>
                            <a:ext cx="3166872" cy="2235708"/>
                          </a:xfrm>
                          <a:prstGeom prst="rect">
                            <a:avLst/>
                          </a:prstGeom>
                        </pic:spPr>
                      </pic:pic>
                      <pic:pic xmlns:pic="http://schemas.openxmlformats.org/drawingml/2006/picture">
                        <pic:nvPicPr>
                          <pic:cNvPr id="146" name="Picture 146"/>
                          <pic:cNvPicPr/>
                        </pic:nvPicPr>
                        <pic:blipFill>
                          <a:blip r:embed="rId13"/>
                          <a:stretch>
                            <a:fillRect/>
                          </a:stretch>
                        </pic:blipFill>
                        <pic:spPr>
                          <a:xfrm rot="5399999">
                            <a:off x="554800" y="2162493"/>
                            <a:ext cx="2354580" cy="2028571"/>
                          </a:xfrm>
                          <a:prstGeom prst="rect">
                            <a:avLst/>
                          </a:prstGeom>
                        </pic:spPr>
                      </pic:pic>
                    </wpg:wgp>
                  </a:graphicData>
                </a:graphic>
              </wp:anchor>
            </w:drawing>
          </mc:Choice>
          <mc:Fallback>
            <w:pict>
              <v:group id="Group 2525" o:spid="_x0000_s1026" style="position:absolute;margin-left:229.05pt;margin-top:62.65pt;width:249.35pt;height:342.8pt;z-index:251662336" coordsize="31668,43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width:31668;height:2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y9nEAAAA3AAAAA8AAABkcnMvZG93bnJldi54bWxET01rwkAQvRf8D8sIvUjdWKxIdBUxSIsU&#10;xNiDxyE7zaZmZ0N2a+K/7wpCb/N4n7Nc97YWV2p95VjBZJyAIC6crrhU8HXavcxB+ICssXZMCm7k&#10;Yb0aPC0x1a7jI13zUIoYwj5FBSaEJpXSF4Ys+rFriCP37VqLIcK2lLrFLobbWr4myUxarDg2GGxo&#10;a6i45L9Wwds+q0aduc3C+7k55FmXnT53P0o9D/vNAkSgPvyLH+4PHedPp3B/Jl4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Xy9nEAAAA3AAAAA8AAAAAAAAAAAAAAAAA&#10;nwIAAGRycy9kb3ducmV2LnhtbFBLBQYAAAAABAAEAPcAAACQAwAAAAA=&#10;">
                  <v:imagedata r:id="rId14" o:title=""/>
                </v:shape>
                <v:shape id="Picture 146" o:spid="_x0000_s1028" type="#_x0000_t75" style="position:absolute;left:5548;top:21624;width:23546;height:2028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YYrBAAAA3AAAAA8AAABkcnMvZG93bnJldi54bWxET01rAjEQvRf8D2EEbzVrESmr2UXEgnpq&#10;bQ8eh824WU0m6ya623/fFAq9zeN9zqocnBUP6kLjWcFsmoEgrrxuuFbw9fn2/AoiRGSN1jMp+KYA&#10;ZTF6WmGufc8f9DjGWqQQDjkqMDG2uZShMuQwTH1LnLiz7xzGBLta6g77FO6sfMmyhXTYcGow2NLG&#10;UHU93p2C/XZm7OmwuWS4Ztu/V7d49qjUZDyslyAiDfFf/Ofe6TR/voDfZ9IF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NYYrBAAAA3AAAAA8AAAAAAAAAAAAAAAAAnwIA&#10;AGRycy9kb3ducmV2LnhtbFBLBQYAAAAABAAEAPcAAACNAwAAAAA=&#10;">
                  <v:imagedata r:id="rId15" o:title=""/>
                </v:shape>
                <w10:wrap type="square"/>
              </v:group>
            </w:pict>
          </mc:Fallback>
        </mc:AlternateContent>
      </w:r>
      <w:r w:rsidR="004A3E22" w:rsidRPr="003F2774">
        <w:rPr>
          <w:rStyle w:val="NKTextfett"/>
        </w:rPr>
        <w:t>Bildschirm-geeignete Erzähl-Methoden</w:t>
      </w:r>
    </w:p>
    <w:p w:rsidR="004A3E22" w:rsidRPr="003F2774" w:rsidRDefault="004A3E22" w:rsidP="003F2774">
      <w:pPr>
        <w:pStyle w:val="NKText"/>
      </w:pPr>
    </w:p>
    <w:p w:rsidR="004A3E22" w:rsidRPr="003F2774" w:rsidRDefault="004A3E22" w:rsidP="003F2774">
      <w:pPr>
        <w:pStyle w:val="NKText"/>
        <w:numPr>
          <w:ilvl w:val="0"/>
          <w:numId w:val="20"/>
        </w:numPr>
      </w:pPr>
      <w:r w:rsidRPr="003F2774">
        <w:t>Vorlesegeschichte oder Erzählung evtl. mit Zwischenfragen der Handpuppe oder kleinen Extra-Effekten.</w:t>
      </w:r>
    </w:p>
    <w:p w:rsidR="004A3E22" w:rsidRPr="003F2774" w:rsidRDefault="004A3E22" w:rsidP="003F2774">
      <w:pPr>
        <w:pStyle w:val="NKText"/>
        <w:numPr>
          <w:ilvl w:val="0"/>
          <w:numId w:val="20"/>
        </w:numPr>
      </w:pPr>
      <w:r w:rsidRPr="003F2774">
        <w:t>Geschichte mit Bodenbild</w:t>
      </w:r>
    </w:p>
    <w:p w:rsidR="004A3E22" w:rsidRPr="003F2774" w:rsidRDefault="004A3E22" w:rsidP="003F2774">
      <w:pPr>
        <w:pStyle w:val="NKText"/>
        <w:numPr>
          <w:ilvl w:val="0"/>
          <w:numId w:val="20"/>
        </w:numPr>
      </w:pPr>
      <w:r w:rsidRPr="003F2774">
        <w:t xml:space="preserve">Tücher, Legematerial, kleine Figuren oder mit Bildern an einer </w:t>
      </w:r>
      <w:proofErr w:type="spellStart"/>
      <w:r w:rsidRPr="003F2774">
        <w:t>Filzwand</w:t>
      </w:r>
      <w:proofErr w:type="spellEnd"/>
    </w:p>
    <w:p w:rsidR="004A3E22" w:rsidRPr="003F2774" w:rsidRDefault="004A3E22" w:rsidP="003F2774">
      <w:pPr>
        <w:pStyle w:val="NKText"/>
        <w:numPr>
          <w:ilvl w:val="0"/>
          <w:numId w:val="20"/>
        </w:numPr>
      </w:pPr>
      <w:r w:rsidRPr="003F2774">
        <w:t>Papiertheater, Schattenspiel …</w:t>
      </w:r>
    </w:p>
    <w:p w:rsidR="004A3E22" w:rsidRPr="003F2774" w:rsidRDefault="004A3E22" w:rsidP="003F2774">
      <w:pPr>
        <w:pStyle w:val="NKText"/>
        <w:numPr>
          <w:ilvl w:val="0"/>
          <w:numId w:val="20"/>
        </w:numPr>
      </w:pPr>
      <w:r w:rsidRPr="003F2774">
        <w:t>Geschichte am roten Faden</w:t>
      </w:r>
    </w:p>
    <w:p w:rsidR="004A3E22" w:rsidRPr="003F2774" w:rsidRDefault="004A3E22" w:rsidP="003F2774">
      <w:pPr>
        <w:pStyle w:val="NKText"/>
        <w:numPr>
          <w:ilvl w:val="0"/>
          <w:numId w:val="20"/>
        </w:numPr>
      </w:pPr>
      <w:r w:rsidRPr="003F2774">
        <w:t>Sa</w:t>
      </w:r>
      <w:r w:rsidR="003F2774">
        <w:t>ndbilder, Rückengeschichte usw.</w:t>
      </w:r>
    </w:p>
    <w:p w:rsidR="008D0C45" w:rsidRDefault="008D0C45" w:rsidP="003F2774">
      <w:pPr>
        <w:pStyle w:val="NKText"/>
      </w:pPr>
    </w:p>
    <w:p w:rsidR="008D0C45" w:rsidRDefault="008D0C45" w:rsidP="003F2774">
      <w:pPr>
        <w:pStyle w:val="NKText"/>
      </w:pPr>
    </w:p>
    <w:p w:rsidR="004A3E22" w:rsidRPr="003F2774" w:rsidRDefault="004A3E22" w:rsidP="003F2774">
      <w:pPr>
        <w:pStyle w:val="NKText"/>
      </w:pPr>
      <w:r w:rsidRPr="003F2774">
        <w:t xml:space="preserve">Bei den meisten Methoden ist die Kamera nur auf die „Spielfläche“ gerichtet! </w:t>
      </w:r>
    </w:p>
    <w:p w:rsidR="004A3E22" w:rsidRPr="003F2774" w:rsidRDefault="004A3E22" w:rsidP="003F2774">
      <w:pPr>
        <w:pStyle w:val="NKText"/>
      </w:pPr>
    </w:p>
    <w:p w:rsidR="004A3E22" w:rsidRPr="003F2774" w:rsidRDefault="004A3E22" w:rsidP="003F2774">
      <w:pPr>
        <w:pStyle w:val="NKText"/>
      </w:pPr>
      <w:r w:rsidRPr="003F2774">
        <w:t>Weitere Erzählmethoden s.u. Gestaltungsideen</w:t>
      </w:r>
    </w:p>
    <w:p w:rsidR="004A3E22" w:rsidRPr="008D0C45" w:rsidRDefault="004A3E22" w:rsidP="008D0C45">
      <w:pPr>
        <w:pStyle w:val="NKText"/>
      </w:pPr>
    </w:p>
    <w:p w:rsidR="003F2774" w:rsidRPr="008D0C45" w:rsidRDefault="003F2774" w:rsidP="008D0C45">
      <w:pPr>
        <w:pStyle w:val="NKText"/>
      </w:pPr>
    </w:p>
    <w:p w:rsidR="003F2774" w:rsidRPr="008D0C45" w:rsidRDefault="003F2774" w:rsidP="008D0C45">
      <w:pPr>
        <w:pStyle w:val="NKText"/>
      </w:pPr>
    </w:p>
    <w:p w:rsidR="003F2774" w:rsidRPr="008D0C45" w:rsidRDefault="003F2774" w:rsidP="008D0C45">
      <w:pPr>
        <w:pStyle w:val="NKText"/>
      </w:pPr>
    </w:p>
    <w:p w:rsidR="003F2774" w:rsidRPr="008D0C45" w:rsidRDefault="003F2774" w:rsidP="008D0C45">
      <w:pPr>
        <w:pStyle w:val="NKText"/>
      </w:pPr>
    </w:p>
    <w:p w:rsidR="008D0C45" w:rsidRDefault="008D0C45" w:rsidP="008D0C45">
      <w:pPr>
        <w:pStyle w:val="NKText"/>
      </w:pPr>
    </w:p>
    <w:p w:rsidR="008D0C45" w:rsidRPr="008D0C45" w:rsidRDefault="008D0C45" w:rsidP="008D0C45">
      <w:pPr>
        <w:pStyle w:val="NKText"/>
      </w:pPr>
    </w:p>
    <w:p w:rsidR="004A3E22" w:rsidRPr="008D0C45" w:rsidRDefault="004A3E22" w:rsidP="008D0C45">
      <w:pPr>
        <w:pStyle w:val="NKText"/>
        <w:rPr>
          <w:rStyle w:val="NKTextfett"/>
        </w:rPr>
      </w:pPr>
      <w:r w:rsidRPr="008D0C45">
        <w:rPr>
          <w:rStyle w:val="NKTextfett"/>
        </w:rPr>
        <w:t>Aufgabe für die Kinder zuhause</w:t>
      </w:r>
    </w:p>
    <w:p w:rsidR="004A3E22" w:rsidRPr="008D0C45" w:rsidRDefault="004A3E22" w:rsidP="008D0C45">
      <w:pPr>
        <w:pStyle w:val="NKText"/>
      </w:pPr>
    </w:p>
    <w:p w:rsidR="004A3E22" w:rsidRPr="008D0C45" w:rsidRDefault="004A3E22" w:rsidP="008D0C45">
      <w:pPr>
        <w:pStyle w:val="NKText"/>
        <w:numPr>
          <w:ilvl w:val="0"/>
          <w:numId w:val="21"/>
        </w:numPr>
      </w:pPr>
      <w:r w:rsidRPr="008D0C45">
        <w:t>Zusätzlich zum Video gibt es zu jeder Video-Kinderkirche eine Anregung zum zuhause Weitermachen mit der Geschichte.</w:t>
      </w:r>
    </w:p>
    <w:p w:rsidR="004A3E22" w:rsidRPr="008D0C45" w:rsidRDefault="004A3E22" w:rsidP="008D0C45">
      <w:pPr>
        <w:pStyle w:val="NKText"/>
        <w:numPr>
          <w:ilvl w:val="0"/>
          <w:numId w:val="21"/>
        </w:numPr>
      </w:pPr>
      <w:r w:rsidRPr="008D0C45">
        <w:t>Diese wird für die Kinder als Datei auf die Homepage gesetzt, ein Spiel, eine Bastelanleitung, eine Aufgabe für die Familie.</w:t>
      </w:r>
    </w:p>
    <w:p w:rsidR="004A3E22" w:rsidRPr="008D0C45" w:rsidRDefault="004A3E22" w:rsidP="008D0C45">
      <w:pPr>
        <w:pStyle w:val="NKText"/>
        <w:numPr>
          <w:ilvl w:val="0"/>
          <w:numId w:val="21"/>
        </w:numPr>
      </w:pPr>
      <w:r w:rsidRPr="008D0C45">
        <w:t xml:space="preserve">Material dazu kann an der Kirche oder im Gemeindehaus abgeholt werden. </w:t>
      </w:r>
    </w:p>
    <w:p w:rsidR="004A3E22" w:rsidRPr="008D0C45" w:rsidRDefault="004A3E22" w:rsidP="008D0C45">
      <w:pPr>
        <w:pStyle w:val="NKText"/>
        <w:numPr>
          <w:ilvl w:val="0"/>
          <w:numId w:val="21"/>
        </w:numPr>
      </w:pPr>
      <w:r w:rsidRPr="008D0C45">
        <w:t>Frage für das Team:</w:t>
      </w:r>
      <w:r w:rsidR="008D0C45">
        <w:t xml:space="preserve"> </w:t>
      </w:r>
      <w:r w:rsidRPr="008D0C45">
        <w:t>Soll die Zuhause-Aufgabe für alle vier Sonntage zusammenhängen, z.B. eine Krippe bauen? Oder darf es jedes Mal etwas ganz Eigenes sein?</w:t>
      </w:r>
    </w:p>
    <w:p w:rsidR="004A3E22" w:rsidRPr="008D0C45" w:rsidRDefault="004A3E22" w:rsidP="008D0C45">
      <w:pPr>
        <w:pStyle w:val="NKText"/>
      </w:pPr>
    </w:p>
    <w:p w:rsidR="004A3E22" w:rsidRDefault="004A3E22" w:rsidP="008D0C45">
      <w:pPr>
        <w:pStyle w:val="NKText"/>
      </w:pPr>
    </w:p>
    <w:p w:rsidR="0026735A" w:rsidRPr="008D0C45" w:rsidRDefault="0026735A" w:rsidP="008D0C45">
      <w:pPr>
        <w:pStyle w:val="NKText"/>
      </w:pPr>
    </w:p>
    <w:p w:rsidR="004A3E22" w:rsidRPr="008D0C45" w:rsidRDefault="004A3E22" w:rsidP="008D0C45">
      <w:pPr>
        <w:pStyle w:val="NKText"/>
        <w:rPr>
          <w:rStyle w:val="NKTextfett"/>
        </w:rPr>
      </w:pPr>
      <w:r w:rsidRPr="008D0C45">
        <w:rPr>
          <w:rStyle w:val="NKTextfett"/>
        </w:rPr>
        <w:lastRenderedPageBreak/>
        <w:t>Vorbereitung in zwei Schritten</w:t>
      </w:r>
    </w:p>
    <w:p w:rsidR="004A3E22" w:rsidRPr="008D0C45" w:rsidRDefault="004A3E22" w:rsidP="008D0C45">
      <w:pPr>
        <w:pStyle w:val="NKText"/>
      </w:pPr>
    </w:p>
    <w:p w:rsidR="004A3E22" w:rsidRPr="008D0C45" w:rsidRDefault="004A3E22" w:rsidP="008D0C45">
      <w:pPr>
        <w:pStyle w:val="NKText"/>
      </w:pPr>
      <w:r w:rsidRPr="008D0C45">
        <w:t>Mit dem gesamten Team (1 Treffen)</w:t>
      </w:r>
    </w:p>
    <w:p w:rsidR="004A3E22" w:rsidRPr="008D0C45" w:rsidRDefault="004A3E22" w:rsidP="008D0C45">
      <w:pPr>
        <w:pStyle w:val="NKText"/>
        <w:numPr>
          <w:ilvl w:val="0"/>
          <w:numId w:val="22"/>
        </w:numPr>
      </w:pPr>
      <w:r w:rsidRPr="008D0C45">
        <w:t>Entscheidung über den Drehort und die Handpuppe</w:t>
      </w:r>
    </w:p>
    <w:p w:rsidR="004A3E22" w:rsidRPr="008D0C45" w:rsidRDefault="004A3E22" w:rsidP="008D0C45">
      <w:pPr>
        <w:pStyle w:val="NKText"/>
        <w:numPr>
          <w:ilvl w:val="0"/>
          <w:numId w:val="22"/>
        </w:numPr>
      </w:pPr>
      <w:r w:rsidRPr="008D0C45">
        <w:t>Entwickeln der Liturgie</w:t>
      </w:r>
    </w:p>
    <w:p w:rsidR="004A3E22" w:rsidRPr="008D0C45" w:rsidRDefault="004A3E22" w:rsidP="008D0C45">
      <w:pPr>
        <w:pStyle w:val="NKText"/>
        <w:numPr>
          <w:ilvl w:val="0"/>
          <w:numId w:val="22"/>
        </w:numPr>
      </w:pPr>
      <w:r w:rsidRPr="008D0C45">
        <w:t>Auswahl der gleichbleibenden Lieder</w:t>
      </w:r>
    </w:p>
    <w:p w:rsidR="004A3E22" w:rsidRPr="008D0C45" w:rsidRDefault="004A3E22" w:rsidP="008D0C45">
      <w:pPr>
        <w:pStyle w:val="NKText"/>
        <w:numPr>
          <w:ilvl w:val="0"/>
          <w:numId w:val="22"/>
        </w:numPr>
      </w:pPr>
      <w:r w:rsidRPr="008D0C45">
        <w:t>Auswahl der Texte/Geschichten</w:t>
      </w:r>
    </w:p>
    <w:p w:rsidR="004A3E22" w:rsidRPr="008D0C45" w:rsidRDefault="004A3E22" w:rsidP="008D0C45">
      <w:pPr>
        <w:pStyle w:val="NKText"/>
        <w:numPr>
          <w:ilvl w:val="0"/>
          <w:numId w:val="22"/>
        </w:numPr>
      </w:pPr>
      <w:r w:rsidRPr="008D0C45">
        <w:t>Festsetzung der Zweierteams und Terminplanung</w:t>
      </w:r>
    </w:p>
    <w:p w:rsidR="004A3E22" w:rsidRDefault="004A3E22" w:rsidP="008D0C45">
      <w:pPr>
        <w:pStyle w:val="NKText"/>
        <w:numPr>
          <w:ilvl w:val="0"/>
          <w:numId w:val="22"/>
        </w:numPr>
      </w:pPr>
      <w:r w:rsidRPr="008D0C45">
        <w:t>Ideensammlung für Erzählmethoden und Zuhause-Aufgaben</w:t>
      </w:r>
    </w:p>
    <w:p w:rsidR="008D0C45" w:rsidRPr="008D0C45" w:rsidRDefault="008D0C45" w:rsidP="008D0C45">
      <w:pPr>
        <w:pStyle w:val="NKText"/>
      </w:pPr>
    </w:p>
    <w:p w:rsidR="004A3E22" w:rsidRPr="008D0C45" w:rsidRDefault="004A3E22" w:rsidP="008D0C45">
      <w:pPr>
        <w:pStyle w:val="NKText"/>
      </w:pPr>
      <w:r w:rsidRPr="008D0C45">
        <w:t>Im Zweierteam (1 Treffen)</w:t>
      </w:r>
    </w:p>
    <w:p w:rsidR="004A3E22" w:rsidRPr="008D0C45" w:rsidRDefault="004A3E22" w:rsidP="008D0C45">
      <w:pPr>
        <w:pStyle w:val="NKText"/>
        <w:numPr>
          <w:ilvl w:val="0"/>
          <w:numId w:val="23"/>
        </w:numPr>
      </w:pPr>
      <w:r w:rsidRPr="008D0C45">
        <w:t>Das Gespräch mit der Handpuppe planen</w:t>
      </w:r>
    </w:p>
    <w:p w:rsidR="004A3E22" w:rsidRPr="008D0C45" w:rsidRDefault="004A3E22" w:rsidP="008D0C45">
      <w:pPr>
        <w:pStyle w:val="NKText"/>
        <w:numPr>
          <w:ilvl w:val="0"/>
          <w:numId w:val="23"/>
        </w:numPr>
      </w:pPr>
      <w:r w:rsidRPr="008D0C45">
        <w:t>Die Geschichte bedenken und eine Erzählmethode wählen und ausprobieren</w:t>
      </w:r>
    </w:p>
    <w:p w:rsidR="004A3E22" w:rsidRPr="008D0C45" w:rsidRDefault="004A3E22" w:rsidP="008D0C45">
      <w:pPr>
        <w:pStyle w:val="NKText"/>
        <w:numPr>
          <w:ilvl w:val="0"/>
          <w:numId w:val="23"/>
        </w:numPr>
      </w:pPr>
      <w:r w:rsidRPr="008D0C45">
        <w:t>Eine Zuhause-Aufgabe ausdenken</w:t>
      </w:r>
    </w:p>
    <w:p w:rsidR="004A3E22" w:rsidRPr="008D0C45" w:rsidRDefault="004A3E22" w:rsidP="008D0C45">
      <w:pPr>
        <w:pStyle w:val="NKText"/>
        <w:numPr>
          <w:ilvl w:val="0"/>
          <w:numId w:val="23"/>
        </w:numPr>
      </w:pPr>
      <w:r w:rsidRPr="008D0C45">
        <w:t>Die Rollen verabreden und „Hausaufgaben“ verteilen (wer macht was?)</w:t>
      </w:r>
    </w:p>
    <w:p w:rsidR="004A3E22" w:rsidRPr="008D0C45" w:rsidRDefault="004A3E22" w:rsidP="008D0C45">
      <w:pPr>
        <w:pStyle w:val="NKText"/>
        <w:numPr>
          <w:ilvl w:val="0"/>
          <w:numId w:val="23"/>
        </w:numPr>
      </w:pPr>
      <w:r w:rsidRPr="008D0C45">
        <w:t>Ein exakter Ablauf wird bis zum Drehtag aufgeschrieben, abgestimmt und für beide Teamer*innen ausgedruckt</w:t>
      </w:r>
    </w:p>
    <w:p w:rsidR="004A3E22" w:rsidRPr="006D7AF0" w:rsidRDefault="004A3E22" w:rsidP="006D7AF0">
      <w:pPr>
        <w:pStyle w:val="NKText"/>
      </w:pPr>
    </w:p>
    <w:p w:rsidR="004A3E22" w:rsidRPr="006D7AF0" w:rsidRDefault="004A3E22" w:rsidP="006D7AF0">
      <w:pPr>
        <w:pStyle w:val="NKText"/>
      </w:pPr>
      <w:r w:rsidRPr="006D7AF0">
        <w:t>Drehtag!</w:t>
      </w:r>
    </w:p>
    <w:p w:rsidR="004A3E22" w:rsidRPr="006D7AF0" w:rsidRDefault="004A3E22" w:rsidP="006D7AF0">
      <w:pPr>
        <w:pStyle w:val="NKText"/>
        <w:numPr>
          <w:ilvl w:val="0"/>
          <w:numId w:val="24"/>
        </w:numPr>
      </w:pPr>
      <w:r w:rsidRPr="006D7AF0">
        <w:t>Es treffen sich die beiden Teamer*innen, die dran sind.</w:t>
      </w:r>
    </w:p>
    <w:p w:rsidR="004A3E22" w:rsidRPr="006D7AF0" w:rsidRDefault="004A3E22" w:rsidP="006D7AF0">
      <w:pPr>
        <w:pStyle w:val="NKText"/>
        <w:numPr>
          <w:ilvl w:val="0"/>
          <w:numId w:val="24"/>
        </w:numPr>
      </w:pPr>
      <w:r w:rsidRPr="006D7AF0">
        <w:t>Ein Extra-Teamer für die Aufnahme und eventuelle Spezialeffekte schafft den beiden „Spieler*innen“ Freiraum und Gelassenheit.</w:t>
      </w:r>
    </w:p>
    <w:p w:rsidR="004A3E22" w:rsidRPr="006D7AF0" w:rsidRDefault="004A3E22" w:rsidP="006D7AF0">
      <w:pPr>
        <w:pStyle w:val="NKText"/>
        <w:numPr>
          <w:ilvl w:val="0"/>
          <w:numId w:val="24"/>
        </w:numPr>
      </w:pPr>
      <w:r w:rsidRPr="006D7AF0">
        <w:t>Die „Bühne</w:t>
      </w:r>
      <w:r w:rsidR="006D7AF0">
        <w:t xml:space="preserve">“ und Technik werden aufgebaut. </w:t>
      </w:r>
      <w:r w:rsidRPr="006D7AF0">
        <w:t>Der Ablauf wird noch einmal genau durchgesprochen, Praktisches kurz ausprobiert</w:t>
      </w:r>
    </w:p>
    <w:p w:rsidR="004A3E22" w:rsidRPr="006D7AF0" w:rsidRDefault="004A3E22" w:rsidP="006D7AF0">
      <w:pPr>
        <w:pStyle w:val="NKText"/>
        <w:numPr>
          <w:ilvl w:val="0"/>
          <w:numId w:val="25"/>
        </w:numPr>
      </w:pPr>
      <w:r w:rsidRPr="006D7AF0">
        <w:t>Evtl. Pausen zum Umstellen der Kamera werden jetzt verabredet.</w:t>
      </w:r>
    </w:p>
    <w:p w:rsidR="004A3E22" w:rsidRPr="006D7AF0" w:rsidRDefault="004A3E22" w:rsidP="006D7AF0">
      <w:pPr>
        <w:pStyle w:val="NKText"/>
        <w:numPr>
          <w:ilvl w:val="0"/>
          <w:numId w:val="25"/>
        </w:numPr>
      </w:pPr>
      <w:r w:rsidRPr="006D7AF0">
        <w:rPr>
          <w:rStyle w:val="NKTextfett"/>
        </w:rPr>
        <w:t>Ein</w:t>
      </w:r>
      <w:r w:rsidRPr="006D7AF0">
        <w:t xml:space="preserve"> Durchlauf mit der Kamera genügt! </w:t>
      </w:r>
    </w:p>
    <w:p w:rsidR="004A3E22" w:rsidRPr="006D7AF0" w:rsidRDefault="004A3E22" w:rsidP="006D7AF0">
      <w:pPr>
        <w:pStyle w:val="NKText"/>
        <w:ind w:left="708"/>
      </w:pPr>
      <w:r w:rsidRPr="006D7AF0">
        <w:t>Unsere Erfahrung: beim 2. Mal wird‘s nicht besser ☺</w:t>
      </w:r>
    </w:p>
    <w:p w:rsidR="004A3E22" w:rsidRPr="006D7AF0" w:rsidRDefault="004A3E22" w:rsidP="006D7AF0">
      <w:pPr>
        <w:pStyle w:val="NKText"/>
        <w:ind w:left="708"/>
      </w:pPr>
      <w:r w:rsidRPr="006D7AF0">
        <w:t xml:space="preserve">Bei Versprechern oder Fehlern die Stelle einfach wiederholen. </w:t>
      </w:r>
    </w:p>
    <w:p w:rsidR="004A3E22" w:rsidRPr="006D7AF0" w:rsidRDefault="004A3E22" w:rsidP="006D7AF0">
      <w:pPr>
        <w:pStyle w:val="NKText"/>
        <w:ind w:left="708"/>
      </w:pPr>
      <w:r w:rsidRPr="006D7AF0">
        <w:t>Der Fehler lässt sich hinterher herausschneiden.</w:t>
      </w:r>
    </w:p>
    <w:p w:rsidR="004A3E22" w:rsidRPr="006D7AF0" w:rsidRDefault="004A3E22" w:rsidP="006D7AF0">
      <w:pPr>
        <w:pStyle w:val="NKText"/>
      </w:pPr>
    </w:p>
    <w:p w:rsidR="004A3E22" w:rsidRPr="006D7AF0" w:rsidRDefault="004A3E22" w:rsidP="006D7AF0">
      <w:pPr>
        <w:pStyle w:val="NKText"/>
      </w:pPr>
      <w:r w:rsidRPr="006D7AF0">
        <w:t>Fertigstellung</w:t>
      </w:r>
    </w:p>
    <w:p w:rsidR="004A3E22" w:rsidRPr="006D7AF0" w:rsidRDefault="004A3E22" w:rsidP="006D7AF0">
      <w:pPr>
        <w:pStyle w:val="NKText"/>
        <w:numPr>
          <w:ilvl w:val="0"/>
          <w:numId w:val="26"/>
        </w:numPr>
      </w:pPr>
      <w:r w:rsidRPr="006D7AF0">
        <w:t>Jetzt ist die Stunde der Technik (s.u.).</w:t>
      </w:r>
    </w:p>
    <w:p w:rsidR="004A3E22" w:rsidRPr="006D7AF0" w:rsidRDefault="004A3E22" w:rsidP="006D7AF0">
      <w:pPr>
        <w:pStyle w:val="NKText"/>
        <w:numPr>
          <w:ilvl w:val="0"/>
          <w:numId w:val="26"/>
        </w:numPr>
      </w:pPr>
      <w:r w:rsidRPr="006D7AF0">
        <w:t>Der Film wird geschnitten. Ein gleichbleibender Rahmen wird angefügt.</w:t>
      </w:r>
    </w:p>
    <w:p w:rsidR="004A3E22" w:rsidRPr="006D7AF0" w:rsidRDefault="004A3E22" w:rsidP="006D7AF0">
      <w:pPr>
        <w:pStyle w:val="NKText"/>
        <w:numPr>
          <w:ilvl w:val="0"/>
          <w:numId w:val="26"/>
        </w:numPr>
      </w:pPr>
      <w:r w:rsidRPr="006D7AF0">
        <w:t xml:space="preserve">Der Film wird auf die Homepage oder den </w:t>
      </w:r>
      <w:proofErr w:type="spellStart"/>
      <w:r w:rsidRPr="006D7AF0">
        <w:t>Youtube</w:t>
      </w:r>
      <w:proofErr w:type="spellEnd"/>
      <w:r w:rsidRPr="006D7AF0">
        <w:t>-Kanal der Kirchengemeinde oder des Kirchenkreises hochgeladen und die „Premiere“ für den jeweiligen Sonntag um 10 Uhr festgelegt.</w:t>
      </w:r>
    </w:p>
    <w:p w:rsidR="004A3E22" w:rsidRPr="006D7AF0" w:rsidRDefault="004A3E22" w:rsidP="006D7AF0">
      <w:pPr>
        <w:pStyle w:val="NKText"/>
        <w:numPr>
          <w:ilvl w:val="0"/>
          <w:numId w:val="26"/>
        </w:numPr>
      </w:pPr>
      <w:r w:rsidRPr="006D7AF0">
        <w:t>Dieser Online-Ort muss mit Werbung breit bekannt gemacht werden</w:t>
      </w:r>
    </w:p>
    <w:p w:rsidR="004A3E22" w:rsidRDefault="004A3E22" w:rsidP="004A3E22">
      <w:pPr>
        <w:spacing w:after="769" w:line="216" w:lineRule="auto"/>
        <w:ind w:left="657" w:right="1228"/>
        <w:rPr>
          <w:rFonts w:ascii="Arial" w:eastAsia="Tahoma" w:hAnsi="Arial" w:cs="Arial"/>
          <w:color w:val="000000"/>
          <w:sz w:val="24"/>
          <w:szCs w:val="24"/>
          <w:lang w:eastAsia="de-DE"/>
        </w:rPr>
      </w:pPr>
      <w:r w:rsidRPr="00C15DF9">
        <w:rPr>
          <w:rFonts w:ascii="Arial" w:eastAsia="Tahoma" w:hAnsi="Arial" w:cs="Arial"/>
          <w:color w:val="000000"/>
          <w:sz w:val="24"/>
          <w:szCs w:val="24"/>
          <w:lang w:eastAsia="de-DE"/>
        </w:rPr>
        <w:t>(Handzettel, Plakate, Gemeindebrief, Messenger-Gruppen …)</w:t>
      </w:r>
    </w:p>
    <w:p w:rsidR="004A3E22" w:rsidRPr="006D7AF0" w:rsidRDefault="006D7AF0" w:rsidP="006D7AF0">
      <w:pPr>
        <w:pStyle w:val="NKText"/>
      </w:pPr>
      <w:r w:rsidRPr="006D7AF0">
        <w:rPr>
          <w:noProof/>
        </w:rPr>
        <w:lastRenderedPageBreak/>
        <w:drawing>
          <wp:anchor distT="0" distB="0" distL="114300" distR="114300" simplePos="0" relativeHeight="251664384" behindDoc="0" locked="0" layoutInCell="1" allowOverlap="0" wp14:anchorId="42B7DD9E" wp14:editId="22BDC034">
            <wp:simplePos x="0" y="0"/>
            <wp:positionH relativeFrom="column">
              <wp:posOffset>1798955</wp:posOffset>
            </wp:positionH>
            <wp:positionV relativeFrom="paragraph">
              <wp:posOffset>-142240</wp:posOffset>
            </wp:positionV>
            <wp:extent cx="2921000" cy="1847850"/>
            <wp:effectExtent l="0" t="0" r="0" b="0"/>
            <wp:wrapSquare wrapText="bothSides"/>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6"/>
                    <a:stretch>
                      <a:fillRect/>
                    </a:stretch>
                  </pic:blipFill>
                  <pic:spPr>
                    <a:xfrm>
                      <a:off x="0" y="0"/>
                      <a:ext cx="2921000" cy="1847850"/>
                    </a:xfrm>
                    <a:prstGeom prst="rect">
                      <a:avLst/>
                    </a:prstGeom>
                  </pic:spPr>
                </pic:pic>
              </a:graphicData>
            </a:graphic>
            <wp14:sizeRelH relativeFrom="margin">
              <wp14:pctWidth>0</wp14:pctWidth>
            </wp14:sizeRelH>
            <wp14:sizeRelV relativeFrom="margin">
              <wp14:pctHeight>0</wp14:pctHeight>
            </wp14:sizeRelV>
          </wp:anchor>
        </w:drawing>
      </w:r>
    </w:p>
    <w:p w:rsidR="004A3E22" w:rsidRPr="006D7AF0" w:rsidRDefault="004A3E22" w:rsidP="006D7AF0">
      <w:pPr>
        <w:pStyle w:val="NKText"/>
      </w:pPr>
    </w:p>
    <w:p w:rsidR="004A3E22" w:rsidRPr="006D7AF0" w:rsidRDefault="004A3E22" w:rsidP="006D7AF0">
      <w:pPr>
        <w:pStyle w:val="NKText"/>
      </w:pPr>
    </w:p>
    <w:p w:rsidR="004A3E22" w:rsidRPr="006D7AF0" w:rsidRDefault="004A3E22" w:rsidP="006D7AF0">
      <w:pPr>
        <w:pStyle w:val="NKText"/>
      </w:pPr>
    </w:p>
    <w:p w:rsidR="004A3E22" w:rsidRPr="006D7AF0" w:rsidRDefault="004A3E22" w:rsidP="006D7AF0">
      <w:pPr>
        <w:pStyle w:val="NKText"/>
      </w:pPr>
    </w:p>
    <w:p w:rsidR="004A3E22" w:rsidRPr="006D7AF0" w:rsidRDefault="004A3E22" w:rsidP="006D7AF0">
      <w:pPr>
        <w:pStyle w:val="NKText"/>
      </w:pPr>
    </w:p>
    <w:p w:rsidR="006D7AF0" w:rsidRPr="006D7AF0" w:rsidRDefault="006D7AF0" w:rsidP="006D7AF0">
      <w:pPr>
        <w:pStyle w:val="NKText"/>
      </w:pPr>
    </w:p>
    <w:p w:rsidR="006D7AF0" w:rsidRPr="006D7AF0" w:rsidRDefault="006D7AF0" w:rsidP="006D7AF0">
      <w:pPr>
        <w:pStyle w:val="NKText"/>
      </w:pPr>
    </w:p>
    <w:p w:rsidR="006D7AF0" w:rsidRDefault="006D7AF0" w:rsidP="006D7AF0">
      <w:pPr>
        <w:pStyle w:val="NKText"/>
      </w:pPr>
    </w:p>
    <w:p w:rsidR="006D7AF0" w:rsidRDefault="006D7AF0" w:rsidP="006D7AF0">
      <w:pPr>
        <w:pStyle w:val="NKText"/>
      </w:pPr>
    </w:p>
    <w:p w:rsidR="006D7AF0" w:rsidRDefault="006D7AF0" w:rsidP="006D7AF0">
      <w:pPr>
        <w:pStyle w:val="NKText"/>
      </w:pPr>
    </w:p>
    <w:p w:rsidR="0060769F" w:rsidRPr="006D7AF0" w:rsidRDefault="0060769F" w:rsidP="006D7AF0">
      <w:pPr>
        <w:pStyle w:val="NKText"/>
      </w:pPr>
    </w:p>
    <w:p w:rsidR="004A3E22" w:rsidRPr="006D7AF0" w:rsidRDefault="006D7AF0" w:rsidP="006D7AF0">
      <w:pPr>
        <w:pStyle w:val="NKText"/>
        <w:rPr>
          <w:rStyle w:val="NKTextfett"/>
          <w:u w:val="single"/>
        </w:rPr>
      </w:pPr>
      <w:r w:rsidRPr="006D7AF0">
        <w:rPr>
          <w:rStyle w:val="NKTextfett"/>
          <w:u w:val="single"/>
        </w:rPr>
        <w:t xml:space="preserve">2. </w:t>
      </w:r>
      <w:r w:rsidR="004A3E22" w:rsidRPr="006D7AF0">
        <w:rPr>
          <w:rStyle w:val="NKTextfett"/>
          <w:u w:val="single"/>
        </w:rPr>
        <w:t>Technik</w:t>
      </w:r>
    </w:p>
    <w:p w:rsidR="004A3E22" w:rsidRPr="006D7AF0" w:rsidRDefault="004A3E22" w:rsidP="006D7AF0">
      <w:pPr>
        <w:pStyle w:val="NKText"/>
      </w:pPr>
    </w:p>
    <w:p w:rsidR="004A3E22" w:rsidRPr="006D7AF0" w:rsidRDefault="004A3E22" w:rsidP="006D7AF0">
      <w:pPr>
        <w:pStyle w:val="NKText"/>
        <w:rPr>
          <w:rStyle w:val="NKTextfett"/>
        </w:rPr>
      </w:pPr>
      <w:r w:rsidRPr="006D7AF0">
        <w:rPr>
          <w:rStyle w:val="NKTextfett"/>
        </w:rPr>
        <w:t>Weiterführende Links</w:t>
      </w:r>
    </w:p>
    <w:p w:rsidR="006D7AF0" w:rsidRPr="006D7AF0" w:rsidRDefault="006D7AF0" w:rsidP="006D7AF0">
      <w:pPr>
        <w:pStyle w:val="NKText"/>
      </w:pPr>
    </w:p>
    <w:p w:rsidR="004A3E22" w:rsidRPr="006D7AF0" w:rsidRDefault="004A3E22" w:rsidP="006D7AF0">
      <w:pPr>
        <w:pStyle w:val="NKText"/>
      </w:pPr>
      <w:r w:rsidRPr="006D7AF0">
        <w:t>Anleitungen</w:t>
      </w:r>
    </w:p>
    <w:p w:rsidR="004A3E22" w:rsidRPr="00A6289B" w:rsidRDefault="004A3E22" w:rsidP="006D7AF0">
      <w:pPr>
        <w:pStyle w:val="NKText"/>
        <w:numPr>
          <w:ilvl w:val="0"/>
          <w:numId w:val="27"/>
        </w:numPr>
        <w:rPr>
          <w:lang w:bidi="he-IL"/>
        </w:rPr>
      </w:pPr>
      <w:r w:rsidRPr="006D7AF0">
        <w:t xml:space="preserve">Unser Lernvideo für den Videoschnitt mit </w:t>
      </w:r>
      <w:proofErr w:type="spellStart"/>
      <w:r w:rsidRPr="006D7AF0">
        <w:t>Shotcut</w:t>
      </w:r>
      <w:proofErr w:type="spellEnd"/>
      <w:r w:rsidRPr="006D7AF0">
        <w:t>:</w:t>
      </w:r>
      <w:r w:rsidRPr="00A6289B">
        <w:rPr>
          <w:lang w:bidi="he-IL"/>
        </w:rPr>
        <w:t xml:space="preserve"> </w:t>
      </w:r>
      <w:hyperlink r:id="rId17" w:history="1">
        <w:r w:rsidRPr="00A6289B">
          <w:rPr>
            <w:color w:val="0563C1" w:themeColor="hyperlink"/>
            <w:u w:val="single"/>
            <w:lang w:bidi="he-IL"/>
          </w:rPr>
          <w:t>https://youtu.be/QT8IPJY7kHs</w:t>
        </w:r>
      </w:hyperlink>
    </w:p>
    <w:p w:rsidR="006D7AF0" w:rsidRDefault="004A3E22" w:rsidP="006D7AF0">
      <w:pPr>
        <w:pStyle w:val="NKText"/>
        <w:numPr>
          <w:ilvl w:val="0"/>
          <w:numId w:val="27"/>
        </w:numPr>
        <w:rPr>
          <w:lang w:bidi="he-IL"/>
        </w:rPr>
      </w:pPr>
      <w:r w:rsidRPr="006D7AF0">
        <w:t xml:space="preserve">Erweiterte Grundlagen zum Videoschnitt mit </w:t>
      </w:r>
      <w:proofErr w:type="spellStart"/>
      <w:r w:rsidRPr="006D7AF0">
        <w:t>Shotcut</w:t>
      </w:r>
      <w:proofErr w:type="spellEnd"/>
      <w:r w:rsidRPr="006D7AF0">
        <w:t>:</w:t>
      </w:r>
      <w:r w:rsidRPr="00A6289B">
        <w:rPr>
          <w:lang w:bidi="he-IL"/>
        </w:rPr>
        <w:t xml:space="preserve"> </w:t>
      </w:r>
      <w:hyperlink r:id="rId18" w:history="1">
        <w:r w:rsidRPr="00A6289B">
          <w:rPr>
            <w:color w:val="0563C1" w:themeColor="hyperlink"/>
            <w:u w:val="single"/>
            <w:lang w:bidi="he-IL"/>
          </w:rPr>
          <w:t>https://youtu.be/zoqW_7kBfhM</w:t>
        </w:r>
      </w:hyperlink>
    </w:p>
    <w:p w:rsidR="004A3E22" w:rsidRPr="006D7AF0" w:rsidRDefault="004A3E22" w:rsidP="006D7AF0">
      <w:pPr>
        <w:pStyle w:val="NKText"/>
        <w:numPr>
          <w:ilvl w:val="0"/>
          <w:numId w:val="27"/>
        </w:numPr>
      </w:pPr>
      <w:r w:rsidRPr="006D7AF0">
        <w:t>Von diesem Video aus kann man sich gut zu anderen Anleitungen weiterklicken.</w:t>
      </w:r>
    </w:p>
    <w:p w:rsidR="004A3E22" w:rsidRPr="006D7AF0" w:rsidRDefault="004A3E22" w:rsidP="006D7AF0">
      <w:pPr>
        <w:pStyle w:val="NKText"/>
      </w:pPr>
    </w:p>
    <w:p w:rsidR="004A3E22" w:rsidRPr="006D7AF0" w:rsidRDefault="004A3E22" w:rsidP="006D7AF0">
      <w:pPr>
        <w:pStyle w:val="NKText"/>
      </w:pPr>
      <w:proofErr w:type="spellStart"/>
      <w:r w:rsidRPr="006D7AF0">
        <w:t>Youtube</w:t>
      </w:r>
      <w:proofErr w:type="spellEnd"/>
      <w:r w:rsidRPr="006D7AF0">
        <w:t>-Kanal</w:t>
      </w:r>
    </w:p>
    <w:p w:rsidR="004A3E22" w:rsidRPr="0059324D" w:rsidRDefault="004A3E22" w:rsidP="006D7AF0">
      <w:pPr>
        <w:pStyle w:val="NKText"/>
        <w:numPr>
          <w:ilvl w:val="0"/>
          <w:numId w:val="28"/>
        </w:numPr>
        <w:rPr>
          <w:lang w:bidi="he-IL"/>
        </w:rPr>
      </w:pPr>
      <w:r w:rsidRPr="006D7AF0">
        <w:t xml:space="preserve">Einen Kanal auf </w:t>
      </w:r>
      <w:proofErr w:type="spellStart"/>
      <w:r w:rsidRPr="006D7AF0">
        <w:t>Youtube</w:t>
      </w:r>
      <w:proofErr w:type="spellEnd"/>
      <w:r w:rsidRPr="006D7AF0">
        <w:t xml:space="preserve"> erstellen, um dort Videos hochladen zu können:</w:t>
      </w:r>
      <w:r w:rsidRPr="0059324D">
        <w:rPr>
          <w:lang w:bidi="he-IL"/>
        </w:rPr>
        <w:t xml:space="preserve"> </w:t>
      </w:r>
      <w:hyperlink r:id="rId19" w:history="1">
        <w:r w:rsidRPr="0059324D">
          <w:rPr>
            <w:color w:val="0563C1" w:themeColor="hyperlink"/>
            <w:u w:val="single"/>
            <w:lang w:bidi="he-IL"/>
          </w:rPr>
          <w:t>https://youtu.be/XuKvqjy9rgI</w:t>
        </w:r>
      </w:hyperlink>
    </w:p>
    <w:p w:rsidR="004A3E22" w:rsidRPr="00A6289B" w:rsidRDefault="004A3E22" w:rsidP="006D7AF0">
      <w:pPr>
        <w:pStyle w:val="NKText"/>
        <w:numPr>
          <w:ilvl w:val="0"/>
          <w:numId w:val="28"/>
        </w:numPr>
        <w:rPr>
          <w:lang w:bidi="he-IL"/>
        </w:rPr>
      </w:pPr>
      <w:r w:rsidRPr="006D7AF0">
        <w:t xml:space="preserve">Videos auf </w:t>
      </w:r>
      <w:proofErr w:type="spellStart"/>
      <w:r w:rsidRPr="006D7AF0">
        <w:t>Youtube</w:t>
      </w:r>
      <w:proofErr w:type="spellEnd"/>
      <w:r w:rsidRPr="006D7AF0">
        <w:t xml:space="preserve"> hochladen:</w:t>
      </w:r>
      <w:r w:rsidRPr="00A6289B">
        <w:rPr>
          <w:lang w:bidi="he-IL"/>
        </w:rPr>
        <w:t xml:space="preserve"> </w:t>
      </w:r>
      <w:hyperlink r:id="rId20" w:history="1">
        <w:r w:rsidRPr="00A6289B">
          <w:rPr>
            <w:color w:val="0563C1" w:themeColor="hyperlink"/>
            <w:u w:val="single"/>
            <w:lang w:bidi="he-IL"/>
          </w:rPr>
          <w:t>https://youtu.be/SImA4IW2Q80?t=32</w:t>
        </w:r>
      </w:hyperlink>
    </w:p>
    <w:p w:rsidR="004A3E22" w:rsidRPr="006D7AF0" w:rsidRDefault="004A3E22" w:rsidP="006D7AF0">
      <w:pPr>
        <w:pStyle w:val="NKText"/>
      </w:pPr>
    </w:p>
    <w:p w:rsidR="004A3E22" w:rsidRPr="006D7AF0" w:rsidRDefault="004A3E22" w:rsidP="006D7AF0">
      <w:pPr>
        <w:pStyle w:val="NKText"/>
      </w:pPr>
      <w:r w:rsidRPr="006D7AF0">
        <w:t>Weiteres</w:t>
      </w:r>
    </w:p>
    <w:p w:rsidR="004A3E22" w:rsidRPr="00A6289B" w:rsidRDefault="004A3E22" w:rsidP="006D7AF0">
      <w:pPr>
        <w:pStyle w:val="NKText"/>
        <w:numPr>
          <w:ilvl w:val="0"/>
          <w:numId w:val="29"/>
        </w:numPr>
        <w:rPr>
          <w:lang w:bidi="he-IL"/>
        </w:rPr>
      </w:pPr>
      <w:r w:rsidRPr="006D7AF0">
        <w:t>(überwiegend) gemeinfreie Bibelbilder:</w:t>
      </w:r>
      <w:r w:rsidRPr="00A6289B">
        <w:rPr>
          <w:lang w:bidi="he-IL"/>
        </w:rPr>
        <w:t xml:space="preserve"> </w:t>
      </w:r>
      <w:hyperlink r:id="rId21" w:history="1">
        <w:r w:rsidRPr="00A6289B">
          <w:rPr>
            <w:color w:val="0563C1" w:themeColor="hyperlink"/>
            <w:u w:val="single"/>
            <w:lang w:bidi="he-IL"/>
          </w:rPr>
          <w:t>www.freebibleimages.org</w:t>
        </w:r>
      </w:hyperlink>
    </w:p>
    <w:p w:rsidR="004A3E22" w:rsidRPr="00A6289B" w:rsidRDefault="004A3E22" w:rsidP="006D7AF0">
      <w:pPr>
        <w:pStyle w:val="NKText"/>
        <w:numPr>
          <w:ilvl w:val="0"/>
          <w:numId w:val="29"/>
        </w:numPr>
        <w:rPr>
          <w:lang w:bidi="he-IL"/>
        </w:rPr>
      </w:pPr>
      <w:r w:rsidRPr="006D7AF0">
        <w:t>(überwiegend) gemeinfreie Bilddatenbank:</w:t>
      </w:r>
      <w:r w:rsidRPr="00A6289B">
        <w:rPr>
          <w:lang w:bidi="he-IL"/>
        </w:rPr>
        <w:t xml:space="preserve"> </w:t>
      </w:r>
      <w:hyperlink r:id="rId22" w:history="1">
        <w:r w:rsidRPr="00A6289B">
          <w:rPr>
            <w:color w:val="0563C1" w:themeColor="hyperlink"/>
            <w:u w:val="single"/>
            <w:lang w:bidi="he-IL"/>
          </w:rPr>
          <w:t>www.pixabay.com</w:t>
        </w:r>
      </w:hyperlink>
    </w:p>
    <w:p w:rsidR="004A3E22" w:rsidRPr="006D7AF0" w:rsidRDefault="004A3E22" w:rsidP="006D7AF0">
      <w:pPr>
        <w:pStyle w:val="NKText"/>
        <w:numPr>
          <w:ilvl w:val="0"/>
          <w:numId w:val="29"/>
        </w:numPr>
      </w:pPr>
      <w:r w:rsidRPr="006D7AF0">
        <w:t xml:space="preserve">Für ein Stativ einfach einmal im einschlägigen (Versand-)Handel nach „Handystativ“ suchen. Alles, was höhenverstellbar ist und gekippt werden kann, ist geeignet. </w:t>
      </w:r>
    </w:p>
    <w:p w:rsidR="004A3E22" w:rsidRDefault="004A3E22" w:rsidP="006D7AF0">
      <w:pPr>
        <w:pStyle w:val="NKText"/>
        <w:numPr>
          <w:ilvl w:val="0"/>
          <w:numId w:val="29"/>
        </w:numPr>
      </w:pPr>
      <w:r w:rsidRPr="006D7AF0">
        <w:t xml:space="preserve">Wir nutzen als Mikrofon das </w:t>
      </w:r>
      <w:proofErr w:type="spellStart"/>
      <w:r w:rsidRPr="006D7AF0">
        <w:t>Comica</w:t>
      </w:r>
      <w:proofErr w:type="spellEnd"/>
      <w:r w:rsidRPr="006D7AF0">
        <w:t xml:space="preserve"> CVM-VM10 II, ein passives Richtmikrofon mit nicht ganz engem Aufnahmewinkel. Das heißt, es nimmt auch mit ein bisschen Abstand gut auf, was vor der Kamera ist, und braucht keine eigene Stromquelle.</w:t>
      </w:r>
    </w:p>
    <w:p w:rsidR="006D7AF0" w:rsidRDefault="006D7AF0" w:rsidP="006D7AF0">
      <w:pPr>
        <w:pStyle w:val="NKText"/>
      </w:pPr>
    </w:p>
    <w:p w:rsidR="0060769F" w:rsidRDefault="0060769F" w:rsidP="006D7AF0">
      <w:pPr>
        <w:pStyle w:val="NKText"/>
      </w:pPr>
    </w:p>
    <w:p w:rsidR="0060769F" w:rsidRPr="006D7AF0" w:rsidRDefault="0060769F" w:rsidP="006D7AF0">
      <w:pPr>
        <w:pStyle w:val="NKText"/>
      </w:pPr>
    </w:p>
    <w:p w:rsidR="004A3E22" w:rsidRPr="006D7AF0" w:rsidRDefault="006D7AF0" w:rsidP="006D7AF0">
      <w:pPr>
        <w:pStyle w:val="NKText"/>
        <w:rPr>
          <w:rStyle w:val="NKTextfett"/>
          <w:u w:val="single"/>
        </w:rPr>
      </w:pPr>
      <w:r w:rsidRPr="006D7AF0">
        <w:rPr>
          <w:rStyle w:val="NKTextfett"/>
          <w:u w:val="single"/>
        </w:rPr>
        <w:lastRenderedPageBreak/>
        <w:t xml:space="preserve">3. </w:t>
      </w:r>
      <w:r w:rsidR="004A3E22" w:rsidRPr="006D7AF0">
        <w:rPr>
          <w:rStyle w:val="NKTextfett"/>
          <w:u w:val="single"/>
        </w:rPr>
        <w:t>Gestaltungsideen</w:t>
      </w:r>
    </w:p>
    <w:p w:rsidR="004A3E22" w:rsidRPr="006D7AF0" w:rsidRDefault="004A3E22" w:rsidP="006D7AF0">
      <w:pPr>
        <w:pStyle w:val="NKText"/>
      </w:pPr>
    </w:p>
    <w:p w:rsidR="004A3E22" w:rsidRPr="006D7AF0" w:rsidRDefault="004A3E22" w:rsidP="006D7AF0">
      <w:pPr>
        <w:pStyle w:val="NKText"/>
        <w:rPr>
          <w:rStyle w:val="NKTextfett"/>
        </w:rPr>
      </w:pPr>
      <w:r w:rsidRPr="006D7AF0">
        <w:rPr>
          <w:rStyle w:val="NKTextfett"/>
        </w:rPr>
        <w:t>Erzählmethoden</w:t>
      </w:r>
    </w:p>
    <w:p w:rsidR="004A3E22" w:rsidRPr="006D7AF0" w:rsidRDefault="004A3E22" w:rsidP="006D7AF0">
      <w:pPr>
        <w:pStyle w:val="NKText"/>
        <w:numPr>
          <w:ilvl w:val="0"/>
          <w:numId w:val="30"/>
        </w:numPr>
      </w:pPr>
      <w:proofErr w:type="spellStart"/>
      <w:r w:rsidRPr="006D7AF0">
        <w:t>Kettmethode</w:t>
      </w:r>
      <w:proofErr w:type="spellEnd"/>
      <w:r w:rsidRPr="006D7AF0">
        <w:t>/Schauendes Erzählen. Für alle Bodenbilder hat sich eine leicht zur Kamera geneigte Ebene bewährt.</w:t>
      </w:r>
    </w:p>
    <w:p w:rsidR="004A3E22" w:rsidRPr="006D7AF0" w:rsidRDefault="004A3E22" w:rsidP="006D7AF0">
      <w:pPr>
        <w:pStyle w:val="NKText"/>
        <w:numPr>
          <w:ilvl w:val="0"/>
          <w:numId w:val="30"/>
        </w:numPr>
      </w:pPr>
      <w:r w:rsidRPr="006D7AF0">
        <w:t>Theater im Schuhkarton: entweder mit richtigen (Krippen-)Figuren oder mit Pappfiguren an Holzstäbchen. Wenn man Korkscheiben an das obere Ende der Holzstäbchen steckt und Führungsrillen ins Dach des Kartons schneidet, kann man die Figuren dort einhängen und bewegen, ohne in das Bild fassen zu müssen. Goldsternchenaufkleber geben dem Himmel Tiefe.</w:t>
      </w:r>
    </w:p>
    <w:p w:rsidR="004A3E22" w:rsidRPr="006D7AF0" w:rsidRDefault="004A3E22" w:rsidP="006D7AF0">
      <w:pPr>
        <w:pStyle w:val="NKText"/>
        <w:numPr>
          <w:ilvl w:val="0"/>
          <w:numId w:val="30"/>
        </w:numPr>
      </w:pPr>
      <w:r w:rsidRPr="006D7AF0">
        <w:t xml:space="preserve">Schattentheater klein: lässt sich mit Hilfe einer A3-Plastikscheibe oder Pergamentpapier aus einem </w:t>
      </w:r>
      <w:proofErr w:type="spellStart"/>
      <w:r w:rsidRPr="006D7AF0">
        <w:t>Kamishibai</w:t>
      </w:r>
      <w:proofErr w:type="spellEnd"/>
      <w:r w:rsidRPr="006D7AF0">
        <w:t xml:space="preserve"> basteln. Figuren selber entwerfen oder Vorla</w:t>
      </w:r>
      <w:r w:rsidR="0060769F">
        <w:t xml:space="preserve">gen vom </w:t>
      </w:r>
      <w:proofErr w:type="spellStart"/>
      <w:r w:rsidR="0060769F">
        <w:t>DonBosco</w:t>
      </w:r>
      <w:proofErr w:type="spellEnd"/>
      <w:r w:rsidR="0060769F">
        <w:t>-Verlag kaufen.</w:t>
      </w:r>
    </w:p>
    <w:p w:rsidR="004A3E22" w:rsidRPr="0060769F" w:rsidRDefault="004A3E22" w:rsidP="0060769F">
      <w:pPr>
        <w:pStyle w:val="NKText"/>
        <w:numPr>
          <w:ilvl w:val="0"/>
          <w:numId w:val="30"/>
        </w:numPr>
      </w:pPr>
      <w:r w:rsidRPr="0060769F">
        <w:t xml:space="preserve">Schattentheater groß: Mit Hilfe eines Overheadprojektors lassen sich die Figuren auch auf große Leinwände oder sogar an die Kirchenwand werfen. Mitunter können dann sogar Schauspieler mit den Schatten interagieren. Auch farbige Folien sind möglich. </w:t>
      </w:r>
    </w:p>
    <w:p w:rsidR="004A3E22" w:rsidRPr="0060769F" w:rsidRDefault="004A3E22" w:rsidP="0060769F">
      <w:pPr>
        <w:pStyle w:val="NKText"/>
        <w:numPr>
          <w:ilvl w:val="0"/>
          <w:numId w:val="30"/>
        </w:numPr>
      </w:pPr>
      <w:r w:rsidRPr="0060769F">
        <w:t>Sandgeschichten lassen sich ebenfalls mit dem Overheadprojektor gestalten. In einen stabilen Bilderrahmen wird eine dünne Schicht Vogelsand gefüllt, in die man mit dem Finger immer neue einfache Bilder malen kann.</w:t>
      </w:r>
    </w:p>
    <w:p w:rsidR="004A3E22" w:rsidRPr="00C15DF9" w:rsidRDefault="004A3E22" w:rsidP="0060769F">
      <w:pPr>
        <w:pStyle w:val="NKText"/>
        <w:numPr>
          <w:ilvl w:val="0"/>
          <w:numId w:val="30"/>
        </w:numPr>
        <w:rPr>
          <w:lang w:bidi="he-IL"/>
        </w:rPr>
      </w:pPr>
      <w:r w:rsidRPr="00C15DF9">
        <w:rPr>
          <w:lang w:bidi="he-IL"/>
        </w:rPr>
        <w:t>Rückengeschichte: Die lässt sich zurzeit nur an einer Pappsilhouette vorführen</w:t>
      </w:r>
      <w:r>
        <w:rPr>
          <w:lang w:bidi="he-IL"/>
        </w:rPr>
        <w:t>, familienweise oder mit Phantasie in der Luft</w:t>
      </w:r>
      <w:r w:rsidRPr="00C15DF9">
        <w:rPr>
          <w:lang w:bidi="he-IL"/>
        </w:rPr>
        <w:t>, aber daheim können die Kinder das mit ih</w:t>
      </w:r>
      <w:r>
        <w:rPr>
          <w:lang w:bidi="he-IL"/>
        </w:rPr>
        <w:t xml:space="preserve">rer Familie nachmachen und erleben </w:t>
      </w:r>
      <w:r w:rsidRPr="00C15DF9">
        <w:rPr>
          <w:lang w:bidi="he-IL"/>
        </w:rPr>
        <w:t>Nähe und Berührung</w:t>
      </w:r>
      <w:r>
        <w:rPr>
          <w:lang w:bidi="he-IL"/>
        </w:rPr>
        <w:t>.</w:t>
      </w:r>
    </w:p>
    <w:p w:rsidR="004A3E22" w:rsidRPr="00C15DF9" w:rsidRDefault="004A3E22" w:rsidP="0060769F">
      <w:pPr>
        <w:pStyle w:val="NKText"/>
        <w:ind w:left="708"/>
        <w:rPr>
          <w:lang w:bidi="he-IL"/>
        </w:rPr>
      </w:pPr>
      <w:r w:rsidRPr="00C15DF9">
        <w:rPr>
          <w:lang w:bidi="he-IL"/>
        </w:rPr>
        <w:t xml:space="preserve">Bei der Arbeitsstelle Kindergottesdienst in Bayern </w:t>
      </w:r>
      <w:hyperlink r:id="rId23" w:history="1">
        <w:r w:rsidRPr="00C15DF9">
          <w:rPr>
            <w:color w:val="0563C1" w:themeColor="hyperlink"/>
            <w:u w:val="single"/>
            <w:lang w:bidi="he-IL"/>
          </w:rPr>
          <w:t>https://www.afgshop.de/kirche-mit-kindern.de</w:t>
        </w:r>
      </w:hyperlink>
      <w:r w:rsidRPr="00C15DF9">
        <w:rPr>
          <w:lang w:bidi="he-IL"/>
        </w:rPr>
        <w:t xml:space="preserve"> gibt es mehrere He</w:t>
      </w:r>
      <w:r>
        <w:rPr>
          <w:lang w:bidi="he-IL"/>
        </w:rPr>
        <w:t>fte mit Rückengeschichten. Im zweiten</w:t>
      </w:r>
      <w:r w:rsidRPr="00C15DF9">
        <w:rPr>
          <w:lang w:bidi="he-IL"/>
        </w:rPr>
        <w:t xml:space="preserve"> Heft ist auch</w:t>
      </w:r>
      <w:r>
        <w:rPr>
          <w:lang w:bidi="he-IL"/>
        </w:rPr>
        <w:t xml:space="preserve"> die Weihnachtsgeschichte enthalten.</w:t>
      </w:r>
    </w:p>
    <w:p w:rsidR="004A3E22" w:rsidRPr="0060769F" w:rsidRDefault="004A3E22" w:rsidP="0060769F">
      <w:pPr>
        <w:pStyle w:val="NKText"/>
        <w:numPr>
          <w:ilvl w:val="0"/>
          <w:numId w:val="31"/>
        </w:numPr>
      </w:pPr>
      <w:r w:rsidRPr="0060769F">
        <w:t xml:space="preserve">Kinder einbinden: Wer Kontakt zu seinen </w:t>
      </w:r>
      <w:proofErr w:type="spellStart"/>
      <w:r w:rsidRPr="0060769F">
        <w:t>Kigo</w:t>
      </w:r>
      <w:proofErr w:type="spellEnd"/>
      <w:r w:rsidRPr="0060769F">
        <w:t>-Kindern hat, kann auch vorher einen Arbeitsauftrag ausgeben. Zum Beispiel Figuren auf Klappkarten malen, die dann eingesammelt und für die Geschichte verwendet werden. Dann sieht jedes Kind sein eigenes Schaf im Fernsehen!</w:t>
      </w:r>
    </w:p>
    <w:p w:rsidR="004A3E22" w:rsidRPr="0060769F" w:rsidRDefault="004A3E22" w:rsidP="0060769F">
      <w:pPr>
        <w:pStyle w:val="NKText"/>
        <w:numPr>
          <w:ilvl w:val="0"/>
          <w:numId w:val="31"/>
        </w:numPr>
      </w:pPr>
      <w:r w:rsidRPr="0060769F">
        <w:t>Videobilderbuch: Abfolge von Bildern zeigen und dazu Geschichte vorlesen (selbst gemalt? aus einem Buch? Internet?)</w:t>
      </w:r>
    </w:p>
    <w:p w:rsidR="004A3E22" w:rsidRPr="00E5775C" w:rsidRDefault="004A3E22" w:rsidP="0060769F">
      <w:pPr>
        <w:pStyle w:val="NKText"/>
        <w:numPr>
          <w:ilvl w:val="0"/>
          <w:numId w:val="31"/>
        </w:numPr>
        <w:rPr>
          <w:lang w:bidi="he-IL"/>
        </w:rPr>
      </w:pPr>
      <w:r w:rsidRPr="00C15DF9">
        <w:rPr>
          <w:lang w:bidi="he-IL"/>
        </w:rPr>
        <w:t>Mit einem Erzählbeutel/</w:t>
      </w:r>
      <w:proofErr w:type="spellStart"/>
      <w:r w:rsidRPr="00C15DF9">
        <w:rPr>
          <w:lang w:bidi="he-IL"/>
        </w:rPr>
        <w:t>St</w:t>
      </w:r>
      <w:r>
        <w:rPr>
          <w:lang w:bidi="he-IL"/>
        </w:rPr>
        <w:t>orybag</w:t>
      </w:r>
      <w:proofErr w:type="spellEnd"/>
      <w:r>
        <w:rPr>
          <w:lang w:bidi="he-IL"/>
        </w:rPr>
        <w:t xml:space="preserve"> die Geschichte erzählen. Die </w:t>
      </w:r>
      <w:r w:rsidRPr="00E5775C">
        <w:rPr>
          <w:lang w:bidi="he-IL"/>
        </w:rPr>
        <w:t xml:space="preserve">Anleitung </w:t>
      </w:r>
      <w:r>
        <w:rPr>
          <w:lang w:bidi="he-IL"/>
        </w:rPr>
        <w:t xml:space="preserve">gibt es z.B. auf Nachfrage bei Friederike </w:t>
      </w:r>
      <w:proofErr w:type="spellStart"/>
      <w:r>
        <w:rPr>
          <w:lang w:bidi="he-IL"/>
        </w:rPr>
        <w:t>Schwetasch</w:t>
      </w:r>
      <w:proofErr w:type="spellEnd"/>
      <w:r>
        <w:rPr>
          <w:lang w:bidi="he-IL"/>
        </w:rPr>
        <w:t xml:space="preserve"> oder </w:t>
      </w:r>
      <w:proofErr w:type="spellStart"/>
      <w:r>
        <w:rPr>
          <w:lang w:bidi="he-IL"/>
        </w:rPr>
        <w:t>anfragen</w:t>
      </w:r>
      <w:proofErr w:type="spellEnd"/>
      <w:r>
        <w:rPr>
          <w:lang w:bidi="he-IL"/>
        </w:rPr>
        <w:t xml:space="preserve"> bei der Fachstelle Kindergottesdienst.</w:t>
      </w:r>
      <w:r w:rsidRPr="00E5775C">
        <w:rPr>
          <w:lang w:bidi="he-IL"/>
        </w:rPr>
        <w:t xml:space="preserve"> Das Staunen ist imm</w:t>
      </w:r>
      <w:r>
        <w:rPr>
          <w:lang w:bidi="he-IL"/>
        </w:rPr>
        <w:t>er groß bei dieser Methode, und</w:t>
      </w:r>
      <w:r w:rsidRPr="00E5775C">
        <w:rPr>
          <w:lang w:bidi="he-IL"/>
        </w:rPr>
        <w:t xml:space="preserve"> </w:t>
      </w:r>
      <w:r>
        <w:rPr>
          <w:lang w:bidi="he-IL"/>
        </w:rPr>
        <w:t>auch der Aufwand vorher</w:t>
      </w:r>
      <w:r w:rsidRPr="00E5775C">
        <w:rPr>
          <w:lang w:bidi="he-IL"/>
        </w:rPr>
        <w:t>.</w:t>
      </w:r>
    </w:p>
    <w:p w:rsidR="004A3E22" w:rsidRPr="00C15DF9" w:rsidRDefault="004A3E22" w:rsidP="0060769F">
      <w:pPr>
        <w:pStyle w:val="NKText"/>
        <w:numPr>
          <w:ilvl w:val="0"/>
          <w:numId w:val="31"/>
        </w:numPr>
        <w:rPr>
          <w:lang w:bidi="he-IL"/>
        </w:rPr>
      </w:pPr>
      <w:r w:rsidRPr="00C15DF9">
        <w:rPr>
          <w:lang w:bidi="he-IL"/>
        </w:rPr>
        <w:t>Sketchb</w:t>
      </w:r>
      <w:r>
        <w:rPr>
          <w:lang w:bidi="he-IL"/>
        </w:rPr>
        <w:t>oard/Tafelzeichnen (z.B.</w:t>
      </w:r>
      <w:r w:rsidRPr="00C15DF9">
        <w:rPr>
          <w:lang w:bidi="he-IL"/>
        </w:rPr>
        <w:t xml:space="preserve"> nach diesem Buch </w:t>
      </w:r>
      <w:hyperlink r:id="rId24" w:history="1">
        <w:r w:rsidRPr="00C15DF9">
          <w:rPr>
            <w:color w:val="0563C1" w:themeColor="hyperlink"/>
            <w:u w:val="single"/>
            <w:lang w:bidi="he-IL"/>
          </w:rPr>
          <w:t>https://www.youtube.com/watch?v=lB3ph6q7Vv8</w:t>
        </w:r>
      </w:hyperlink>
      <w:r w:rsidRPr="00C15DF9">
        <w:rPr>
          <w:lang w:bidi="he-IL"/>
        </w:rPr>
        <w:t xml:space="preserve">; oder unter dem älteren Namen „Sprechzeichnen“. Einfach mal </w:t>
      </w:r>
      <w:proofErr w:type="spellStart"/>
      <w:r w:rsidRPr="00C15DF9">
        <w:rPr>
          <w:lang w:bidi="he-IL"/>
        </w:rPr>
        <w:t>googeln</w:t>
      </w:r>
      <w:proofErr w:type="spellEnd"/>
      <w:r w:rsidRPr="00C15DF9">
        <w:rPr>
          <w:lang w:bidi="he-IL"/>
        </w:rPr>
        <w:t>.)</w:t>
      </w:r>
    </w:p>
    <w:p w:rsidR="004A3E22" w:rsidRPr="00C15DF9" w:rsidRDefault="004A3E22" w:rsidP="0060769F">
      <w:pPr>
        <w:pStyle w:val="NKText"/>
        <w:numPr>
          <w:ilvl w:val="0"/>
          <w:numId w:val="31"/>
        </w:numPr>
        <w:rPr>
          <w:lang w:bidi="he-IL"/>
        </w:rPr>
      </w:pPr>
      <w:r w:rsidRPr="00C15DF9">
        <w:rPr>
          <w:lang w:bidi="he-IL"/>
        </w:rPr>
        <w:t xml:space="preserve">Geschichten </w:t>
      </w:r>
      <w:proofErr w:type="spellStart"/>
      <w:r w:rsidRPr="00C15DF9">
        <w:rPr>
          <w:lang w:bidi="he-IL"/>
        </w:rPr>
        <w:t>verklanglichen</w:t>
      </w:r>
      <w:proofErr w:type="spellEnd"/>
      <w:r w:rsidRPr="00C15DF9">
        <w:rPr>
          <w:lang w:bidi="he-IL"/>
        </w:rPr>
        <w:t>, z.B. mit Orff-Instrumenten</w:t>
      </w:r>
    </w:p>
    <w:p w:rsidR="004A3E22" w:rsidRPr="0060769F" w:rsidRDefault="004A3E22" w:rsidP="0060769F">
      <w:pPr>
        <w:pStyle w:val="NKText"/>
        <w:rPr>
          <w:rStyle w:val="NKTextfett"/>
        </w:rPr>
      </w:pPr>
      <w:r w:rsidRPr="0060769F">
        <w:rPr>
          <w:rStyle w:val="NKTextfett"/>
        </w:rPr>
        <w:lastRenderedPageBreak/>
        <w:t>Gedanken, Rückmeldungen und weitere Anregungen aus der Arbeitsgruppe „</w:t>
      </w:r>
      <w:proofErr w:type="spellStart"/>
      <w:r w:rsidRPr="0060769F">
        <w:rPr>
          <w:rStyle w:val="NKTextfett"/>
        </w:rPr>
        <w:t>ViKiKi</w:t>
      </w:r>
      <w:proofErr w:type="spellEnd"/>
      <w:r w:rsidRPr="0060769F">
        <w:rPr>
          <w:rStyle w:val="NKTextfett"/>
        </w:rPr>
        <w:t>“ der Herbsttagung 2020:</w:t>
      </w:r>
    </w:p>
    <w:p w:rsidR="004A3E22" w:rsidRPr="0060769F" w:rsidRDefault="004A3E22" w:rsidP="0060769F">
      <w:pPr>
        <w:pStyle w:val="NKText"/>
        <w:numPr>
          <w:ilvl w:val="0"/>
          <w:numId w:val="32"/>
        </w:numPr>
      </w:pPr>
      <w:r w:rsidRPr="0060769F">
        <w:rPr>
          <w:rStyle w:val="NKTextkursiv"/>
        </w:rPr>
        <w:t>Maria und Josef</w:t>
      </w:r>
      <w:r w:rsidRPr="0060769F">
        <w:t xml:space="preserve"> müssen sich in eine Liste eintragen. Das gehört doch mittlerweile auch zu unserem Alltag.</w:t>
      </w:r>
    </w:p>
    <w:p w:rsidR="004A3E22" w:rsidRPr="0060769F" w:rsidRDefault="004A3E22" w:rsidP="0060769F">
      <w:pPr>
        <w:pStyle w:val="NKText"/>
        <w:numPr>
          <w:ilvl w:val="0"/>
          <w:numId w:val="32"/>
        </w:numPr>
      </w:pPr>
      <w:r w:rsidRPr="0060769F">
        <w:t>Maria und Josef haben keinen Ort um zu bleiben – so wie wir gerade keinen Ort haben, um uns zu begegnen.</w:t>
      </w:r>
    </w:p>
    <w:p w:rsidR="004A3E22" w:rsidRPr="0060769F" w:rsidRDefault="004A3E22" w:rsidP="0060769F">
      <w:pPr>
        <w:pStyle w:val="NKText"/>
        <w:numPr>
          <w:ilvl w:val="0"/>
          <w:numId w:val="32"/>
        </w:numPr>
      </w:pPr>
      <w:r w:rsidRPr="0060769F">
        <w:t xml:space="preserve">Vielleicht ließe sich auch noch etwas für Heiligabend anschließen? </w:t>
      </w:r>
    </w:p>
    <w:p w:rsidR="004A3E22" w:rsidRPr="0060769F" w:rsidRDefault="004A3E22" w:rsidP="0060769F">
      <w:pPr>
        <w:pStyle w:val="NKText"/>
        <w:ind w:firstLine="708"/>
      </w:pPr>
      <w:r w:rsidRPr="0060769F">
        <w:t>Z.B. zusammen mit dem Krippenspielteam?</w:t>
      </w:r>
    </w:p>
    <w:p w:rsidR="004A3E22" w:rsidRPr="0060769F" w:rsidRDefault="004A3E22" w:rsidP="0060769F">
      <w:pPr>
        <w:pStyle w:val="NKText"/>
        <w:numPr>
          <w:ilvl w:val="0"/>
          <w:numId w:val="33"/>
        </w:numPr>
      </w:pPr>
      <w:r w:rsidRPr="0060769F">
        <w:t>Die vier Geschichten sind für sich genommen kurz und knackig. Zusammengenommen nehmen sie einen mit hinein in die Bewegung auf Weihnachten zu. Dabei ist es schön, dass keine Einzelgeschichte hinten runterfällt, sondern jede zu ihrem Recht kommt.</w:t>
      </w:r>
    </w:p>
    <w:p w:rsidR="004A3E22" w:rsidRPr="0060769F" w:rsidRDefault="004A3E22" w:rsidP="0060769F">
      <w:pPr>
        <w:pStyle w:val="NKText"/>
        <w:numPr>
          <w:ilvl w:val="0"/>
          <w:numId w:val="33"/>
        </w:numPr>
      </w:pPr>
      <w:r w:rsidRPr="0060769F">
        <w:t>Jeder Station der Weihnachtsgeschichte ihr eigenes Recht einzuräumen sorgt dafür, dass verschiedene Figuren auftreten, die den Kindern auch verschiedene Identifikationsangebote machen.</w:t>
      </w:r>
    </w:p>
    <w:p w:rsidR="004A3E22" w:rsidRPr="0060769F" w:rsidRDefault="004A3E22" w:rsidP="0060769F">
      <w:pPr>
        <w:pStyle w:val="NKText"/>
        <w:numPr>
          <w:ilvl w:val="0"/>
          <w:numId w:val="33"/>
        </w:numPr>
      </w:pPr>
      <w:r w:rsidRPr="0060769F">
        <w:t>Die bekannten, jedes Jahr wiederkehrenden Figuren geben Sicherheit in dieser unsicheren Zeit. Die Kinder kennen die Geschichten und wissen, wie es weitergeht. Das ist einerseits eine Herausforderung fürs Erzählen, andererseits lässt sich im Bekannten aber auch immer Neues wahrnehmen oder Altes tiefer verstehen.</w:t>
      </w:r>
    </w:p>
    <w:p w:rsidR="004A3E22" w:rsidRPr="0060769F" w:rsidRDefault="004A3E22" w:rsidP="0060769F">
      <w:pPr>
        <w:pStyle w:val="NKText"/>
        <w:numPr>
          <w:ilvl w:val="0"/>
          <w:numId w:val="33"/>
        </w:numPr>
      </w:pPr>
      <w:r w:rsidRPr="0060769F">
        <w:t>Diese Geschichten haben Tiefgang und sind nicht nur harmlose oder beliebige Geschichtchen.</w:t>
      </w:r>
    </w:p>
    <w:p w:rsidR="004A3E22" w:rsidRPr="0060769F" w:rsidRDefault="004A3E22" w:rsidP="0060769F">
      <w:pPr>
        <w:pStyle w:val="NKText"/>
        <w:numPr>
          <w:ilvl w:val="0"/>
          <w:numId w:val="33"/>
        </w:numPr>
      </w:pPr>
      <w:r w:rsidRPr="0060769F">
        <w:t>Die Geschichten bieten starke Bilder, die wir in Szene setzen können (Stern, Stall…..). Idee: Der Stern ist im Hintergrund mit im Bild und rückt jeden Sonntag ein bisschen näher. Darauf kann immer eine andere Figur (oder die Handpuppe) kurz Bezug nehmen.</w:t>
      </w:r>
    </w:p>
    <w:p w:rsidR="004A3E22" w:rsidRPr="0060769F" w:rsidRDefault="004A3E22" w:rsidP="0060769F">
      <w:pPr>
        <w:pStyle w:val="NKText"/>
      </w:pPr>
    </w:p>
    <w:p w:rsidR="004A3E22" w:rsidRPr="0060769F" w:rsidRDefault="004A3E22" w:rsidP="0060769F">
      <w:pPr>
        <w:pStyle w:val="NKText"/>
        <w:rPr>
          <w:rStyle w:val="NKTextfett"/>
          <w:u w:val="single"/>
        </w:rPr>
      </w:pPr>
      <w:r w:rsidRPr="0060769F">
        <w:rPr>
          <w:rStyle w:val="NKTextfett"/>
          <w:u w:val="single"/>
        </w:rPr>
        <w:t>4</w:t>
      </w:r>
      <w:r w:rsidR="0060769F" w:rsidRPr="0060769F">
        <w:rPr>
          <w:rStyle w:val="NKTextfett"/>
          <w:u w:val="single"/>
        </w:rPr>
        <w:t>.</w:t>
      </w:r>
      <w:r w:rsidRPr="0060769F">
        <w:rPr>
          <w:rStyle w:val="NKTextfett"/>
          <w:u w:val="single"/>
        </w:rPr>
        <w:t xml:space="preserve"> Vorschlag für einen Ablauf</w:t>
      </w:r>
    </w:p>
    <w:p w:rsidR="004A3E22" w:rsidRPr="0060769F" w:rsidRDefault="004A3E22" w:rsidP="0060769F">
      <w:pPr>
        <w:pStyle w:val="NKText"/>
      </w:pPr>
    </w:p>
    <w:p w:rsidR="004A3E22" w:rsidRPr="0060769F" w:rsidRDefault="004A3E22" w:rsidP="0060769F">
      <w:pPr>
        <w:pStyle w:val="NKText"/>
      </w:pPr>
      <w:r w:rsidRPr="0060769F">
        <w:rPr>
          <w:rStyle w:val="NKTextfett"/>
        </w:rPr>
        <w:t>Begrüßung</w:t>
      </w:r>
      <w:r w:rsidRPr="0060769F">
        <w:t xml:space="preserve"> der Kinder und kleines Eingangsgespräch mit der Handpuppe</w:t>
      </w:r>
    </w:p>
    <w:p w:rsidR="004A3E22" w:rsidRPr="0060769F" w:rsidRDefault="004A3E22" w:rsidP="0060769F">
      <w:pPr>
        <w:pStyle w:val="NKText"/>
      </w:pPr>
    </w:p>
    <w:p w:rsidR="004A3E22" w:rsidRPr="0060769F" w:rsidRDefault="004A3E22" w:rsidP="0060769F">
      <w:pPr>
        <w:pStyle w:val="NKText"/>
      </w:pPr>
      <w:r w:rsidRPr="0060769F">
        <w:rPr>
          <w:rStyle w:val="NKTextfett"/>
        </w:rPr>
        <w:t>Lied:</w:t>
      </w:r>
      <w:r w:rsidRPr="0060769F">
        <w:t xml:space="preserve"> (z.B.) Wir </w:t>
      </w:r>
      <w:r w:rsidR="0060769F">
        <w:t>sagen euch an den lieben Advent</w:t>
      </w:r>
    </w:p>
    <w:p w:rsidR="004A3E22" w:rsidRPr="0060769F" w:rsidRDefault="004A3E22" w:rsidP="0060769F">
      <w:pPr>
        <w:pStyle w:val="NKText"/>
      </w:pPr>
    </w:p>
    <w:p w:rsidR="004A3E22" w:rsidRPr="0060769F" w:rsidRDefault="004A3E22" w:rsidP="0060769F">
      <w:pPr>
        <w:pStyle w:val="NKText"/>
        <w:rPr>
          <w:rStyle w:val="NKTextfett"/>
        </w:rPr>
      </w:pPr>
      <w:r w:rsidRPr="0060769F">
        <w:rPr>
          <w:rStyle w:val="NKTextfett"/>
        </w:rPr>
        <w:t>Adventsliturgie:</w:t>
      </w:r>
    </w:p>
    <w:p w:rsidR="004A3E22" w:rsidRPr="0060769F" w:rsidRDefault="004A3E22" w:rsidP="0060769F">
      <w:pPr>
        <w:pStyle w:val="NKText"/>
        <w:rPr>
          <w:rStyle w:val="NKTextkursiv"/>
        </w:rPr>
      </w:pPr>
      <w:r w:rsidRPr="0060769F">
        <w:rPr>
          <w:rStyle w:val="NKTextkursiv"/>
        </w:rPr>
        <w:t>(die 1. Kerze am Adventskranz wird angezündet)</w:t>
      </w:r>
    </w:p>
    <w:p w:rsidR="004A3E22" w:rsidRPr="0060769F" w:rsidRDefault="004A3E22" w:rsidP="0060769F">
      <w:pPr>
        <w:pStyle w:val="NKText"/>
      </w:pPr>
      <w:r w:rsidRPr="0060769F">
        <w:t xml:space="preserve">„Wir zünden die erste Kerze am Adventskranz an. Gott sendet sein Licht in die Welt </w:t>
      </w:r>
      <w:r w:rsidR="0060769F">
        <w:t>für alle, die im Dunkeln sind.“</w:t>
      </w:r>
    </w:p>
    <w:p w:rsidR="004A3E22" w:rsidRPr="0060769F" w:rsidRDefault="004A3E22" w:rsidP="0060769F">
      <w:pPr>
        <w:pStyle w:val="NKText"/>
      </w:pPr>
    </w:p>
    <w:p w:rsidR="004A3E22" w:rsidRPr="0060769F" w:rsidRDefault="004A3E22" w:rsidP="0060769F">
      <w:pPr>
        <w:pStyle w:val="NKText"/>
        <w:rPr>
          <w:rStyle w:val="NKTextkursiv"/>
        </w:rPr>
      </w:pPr>
      <w:r w:rsidRPr="0060769F">
        <w:rPr>
          <w:rStyle w:val="NKTextkursiv"/>
        </w:rPr>
        <w:t>(das Kreuz wird auf den Altar gestel</w:t>
      </w:r>
      <w:r w:rsidR="0060769F" w:rsidRPr="0060769F">
        <w:rPr>
          <w:rStyle w:val="NKTextkursiv"/>
        </w:rPr>
        <w:t>lt)</w:t>
      </w:r>
    </w:p>
    <w:p w:rsidR="004A3E22" w:rsidRPr="0060769F" w:rsidRDefault="004A3E22" w:rsidP="0060769F">
      <w:pPr>
        <w:pStyle w:val="NKText"/>
      </w:pPr>
      <w:r w:rsidRPr="0060769F">
        <w:lastRenderedPageBreak/>
        <w:t>„Wenn wir Gottesdienst feiern, ist Jesus immer dabei. Sein Kreuz erinnert uns daran. Und bald feiern wir seinen Geburtstag“.</w:t>
      </w:r>
    </w:p>
    <w:p w:rsidR="004A3E22" w:rsidRPr="0060769F" w:rsidRDefault="004A3E22" w:rsidP="0060769F">
      <w:pPr>
        <w:pStyle w:val="NKText"/>
      </w:pPr>
    </w:p>
    <w:p w:rsidR="004A3E22" w:rsidRPr="0060769F" w:rsidRDefault="004A3E22" w:rsidP="0060769F">
      <w:pPr>
        <w:pStyle w:val="NKText"/>
        <w:rPr>
          <w:rStyle w:val="NKTextkursiv"/>
        </w:rPr>
      </w:pPr>
      <w:r w:rsidRPr="0060769F">
        <w:rPr>
          <w:rStyle w:val="NKTextkursiv"/>
        </w:rPr>
        <w:t>(eine Kinderbibel wird auf den Altar gelegt, das macht evtl. die Handpuppe)</w:t>
      </w:r>
    </w:p>
    <w:p w:rsidR="004A3E22" w:rsidRPr="0060769F" w:rsidRDefault="004A3E22" w:rsidP="0060769F">
      <w:pPr>
        <w:pStyle w:val="NKText"/>
      </w:pPr>
      <w:r w:rsidRPr="0060769F">
        <w:t>„Die Bibel ist das kostbarste Buch der Welt. Sie erzählt Geschichten von Gott und von Jesus u</w:t>
      </w:r>
      <w:r w:rsidR="0060769F">
        <w:t>nd von Leuten wie wir es sind.“</w:t>
      </w:r>
    </w:p>
    <w:p w:rsidR="004A3E22" w:rsidRPr="0060769F" w:rsidRDefault="004A3E22" w:rsidP="0060769F">
      <w:pPr>
        <w:pStyle w:val="NKText"/>
      </w:pPr>
    </w:p>
    <w:p w:rsidR="004A3E22" w:rsidRPr="0060769F" w:rsidRDefault="004A3E22" w:rsidP="0060769F">
      <w:pPr>
        <w:pStyle w:val="NKText"/>
        <w:rPr>
          <w:rStyle w:val="NKTextkursiv"/>
        </w:rPr>
      </w:pPr>
      <w:r w:rsidRPr="0060769F">
        <w:rPr>
          <w:rStyle w:val="NKTextkursiv"/>
        </w:rPr>
        <w:t>(Gebet)</w:t>
      </w:r>
    </w:p>
    <w:p w:rsidR="004A3E22" w:rsidRPr="0060769F" w:rsidRDefault="004A3E22" w:rsidP="0060769F">
      <w:pPr>
        <w:pStyle w:val="NKText"/>
      </w:pPr>
      <w:r w:rsidRPr="0060769F">
        <w:t>„Lieber Gott, hier sind wir und feiern Advent. Wir freuen uns auf Weihnachten. Bitte sei bei uns, heute und immer. Amen.“</w:t>
      </w:r>
    </w:p>
    <w:p w:rsidR="004A3E22" w:rsidRPr="0060769F" w:rsidRDefault="004A3E22" w:rsidP="0060769F">
      <w:pPr>
        <w:pStyle w:val="NKText"/>
      </w:pPr>
    </w:p>
    <w:p w:rsidR="004A3E22" w:rsidRPr="0060769F" w:rsidRDefault="004A3E22" w:rsidP="0060769F">
      <w:pPr>
        <w:pStyle w:val="NKText"/>
        <w:rPr>
          <w:rStyle w:val="NKTextkursiv"/>
        </w:rPr>
      </w:pPr>
      <w:r w:rsidRPr="0060769F">
        <w:rPr>
          <w:rStyle w:val="NKTextfett"/>
        </w:rPr>
        <w:t>Überleitung</w:t>
      </w:r>
      <w:r w:rsidRPr="0060769F">
        <w:t xml:space="preserve"> zur Geschichte </w:t>
      </w:r>
      <w:r w:rsidRPr="0060769F">
        <w:rPr>
          <w:rStyle w:val="NKTextkursiv"/>
        </w:rPr>
        <w:t>(im Gespräch mit der Handpuppe)</w:t>
      </w:r>
    </w:p>
    <w:p w:rsidR="004A3E22" w:rsidRPr="0060769F" w:rsidRDefault="004A3E22" w:rsidP="0060769F">
      <w:pPr>
        <w:pStyle w:val="NKText"/>
      </w:pPr>
    </w:p>
    <w:p w:rsidR="004A3E22" w:rsidRPr="0060769F" w:rsidRDefault="004A3E22" w:rsidP="0060769F">
      <w:pPr>
        <w:pStyle w:val="NKText"/>
        <w:rPr>
          <w:rStyle w:val="NKTextkursiv"/>
        </w:rPr>
      </w:pPr>
      <w:r w:rsidRPr="0060769F">
        <w:rPr>
          <w:rStyle w:val="NKTextkursiv"/>
        </w:rPr>
        <w:t>Eine Bibelgeschichte wird erzählt</w:t>
      </w:r>
    </w:p>
    <w:p w:rsidR="004A3E22" w:rsidRPr="0060769F" w:rsidRDefault="004A3E22" w:rsidP="0060769F">
      <w:pPr>
        <w:pStyle w:val="NKText"/>
      </w:pPr>
    </w:p>
    <w:p w:rsidR="004A3E22" w:rsidRPr="0060769F" w:rsidRDefault="004A3E22" w:rsidP="0060769F">
      <w:pPr>
        <w:pStyle w:val="NKText"/>
      </w:pPr>
      <w:r w:rsidRPr="0060769F">
        <w:rPr>
          <w:rStyle w:val="NKTextfett"/>
        </w:rPr>
        <w:t>Gespräch</w:t>
      </w:r>
      <w:r w:rsidRPr="0060769F">
        <w:t>, Fragen zum Weiterdenken, ….</w:t>
      </w:r>
    </w:p>
    <w:p w:rsidR="004A3E22" w:rsidRPr="0060769F" w:rsidRDefault="004A3E22" w:rsidP="0060769F">
      <w:pPr>
        <w:pStyle w:val="NKText"/>
      </w:pPr>
    </w:p>
    <w:p w:rsidR="004A3E22" w:rsidRPr="0060769F" w:rsidRDefault="004A3E22" w:rsidP="0060769F">
      <w:pPr>
        <w:pStyle w:val="NKText"/>
        <w:rPr>
          <w:rStyle w:val="NKTextfett"/>
        </w:rPr>
      </w:pPr>
      <w:r w:rsidRPr="0060769F">
        <w:rPr>
          <w:rStyle w:val="NKTextfett"/>
        </w:rPr>
        <w:t>Schlussliturgie</w:t>
      </w:r>
    </w:p>
    <w:p w:rsidR="004A3E22" w:rsidRPr="0060769F" w:rsidRDefault="004A3E22" w:rsidP="004229C3">
      <w:pPr>
        <w:pStyle w:val="NKText"/>
        <w:numPr>
          <w:ilvl w:val="0"/>
          <w:numId w:val="34"/>
        </w:numPr>
        <w:rPr>
          <w:rStyle w:val="NKTextkursiv"/>
        </w:rPr>
      </w:pPr>
      <w:r w:rsidRPr="0060769F">
        <w:rPr>
          <w:rStyle w:val="NKTextkursiv"/>
        </w:rPr>
        <w:t>Gebet und Vaterunser mit Bewegungen</w:t>
      </w:r>
    </w:p>
    <w:p w:rsidR="004A3E22" w:rsidRPr="0060769F" w:rsidRDefault="004A3E22" w:rsidP="004229C3">
      <w:pPr>
        <w:pStyle w:val="NKText"/>
        <w:numPr>
          <w:ilvl w:val="0"/>
          <w:numId w:val="34"/>
        </w:numPr>
        <w:rPr>
          <w:rStyle w:val="NKTextkursiv"/>
        </w:rPr>
      </w:pPr>
      <w:r w:rsidRPr="0060769F">
        <w:rPr>
          <w:rStyle w:val="NKTextkursiv"/>
        </w:rPr>
        <w:t>Lied: z.B. Ein Licht geht uns auf in der Dunkelheit</w:t>
      </w:r>
    </w:p>
    <w:p w:rsidR="0060769F" w:rsidRDefault="004A3E22" w:rsidP="004229C3">
      <w:pPr>
        <w:pStyle w:val="NKText"/>
        <w:numPr>
          <w:ilvl w:val="0"/>
          <w:numId w:val="34"/>
        </w:numPr>
      </w:pPr>
      <w:r w:rsidRPr="0060769F">
        <w:rPr>
          <w:rStyle w:val="NKTextkursiv"/>
        </w:rPr>
        <w:t>Segen, z.B. (mit Handbewegungen):</w:t>
      </w:r>
    </w:p>
    <w:p w:rsidR="004A3E22" w:rsidRPr="0060769F" w:rsidRDefault="004A3E22" w:rsidP="004229C3">
      <w:pPr>
        <w:pStyle w:val="NKText"/>
        <w:ind w:left="708"/>
      </w:pPr>
      <w:r w:rsidRPr="0060769F">
        <w:t>„G</w:t>
      </w:r>
      <w:r w:rsidR="0060769F">
        <w:t>ottes Licht soll uns begleiten.</w:t>
      </w:r>
    </w:p>
    <w:p w:rsidR="0060769F" w:rsidRPr="0060769F" w:rsidRDefault="004A3E22" w:rsidP="004229C3">
      <w:pPr>
        <w:pStyle w:val="NKText"/>
        <w:ind w:left="708"/>
      </w:pPr>
      <w:r w:rsidRPr="0060769F">
        <w:t xml:space="preserve">Gottes Segen sei </w:t>
      </w:r>
      <w:r w:rsidRPr="0060769F">
        <w:rPr>
          <w:u w:val="single"/>
        </w:rPr>
        <w:t>vor dir</w:t>
      </w:r>
      <w:r w:rsidRPr="0060769F">
        <w:t xml:space="preserve"> und </w:t>
      </w:r>
      <w:r w:rsidRPr="0060769F">
        <w:rPr>
          <w:u w:val="single"/>
        </w:rPr>
        <w:t>neben dir</w:t>
      </w:r>
      <w:r w:rsidR="0060769F" w:rsidRPr="0060769F">
        <w:t>.</w:t>
      </w:r>
    </w:p>
    <w:p w:rsidR="0060769F" w:rsidRPr="0060769F" w:rsidRDefault="004A3E22" w:rsidP="004229C3">
      <w:pPr>
        <w:pStyle w:val="NKText"/>
        <w:ind w:left="708"/>
      </w:pPr>
      <w:r w:rsidRPr="0060769F">
        <w:t xml:space="preserve">Gottes Segen sei </w:t>
      </w:r>
      <w:r w:rsidRPr="004229C3">
        <w:rPr>
          <w:u w:val="single"/>
        </w:rPr>
        <w:t>über dir</w:t>
      </w:r>
      <w:r w:rsidRPr="0060769F">
        <w:t xml:space="preserve"> und </w:t>
      </w:r>
      <w:r w:rsidRPr="004229C3">
        <w:rPr>
          <w:u w:val="single"/>
        </w:rPr>
        <w:t>unter dir</w:t>
      </w:r>
      <w:r w:rsidRPr="0060769F">
        <w:t xml:space="preserve"> und </w:t>
      </w:r>
      <w:r w:rsidRPr="004229C3">
        <w:rPr>
          <w:u w:val="single"/>
        </w:rPr>
        <w:t>in deinem Herzen</w:t>
      </w:r>
      <w:r w:rsidR="004229C3">
        <w:t>.</w:t>
      </w:r>
    </w:p>
    <w:p w:rsidR="004A3E22" w:rsidRPr="0060769F" w:rsidRDefault="004A3E22" w:rsidP="004229C3">
      <w:pPr>
        <w:pStyle w:val="NKText"/>
        <w:ind w:left="708"/>
      </w:pPr>
      <w:r w:rsidRPr="0060769F">
        <w:t>Gott begleite dich auf deinen Wegen.“</w:t>
      </w:r>
    </w:p>
    <w:p w:rsidR="004A3E22" w:rsidRPr="004229C3" w:rsidRDefault="004A3E22" w:rsidP="004229C3">
      <w:pPr>
        <w:pStyle w:val="NKText"/>
      </w:pPr>
    </w:p>
    <w:p w:rsidR="004A3E22" w:rsidRPr="004229C3" w:rsidRDefault="004A3E22" w:rsidP="004229C3">
      <w:pPr>
        <w:pStyle w:val="NKText"/>
      </w:pPr>
      <w:r w:rsidRPr="004229C3">
        <w:rPr>
          <w:rStyle w:val="NKTextfett"/>
        </w:rPr>
        <w:t>Hinweis auf ein Spiel/eine Aufgabe</w:t>
      </w:r>
      <w:r w:rsidRPr="004229C3">
        <w:t>, die auf der Homepage zu finden ist</w:t>
      </w:r>
    </w:p>
    <w:p w:rsidR="004A3E22" w:rsidRPr="004229C3" w:rsidRDefault="004A3E22" w:rsidP="004229C3">
      <w:pPr>
        <w:pStyle w:val="NKText"/>
      </w:pPr>
      <w:r w:rsidRPr="004229C3">
        <w:t>Tschüs bis zum nächsten Mal</w:t>
      </w:r>
    </w:p>
    <w:p w:rsidR="004A3E22" w:rsidRPr="004229C3" w:rsidRDefault="004A3E22" w:rsidP="004229C3">
      <w:pPr>
        <w:pStyle w:val="NKText"/>
      </w:pPr>
    </w:p>
    <w:p w:rsidR="004A3E22" w:rsidRPr="004229C3" w:rsidRDefault="004A3E22" w:rsidP="004229C3">
      <w:pPr>
        <w:pStyle w:val="NKText"/>
        <w:rPr>
          <w:b/>
        </w:rPr>
      </w:pPr>
      <w:r w:rsidRPr="004229C3">
        <w:rPr>
          <w:rStyle w:val="NKTextfett"/>
        </w:rPr>
        <w:t>Bibelgeschichten für die Video-Kinderkirche im Advent</w:t>
      </w:r>
    </w:p>
    <w:p w:rsidR="004A3E22" w:rsidRPr="004229C3" w:rsidRDefault="004229C3" w:rsidP="004229C3">
      <w:pPr>
        <w:pStyle w:val="NKText"/>
      </w:pPr>
      <w:r>
        <w:t xml:space="preserve">1. </w:t>
      </w:r>
      <w:r w:rsidR="004A3E22" w:rsidRPr="004229C3">
        <w:t>Maria und Josef: Lukas 2, 1-6</w:t>
      </w:r>
    </w:p>
    <w:p w:rsidR="004A3E22" w:rsidRPr="004229C3" w:rsidRDefault="004229C3" w:rsidP="004229C3">
      <w:pPr>
        <w:pStyle w:val="NKText"/>
      </w:pPr>
      <w:r>
        <w:t xml:space="preserve">2. </w:t>
      </w:r>
      <w:r w:rsidR="004A3E22" w:rsidRPr="004229C3">
        <w:t>Die Weisen: Matthäus 2,1-9a</w:t>
      </w:r>
    </w:p>
    <w:p w:rsidR="004A3E22" w:rsidRPr="004229C3" w:rsidRDefault="004229C3" w:rsidP="004229C3">
      <w:pPr>
        <w:pStyle w:val="NKText"/>
      </w:pPr>
      <w:r>
        <w:t xml:space="preserve">3. </w:t>
      </w:r>
      <w:r w:rsidR="004A3E22" w:rsidRPr="004229C3">
        <w:t>Die Hirten: Lukas 2,8</w:t>
      </w:r>
    </w:p>
    <w:p w:rsidR="004A3E22" w:rsidRPr="004229C3" w:rsidRDefault="004229C3" w:rsidP="004229C3">
      <w:pPr>
        <w:pStyle w:val="NKText"/>
      </w:pPr>
      <w:r>
        <w:t xml:space="preserve">4. </w:t>
      </w:r>
      <w:r w:rsidR="004A3E22" w:rsidRPr="004229C3">
        <w:t>Die Engel: Lukas 2,15-19</w:t>
      </w:r>
    </w:p>
    <w:p w:rsidR="004A3E22" w:rsidRPr="004229C3" w:rsidRDefault="004A3E22" w:rsidP="004229C3">
      <w:pPr>
        <w:pStyle w:val="NKText"/>
      </w:pPr>
    </w:p>
    <w:p w:rsidR="004A3E22" w:rsidRDefault="004A3E22" w:rsidP="004229C3">
      <w:pPr>
        <w:pStyle w:val="NKText"/>
      </w:pPr>
      <w:r w:rsidRPr="004229C3">
        <w:t xml:space="preserve">Unsere Textreihe gab es im </w:t>
      </w:r>
      <w:r w:rsidRPr="004229C3">
        <w:rPr>
          <w:rStyle w:val="NKTextkursiv"/>
        </w:rPr>
        <w:t>Plan für den Kindergottesdienst</w:t>
      </w:r>
      <w:r w:rsidRPr="004229C3">
        <w:t xml:space="preserve"> im Jahr 2013. Wer noch den alten Plan oder die entsprechenden Vorbereitungshefte besitzt, findet vielleicht noch weitere Ideen.</w:t>
      </w:r>
    </w:p>
    <w:p w:rsidR="004229C3" w:rsidRPr="004229C3" w:rsidRDefault="004229C3" w:rsidP="004229C3">
      <w:pPr>
        <w:pStyle w:val="NKText"/>
      </w:pPr>
    </w:p>
    <w:p w:rsidR="004A3E22" w:rsidRPr="004229C3" w:rsidRDefault="004229C3" w:rsidP="004229C3">
      <w:pPr>
        <w:pStyle w:val="NKTextklein"/>
      </w:pPr>
      <w:r>
        <w:t xml:space="preserve">Quelle: </w:t>
      </w:r>
      <w:r w:rsidR="004A3E22" w:rsidRPr="004229C3">
        <w:t xml:space="preserve">Entwickelt und Zusammengetragen von der AG „Video-Kinderkirche“ auf der Herbsttagung Kindergottesdienst 2020; Leitung: Friederike </w:t>
      </w:r>
      <w:proofErr w:type="spellStart"/>
      <w:r w:rsidR="004A3E22" w:rsidRPr="004229C3">
        <w:t>Schwetasch</w:t>
      </w:r>
      <w:proofErr w:type="spellEnd"/>
      <w:r w:rsidR="004A3E22" w:rsidRPr="004229C3">
        <w:t xml:space="preserve"> und Konrad Otto</w:t>
      </w:r>
      <w:r>
        <w:t>.</w:t>
      </w:r>
      <w:bookmarkStart w:id="0" w:name="_GoBack"/>
      <w:bookmarkEnd w:id="0"/>
    </w:p>
    <w:sectPr w:rsidR="004A3E22" w:rsidRPr="004229C3" w:rsidSect="006F7909">
      <w:headerReference w:type="even" r:id="rId25"/>
      <w:headerReference w:type="default" r:id="rId26"/>
      <w:footerReference w:type="even" r:id="rId27"/>
      <w:footerReference w:type="default" r:id="rId28"/>
      <w:headerReference w:type="first" r:id="rId29"/>
      <w:footerReference w:type="first" r:id="rId30"/>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D85" w:rsidRDefault="00FF2D85" w:rsidP="00FE0E45">
      <w:r>
        <w:separator/>
      </w:r>
    </w:p>
  </w:endnote>
  <w:endnote w:type="continuationSeparator" w:id="0">
    <w:p w:rsidR="00FF2D85" w:rsidRDefault="00FF2D85" w:rsidP="00FE0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D85" w:rsidRDefault="00FF2D85" w:rsidP="00FE0E45">
      <w:r>
        <w:separator/>
      </w:r>
    </w:p>
  </w:footnote>
  <w:footnote w:type="continuationSeparator" w:id="0">
    <w:p w:rsidR="00FF2D85" w:rsidRDefault="00FF2D85" w:rsidP="00FE0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lang w:eastAsia="de-DE"/>
      </w:rPr>
      <w:drawing>
        <wp:anchor distT="0" distB="0" distL="114300" distR="114300" simplePos="0" relativeHeight="251659264" behindDoc="1" locked="1" layoutInCell="1" allowOverlap="1" wp14:anchorId="3D48BC95" wp14:editId="2A776238">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6E7"/>
    <w:multiLevelType w:val="hybridMultilevel"/>
    <w:tmpl w:val="42A04B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0A6105"/>
    <w:multiLevelType w:val="hybridMultilevel"/>
    <w:tmpl w:val="495CA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0A1BE8"/>
    <w:multiLevelType w:val="hybridMultilevel"/>
    <w:tmpl w:val="4B682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490E9E"/>
    <w:multiLevelType w:val="hybridMultilevel"/>
    <w:tmpl w:val="D7FA125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084B6716"/>
    <w:multiLevelType w:val="hybridMultilevel"/>
    <w:tmpl w:val="26F88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8AE31B4"/>
    <w:multiLevelType w:val="hybridMultilevel"/>
    <w:tmpl w:val="8D52E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F43043"/>
    <w:multiLevelType w:val="hybridMultilevel"/>
    <w:tmpl w:val="144AD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DED5F1A"/>
    <w:multiLevelType w:val="hybridMultilevel"/>
    <w:tmpl w:val="5C72E8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4402EC"/>
    <w:multiLevelType w:val="hybridMultilevel"/>
    <w:tmpl w:val="A1746B8A"/>
    <w:lvl w:ilvl="0" w:tplc="F66E8968">
      <w:start w:val="1"/>
      <w:numFmt w:val="bullet"/>
      <w:lvlText w:val="•"/>
      <w:lvlJc w:val="left"/>
      <w:pPr>
        <w:ind w:left="642"/>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BBE821D8">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E1146026">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231C6C08">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D452E546">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5B041B3A">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CD70C540">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CFFA57D8">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4F5A822A">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9">
    <w:nsid w:val="1A5D27EA"/>
    <w:multiLevelType w:val="hybridMultilevel"/>
    <w:tmpl w:val="60645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2426B34"/>
    <w:multiLevelType w:val="hybridMultilevel"/>
    <w:tmpl w:val="FCE0E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6C5DB5"/>
    <w:multiLevelType w:val="hybridMultilevel"/>
    <w:tmpl w:val="611E1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AF25244"/>
    <w:multiLevelType w:val="hybridMultilevel"/>
    <w:tmpl w:val="A308EDA6"/>
    <w:lvl w:ilvl="0" w:tplc="BE648B44">
      <w:start w:val="1"/>
      <w:numFmt w:val="bullet"/>
      <w:lvlText w:val="•"/>
      <w:lvlJc w:val="left"/>
      <w:pPr>
        <w:ind w:left="642"/>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4C18AAC0">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380EF748">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27FC725C">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94B42696">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CC403E3C">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14CC3C74">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C0120A88">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5B040F7A">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3">
    <w:nsid w:val="2FA745D5"/>
    <w:multiLevelType w:val="hybridMultilevel"/>
    <w:tmpl w:val="9CCCB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24423F7"/>
    <w:multiLevelType w:val="hybridMultilevel"/>
    <w:tmpl w:val="59987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4734F7F"/>
    <w:multiLevelType w:val="hybridMultilevel"/>
    <w:tmpl w:val="4A9A7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7101CF7"/>
    <w:multiLevelType w:val="hybridMultilevel"/>
    <w:tmpl w:val="498E5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D40025E"/>
    <w:multiLevelType w:val="hybridMultilevel"/>
    <w:tmpl w:val="C4023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18B3E63"/>
    <w:multiLevelType w:val="hybridMultilevel"/>
    <w:tmpl w:val="49A0E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85C28E8"/>
    <w:multiLevelType w:val="hybridMultilevel"/>
    <w:tmpl w:val="F78A1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95D4BB7"/>
    <w:multiLevelType w:val="hybridMultilevel"/>
    <w:tmpl w:val="03D6616E"/>
    <w:lvl w:ilvl="0" w:tplc="04070001">
      <w:start w:val="1"/>
      <w:numFmt w:val="bullet"/>
      <w:lvlText w:val=""/>
      <w:lvlJc w:val="left"/>
      <w:pPr>
        <w:ind w:left="1361" w:hanging="360"/>
      </w:pPr>
      <w:rPr>
        <w:rFonts w:ascii="Symbol" w:hAnsi="Symbol" w:hint="default"/>
      </w:rPr>
    </w:lvl>
    <w:lvl w:ilvl="1" w:tplc="04070003" w:tentative="1">
      <w:start w:val="1"/>
      <w:numFmt w:val="bullet"/>
      <w:lvlText w:val="o"/>
      <w:lvlJc w:val="left"/>
      <w:pPr>
        <w:ind w:left="2081" w:hanging="360"/>
      </w:pPr>
      <w:rPr>
        <w:rFonts w:ascii="Courier New" w:hAnsi="Courier New" w:cs="Courier New" w:hint="default"/>
      </w:rPr>
    </w:lvl>
    <w:lvl w:ilvl="2" w:tplc="04070005" w:tentative="1">
      <w:start w:val="1"/>
      <w:numFmt w:val="bullet"/>
      <w:lvlText w:val=""/>
      <w:lvlJc w:val="left"/>
      <w:pPr>
        <w:ind w:left="2801" w:hanging="360"/>
      </w:pPr>
      <w:rPr>
        <w:rFonts w:ascii="Wingdings" w:hAnsi="Wingdings" w:hint="default"/>
      </w:rPr>
    </w:lvl>
    <w:lvl w:ilvl="3" w:tplc="04070001" w:tentative="1">
      <w:start w:val="1"/>
      <w:numFmt w:val="bullet"/>
      <w:lvlText w:val=""/>
      <w:lvlJc w:val="left"/>
      <w:pPr>
        <w:ind w:left="3521" w:hanging="360"/>
      </w:pPr>
      <w:rPr>
        <w:rFonts w:ascii="Symbol" w:hAnsi="Symbol" w:hint="default"/>
      </w:rPr>
    </w:lvl>
    <w:lvl w:ilvl="4" w:tplc="04070003" w:tentative="1">
      <w:start w:val="1"/>
      <w:numFmt w:val="bullet"/>
      <w:lvlText w:val="o"/>
      <w:lvlJc w:val="left"/>
      <w:pPr>
        <w:ind w:left="4241" w:hanging="360"/>
      </w:pPr>
      <w:rPr>
        <w:rFonts w:ascii="Courier New" w:hAnsi="Courier New" w:cs="Courier New" w:hint="default"/>
      </w:rPr>
    </w:lvl>
    <w:lvl w:ilvl="5" w:tplc="04070005" w:tentative="1">
      <w:start w:val="1"/>
      <w:numFmt w:val="bullet"/>
      <w:lvlText w:val=""/>
      <w:lvlJc w:val="left"/>
      <w:pPr>
        <w:ind w:left="4961" w:hanging="360"/>
      </w:pPr>
      <w:rPr>
        <w:rFonts w:ascii="Wingdings" w:hAnsi="Wingdings" w:hint="default"/>
      </w:rPr>
    </w:lvl>
    <w:lvl w:ilvl="6" w:tplc="04070001" w:tentative="1">
      <w:start w:val="1"/>
      <w:numFmt w:val="bullet"/>
      <w:lvlText w:val=""/>
      <w:lvlJc w:val="left"/>
      <w:pPr>
        <w:ind w:left="5681" w:hanging="360"/>
      </w:pPr>
      <w:rPr>
        <w:rFonts w:ascii="Symbol" w:hAnsi="Symbol" w:hint="default"/>
      </w:rPr>
    </w:lvl>
    <w:lvl w:ilvl="7" w:tplc="04070003" w:tentative="1">
      <w:start w:val="1"/>
      <w:numFmt w:val="bullet"/>
      <w:lvlText w:val="o"/>
      <w:lvlJc w:val="left"/>
      <w:pPr>
        <w:ind w:left="6401" w:hanging="360"/>
      </w:pPr>
      <w:rPr>
        <w:rFonts w:ascii="Courier New" w:hAnsi="Courier New" w:cs="Courier New" w:hint="default"/>
      </w:rPr>
    </w:lvl>
    <w:lvl w:ilvl="8" w:tplc="04070005" w:tentative="1">
      <w:start w:val="1"/>
      <w:numFmt w:val="bullet"/>
      <w:lvlText w:val=""/>
      <w:lvlJc w:val="left"/>
      <w:pPr>
        <w:ind w:left="7121" w:hanging="360"/>
      </w:pPr>
      <w:rPr>
        <w:rFonts w:ascii="Wingdings" w:hAnsi="Wingdings" w:hint="default"/>
      </w:rPr>
    </w:lvl>
  </w:abstractNum>
  <w:abstractNum w:abstractNumId="21">
    <w:nsid w:val="4AD47D4D"/>
    <w:multiLevelType w:val="hybridMultilevel"/>
    <w:tmpl w:val="A9E64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0C43733"/>
    <w:multiLevelType w:val="hybridMultilevel"/>
    <w:tmpl w:val="91249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41F7D3D"/>
    <w:multiLevelType w:val="hybridMultilevel"/>
    <w:tmpl w:val="353212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68E5C13"/>
    <w:multiLevelType w:val="hybridMultilevel"/>
    <w:tmpl w:val="93165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8044F2A"/>
    <w:multiLevelType w:val="hybridMultilevel"/>
    <w:tmpl w:val="65560A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616F33D4"/>
    <w:multiLevelType w:val="hybridMultilevel"/>
    <w:tmpl w:val="11F2CA36"/>
    <w:lvl w:ilvl="0" w:tplc="F6AE2064">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2E4231A"/>
    <w:multiLevelType w:val="hybridMultilevel"/>
    <w:tmpl w:val="BC161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6213BE5"/>
    <w:multiLevelType w:val="hybridMultilevel"/>
    <w:tmpl w:val="19400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B4D3E14"/>
    <w:multiLevelType w:val="hybridMultilevel"/>
    <w:tmpl w:val="8C2C1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C357438"/>
    <w:multiLevelType w:val="hybridMultilevel"/>
    <w:tmpl w:val="0A34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63F26B2"/>
    <w:multiLevelType w:val="hybridMultilevel"/>
    <w:tmpl w:val="742402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A7947B7"/>
    <w:multiLevelType w:val="hybridMultilevel"/>
    <w:tmpl w:val="52421172"/>
    <w:lvl w:ilvl="0" w:tplc="7230F7B6">
      <w:start w:val="1"/>
      <w:numFmt w:val="bullet"/>
      <w:lvlText w:val="•"/>
      <w:lvlJc w:val="left"/>
      <w:pPr>
        <w:ind w:left="642"/>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B20E6D22">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4204F5FA">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FAB20B2E">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283AC014">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35266D9A">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462435D0">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F5D482CE">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A44EC01A">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33">
    <w:nsid w:val="7EA011D1"/>
    <w:multiLevelType w:val="hybridMultilevel"/>
    <w:tmpl w:val="16063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0"/>
  </w:num>
  <w:num w:numId="4">
    <w:abstractNumId w:val="27"/>
  </w:num>
  <w:num w:numId="5">
    <w:abstractNumId w:val="8"/>
  </w:num>
  <w:num w:numId="6">
    <w:abstractNumId w:val="32"/>
  </w:num>
  <w:num w:numId="7">
    <w:abstractNumId w:val="12"/>
  </w:num>
  <w:num w:numId="8">
    <w:abstractNumId w:val="23"/>
  </w:num>
  <w:num w:numId="9">
    <w:abstractNumId w:val="19"/>
  </w:num>
  <w:num w:numId="10">
    <w:abstractNumId w:val="20"/>
  </w:num>
  <w:num w:numId="11">
    <w:abstractNumId w:val="25"/>
  </w:num>
  <w:num w:numId="12">
    <w:abstractNumId w:val="1"/>
  </w:num>
  <w:num w:numId="13">
    <w:abstractNumId w:val="3"/>
  </w:num>
  <w:num w:numId="14">
    <w:abstractNumId w:val="31"/>
  </w:num>
  <w:num w:numId="15">
    <w:abstractNumId w:val="0"/>
  </w:num>
  <w:num w:numId="16">
    <w:abstractNumId w:val="28"/>
  </w:num>
  <w:num w:numId="17">
    <w:abstractNumId w:val="30"/>
  </w:num>
  <w:num w:numId="18">
    <w:abstractNumId w:val="33"/>
  </w:num>
  <w:num w:numId="19">
    <w:abstractNumId w:val="21"/>
  </w:num>
  <w:num w:numId="20">
    <w:abstractNumId w:val="22"/>
  </w:num>
  <w:num w:numId="21">
    <w:abstractNumId w:val="13"/>
  </w:num>
  <w:num w:numId="22">
    <w:abstractNumId w:val="14"/>
  </w:num>
  <w:num w:numId="23">
    <w:abstractNumId w:val="24"/>
  </w:num>
  <w:num w:numId="24">
    <w:abstractNumId w:val="9"/>
  </w:num>
  <w:num w:numId="25">
    <w:abstractNumId w:val="15"/>
  </w:num>
  <w:num w:numId="26">
    <w:abstractNumId w:val="29"/>
  </w:num>
  <w:num w:numId="27">
    <w:abstractNumId w:val="11"/>
  </w:num>
  <w:num w:numId="28">
    <w:abstractNumId w:val="6"/>
  </w:num>
  <w:num w:numId="29">
    <w:abstractNumId w:val="16"/>
  </w:num>
  <w:num w:numId="30">
    <w:abstractNumId w:val="17"/>
  </w:num>
  <w:num w:numId="31">
    <w:abstractNumId w:val="5"/>
  </w:num>
  <w:num w:numId="32">
    <w:abstractNumId w:val="4"/>
  </w:num>
  <w:num w:numId="33">
    <w:abstractNumId w:val="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575"/>
    <w:rsid w:val="00036A75"/>
    <w:rsid w:val="000752BC"/>
    <w:rsid w:val="0026735A"/>
    <w:rsid w:val="002F4ACA"/>
    <w:rsid w:val="003818B2"/>
    <w:rsid w:val="003F2774"/>
    <w:rsid w:val="004229C3"/>
    <w:rsid w:val="0048780D"/>
    <w:rsid w:val="004A3E22"/>
    <w:rsid w:val="004F6BF0"/>
    <w:rsid w:val="00526BB3"/>
    <w:rsid w:val="00560356"/>
    <w:rsid w:val="005A28A6"/>
    <w:rsid w:val="005C6DAD"/>
    <w:rsid w:val="0060769F"/>
    <w:rsid w:val="00640E07"/>
    <w:rsid w:val="006D7AF0"/>
    <w:rsid w:val="006F7909"/>
    <w:rsid w:val="007C1D84"/>
    <w:rsid w:val="00827435"/>
    <w:rsid w:val="00891BF9"/>
    <w:rsid w:val="008D0C45"/>
    <w:rsid w:val="008E6670"/>
    <w:rsid w:val="00941F8D"/>
    <w:rsid w:val="00982757"/>
    <w:rsid w:val="009B4575"/>
    <w:rsid w:val="00AD7ED8"/>
    <w:rsid w:val="00B345E3"/>
    <w:rsid w:val="00B9436C"/>
    <w:rsid w:val="00BD6F14"/>
    <w:rsid w:val="00BF5D61"/>
    <w:rsid w:val="00C94FD3"/>
    <w:rsid w:val="00CC23DB"/>
    <w:rsid w:val="00CF43BE"/>
    <w:rsid w:val="00D96C6B"/>
    <w:rsid w:val="00DC6063"/>
    <w:rsid w:val="00E234B2"/>
    <w:rsid w:val="00F1587B"/>
    <w:rsid w:val="00F5333D"/>
    <w:rsid w:val="00F6206D"/>
    <w:rsid w:val="00F80496"/>
    <w:rsid w:val="00FE0E45"/>
    <w:rsid w:val="00FF2D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4A3E22"/>
    <w:pPr>
      <w:spacing w:after="0" w:line="240" w:lineRule="auto"/>
    </w:pPr>
    <w:rPr>
      <w:rFonts w:ascii="Calibri" w:eastAsiaTheme="minorHAnsi" w:hAnsi="Calibri" w:cs="Calibri"/>
      <w:lang w:eastAsia="en-US"/>
    </w:rPr>
  </w:style>
  <w:style w:type="paragraph" w:styleId="berschrift1">
    <w:name w:val="heading 1"/>
    <w:basedOn w:val="Standard"/>
    <w:next w:val="Standard"/>
    <w:link w:val="berschrift1Zchn"/>
    <w:uiPriority w:val="9"/>
    <w:qFormat/>
    <w:rsid w:val="004A3E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4A3E22"/>
    <w:rPr>
      <w:rFonts w:asciiTheme="majorHAnsi" w:eastAsiaTheme="majorEastAsia" w:hAnsiTheme="majorHAnsi" w:cstheme="majorBidi"/>
      <w:color w:val="2F5496" w:themeColor="accent1" w:themeShade="BF"/>
      <w:sz w:val="32"/>
      <w:szCs w:val="32"/>
      <w:lang w:eastAsia="en-US"/>
    </w:rPr>
  </w:style>
  <w:style w:type="paragraph" w:styleId="Listenabsatz">
    <w:name w:val="List Paragraph"/>
    <w:basedOn w:val="Standard"/>
    <w:uiPriority w:val="34"/>
    <w:qFormat/>
    <w:rsid w:val="004A3E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4A3E22"/>
    <w:pPr>
      <w:spacing w:after="0" w:line="240" w:lineRule="auto"/>
    </w:pPr>
    <w:rPr>
      <w:rFonts w:ascii="Calibri" w:eastAsiaTheme="minorHAnsi" w:hAnsi="Calibri" w:cs="Calibri"/>
      <w:lang w:eastAsia="en-US"/>
    </w:rPr>
  </w:style>
  <w:style w:type="paragraph" w:styleId="berschrift1">
    <w:name w:val="heading 1"/>
    <w:basedOn w:val="Standard"/>
    <w:next w:val="Standard"/>
    <w:link w:val="berschrift1Zchn"/>
    <w:uiPriority w:val="9"/>
    <w:qFormat/>
    <w:rsid w:val="004A3E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4A3E22"/>
    <w:rPr>
      <w:rFonts w:asciiTheme="majorHAnsi" w:eastAsiaTheme="majorEastAsia" w:hAnsiTheme="majorHAnsi" w:cstheme="majorBidi"/>
      <w:color w:val="2F5496" w:themeColor="accent1" w:themeShade="BF"/>
      <w:sz w:val="32"/>
      <w:szCs w:val="32"/>
      <w:lang w:eastAsia="en-US"/>
    </w:rPr>
  </w:style>
  <w:style w:type="paragraph" w:styleId="Listenabsatz">
    <w:name w:val="List Paragraph"/>
    <w:basedOn w:val="Standard"/>
    <w:uiPriority w:val="34"/>
    <w:qFormat/>
    <w:rsid w:val="004A3E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youtu.be/zoqW_7kBfhM"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freebibleimages.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youtu.be/QT8IPJY7kH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youtu.be/SImA4IW2Q80?t=32"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youtube.com/watch?v=lB3ph6q7Vv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fgshop.de/kirche-mit-kindern.de"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youtu.be/XuKvqjy9rg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pixabay.com" TargetMode="External"/><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2.%20Teaser%20-%20Final1_IB_aktuell%20in%20Bearbeitung\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8</Pages>
  <Words>1571</Words>
  <Characters>9898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11447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4</cp:revision>
  <cp:lastPrinted>2020-05-08T10:33:00Z</cp:lastPrinted>
  <dcterms:created xsi:type="dcterms:W3CDTF">2020-11-20T09:02:00Z</dcterms:created>
  <dcterms:modified xsi:type="dcterms:W3CDTF">2020-11-23T15:35:00Z</dcterms:modified>
</cp:coreProperties>
</file>