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790" w:rsidRPr="008F7790" w:rsidRDefault="00323790" w:rsidP="008F7790">
      <w:pPr>
        <w:pStyle w:val="NKberschrift1"/>
      </w:pPr>
      <w:r w:rsidRPr="008F7790">
        <w:t>Einen Ostergarten anlegen</w:t>
      </w:r>
    </w:p>
    <w:p w:rsidR="00323790" w:rsidRPr="00323790" w:rsidRDefault="00323790" w:rsidP="00323790">
      <w:pPr>
        <w:pStyle w:val="NKText"/>
      </w:pPr>
    </w:p>
    <w:p w:rsidR="00323790" w:rsidRDefault="00323790" w:rsidP="00323790">
      <w:pPr>
        <w:pStyle w:val="NKText"/>
      </w:pPr>
      <w:r w:rsidRPr="006B1812">
        <w:rPr>
          <w:noProof/>
        </w:rPr>
        <mc:AlternateContent>
          <mc:Choice Requires="wpg">
            <w:drawing>
              <wp:anchor distT="0" distB="0" distL="114300" distR="114300" simplePos="0" relativeHeight="251668480" behindDoc="0" locked="0" layoutInCell="1" allowOverlap="1" wp14:anchorId="7D489B16" wp14:editId="65728550">
                <wp:simplePos x="0" y="0"/>
                <wp:positionH relativeFrom="column">
                  <wp:posOffset>3649980</wp:posOffset>
                </wp:positionH>
                <wp:positionV relativeFrom="paragraph">
                  <wp:posOffset>219075</wp:posOffset>
                </wp:positionV>
                <wp:extent cx="2057400" cy="2766060"/>
                <wp:effectExtent l="38100" t="38100" r="38100" b="34290"/>
                <wp:wrapSquare wrapText="bothSides"/>
                <wp:docPr id="7" name="Group 7773"/>
                <wp:cNvGraphicFramePr/>
                <a:graphic xmlns:a="http://schemas.openxmlformats.org/drawingml/2006/main">
                  <a:graphicData uri="http://schemas.microsoft.com/office/word/2010/wordprocessingGroup">
                    <wpg:wgp>
                      <wpg:cNvGrpSpPr/>
                      <wpg:grpSpPr>
                        <a:xfrm>
                          <a:off x="0" y="0"/>
                          <a:ext cx="2057400" cy="2766060"/>
                          <a:chOff x="0" y="0"/>
                          <a:chExt cx="2451100" cy="3241675"/>
                        </a:xfrm>
                      </wpg:grpSpPr>
                      <pic:pic xmlns:pic="http://schemas.openxmlformats.org/drawingml/2006/picture">
                        <pic:nvPicPr>
                          <pic:cNvPr id="8" name="Picture 202"/>
                          <pic:cNvPicPr/>
                        </pic:nvPicPr>
                        <pic:blipFill>
                          <a:blip r:embed="rId8"/>
                          <a:stretch>
                            <a:fillRect/>
                          </a:stretch>
                        </pic:blipFill>
                        <pic:spPr>
                          <a:xfrm>
                            <a:off x="38100" y="38100"/>
                            <a:ext cx="2374900" cy="3165475"/>
                          </a:xfrm>
                          <a:prstGeom prst="rect">
                            <a:avLst/>
                          </a:prstGeom>
                        </pic:spPr>
                      </pic:pic>
                      <wps:wsp>
                        <wps:cNvPr id="9" name="Shape 203"/>
                        <wps:cNvSpPr/>
                        <wps:spPr>
                          <a:xfrm>
                            <a:off x="0" y="0"/>
                            <a:ext cx="2451100" cy="3241675"/>
                          </a:xfrm>
                          <a:custGeom>
                            <a:avLst/>
                            <a:gdLst/>
                            <a:ahLst/>
                            <a:cxnLst/>
                            <a:rect l="0" t="0" r="0" b="0"/>
                            <a:pathLst>
                              <a:path w="2451100" h="3241675">
                                <a:moveTo>
                                  <a:pt x="0" y="3241675"/>
                                </a:moveTo>
                                <a:lnTo>
                                  <a:pt x="2451100" y="3241675"/>
                                </a:lnTo>
                                <a:lnTo>
                                  <a:pt x="2451100" y="0"/>
                                </a:lnTo>
                                <a:lnTo>
                                  <a:pt x="0" y="0"/>
                                </a:lnTo>
                                <a:close/>
                              </a:path>
                            </a:pathLst>
                          </a:custGeom>
                          <a:noFill/>
                          <a:ln w="76200" cap="flat" cmpd="sng" algn="ctr">
                            <a:solidFill>
                              <a:srgbClr val="E1D2FA"/>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id="Group 7773" o:spid="_x0000_s1026" style="position:absolute;margin-left:287.4pt;margin-top:17.25pt;width:162pt;height:217.8pt;z-index:251668480;mso-width-relative:margin;mso-height-relative:margin" coordsize="24511,32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">
                <v:shape id="Picture 202" o:spid="_x0000_s1027" type="#_x0000_t75" style="position:absolute;left:381;top:381;width:23749;height:3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w3C8AAAA2gAAAA8AAABkcnMvZG93bnJldi54bWxET8uqwjAQ3Qv+QxjBjWiqiyLVKCqIroSr&#10;BbdDM7bFZlKaaOPfm4Vwl4fzXm+DacSbOldbVjCfJSCIC6trLhXkt+N0CcJ5ZI2NZVLwIQfbzXCw&#10;xkzbnv/offWliCHsMlRQed9mUrqiIoNuZlviyD1sZ9BH2JVSd9jHcNPIRZKk0mDNsaHClg4VFc/r&#10;yyiY+FCm+5e89Ptg8lNokvR+zJUaj8JuBcJT8P/in/usFcSt8Uq8AX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NMNwvAAAANoAAAAPAAAAAAAAAAAAAAAAAJ8CAABkcnMv&#10;ZG93bnJldi54bWxQSwUGAAAAAAQABAD3AAAAiAMAAAAA&#10;">
                  <v:imagedata r:id="rId9" o:title=""/>
                </v:shape>
                <v:shape id="Shape 203" o:spid="_x0000_s1028" style="position:absolute;width:24511;height:32416;visibility:visible;mso-wrap-style:square;v-text-anchor:top" coordsize="2451100,32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AcMMA&#10;AADaAAAADwAAAGRycy9kb3ducmV2LnhtbESP3YrCMBSE7xd8h3AEb0TTFRStpkVXigp7sf48wKE5&#10;tsXmpDRR69tvFoS9HGbmG2aVdqYWD2pdZVnB5zgCQZxbXXGh4HLORnMQziNrrC2Tghc5SJPexwpj&#10;bZ98pMfJFyJA2MWooPS+iaV0eUkG3dg2xMG72tagD7ItpG7xGeCmlpMomkmDFYeFEhv6Kim/ne5G&#10;wfa1rTf76X3nq6b4/jlgNqRFptSg362XIDx1/j/8bu+1ggX8XQk3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gAcMMAAADaAAAADwAAAAAAAAAAAAAAAACYAgAAZHJzL2Rv&#10;d25yZXYueG1sUEsFBgAAAAAEAAQA9QAAAIgDAAAAAA==&#10;" path="m,3241675r2451100,l2451100,,,,,3241675xe" filled="f" strokecolor="#e1d2fa" strokeweight="6pt">
                  <v:path arrowok="t" textboxrect="0,0,2451100,3241675"/>
                </v:shape>
                <w10:wrap type="square"/>
              </v:group>
            </w:pict>
          </mc:Fallback>
        </mc:AlternateContent>
      </w:r>
    </w:p>
    <w:p w:rsidR="00323790" w:rsidRPr="00323790" w:rsidRDefault="00323790" w:rsidP="00323790">
      <w:pPr>
        <w:pStyle w:val="NKText"/>
        <w:rPr>
          <w:rStyle w:val="NKTextfett"/>
        </w:rPr>
      </w:pPr>
      <w:r w:rsidRPr="00323790">
        <w:rPr>
          <w:rStyle w:val="NKTextfett"/>
          <w:noProof/>
        </w:rPr>
        <mc:AlternateContent>
          <mc:Choice Requires="wpg">
            <w:drawing>
              <wp:anchor distT="0" distB="0" distL="114300" distR="114300" simplePos="0" relativeHeight="251659264" behindDoc="0" locked="0" layoutInCell="1" allowOverlap="1" wp14:anchorId="20837792" wp14:editId="6E8EDF2C">
                <wp:simplePos x="0" y="0"/>
                <wp:positionH relativeFrom="column">
                  <wp:posOffset>3649980</wp:posOffset>
                </wp:positionH>
                <wp:positionV relativeFrom="paragraph">
                  <wp:posOffset>17145</wp:posOffset>
                </wp:positionV>
                <wp:extent cx="2057400" cy="2766060"/>
                <wp:effectExtent l="38100" t="38100" r="38100" b="34290"/>
                <wp:wrapSquare wrapText="bothSides"/>
                <wp:docPr id="7773" name="Group 7773"/>
                <wp:cNvGraphicFramePr/>
                <a:graphic xmlns:a="http://schemas.openxmlformats.org/drawingml/2006/main">
                  <a:graphicData uri="http://schemas.microsoft.com/office/word/2010/wordprocessingGroup">
                    <wpg:wgp>
                      <wpg:cNvGrpSpPr/>
                      <wpg:grpSpPr>
                        <a:xfrm>
                          <a:off x="0" y="0"/>
                          <a:ext cx="2057400" cy="2766060"/>
                          <a:chOff x="0" y="0"/>
                          <a:chExt cx="2451100" cy="3241675"/>
                        </a:xfrm>
                      </wpg:grpSpPr>
                      <pic:pic xmlns:pic="http://schemas.openxmlformats.org/drawingml/2006/picture">
                        <pic:nvPicPr>
                          <pic:cNvPr id="202" name="Picture 202"/>
                          <pic:cNvPicPr/>
                        </pic:nvPicPr>
                        <pic:blipFill>
                          <a:blip r:embed="rId8"/>
                          <a:stretch>
                            <a:fillRect/>
                          </a:stretch>
                        </pic:blipFill>
                        <pic:spPr>
                          <a:xfrm>
                            <a:off x="38099" y="38100"/>
                            <a:ext cx="2374900" cy="3165475"/>
                          </a:xfrm>
                          <a:prstGeom prst="rect">
                            <a:avLst/>
                          </a:prstGeom>
                        </pic:spPr>
                      </pic:pic>
                      <wps:wsp>
                        <wps:cNvPr id="203" name="Shape 203"/>
                        <wps:cNvSpPr/>
                        <wps:spPr>
                          <a:xfrm>
                            <a:off x="0" y="0"/>
                            <a:ext cx="2451100" cy="3241675"/>
                          </a:xfrm>
                          <a:custGeom>
                            <a:avLst/>
                            <a:gdLst/>
                            <a:ahLst/>
                            <a:cxnLst/>
                            <a:rect l="0" t="0" r="0" b="0"/>
                            <a:pathLst>
                              <a:path w="2451100" h="3241675">
                                <a:moveTo>
                                  <a:pt x="0" y="3241675"/>
                                </a:moveTo>
                                <a:lnTo>
                                  <a:pt x="2451100" y="3241675"/>
                                </a:lnTo>
                                <a:lnTo>
                                  <a:pt x="2451100" y="0"/>
                                </a:lnTo>
                                <a:lnTo>
                                  <a:pt x="0" y="0"/>
                                </a:lnTo>
                                <a:close/>
                              </a:path>
                            </a:pathLst>
                          </a:custGeom>
                          <a:ln w="76200" cap="flat">
                            <a:round/>
                          </a:ln>
                        </wps:spPr>
                        <wps:style>
                          <a:lnRef idx="1">
                            <a:srgbClr val="E1D2F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7773" o:spid="_x0000_s1026" style="position:absolute;margin-left:287.4pt;margin-top:1.35pt;width:162pt;height:217.8pt;z-index:251659264;mso-width-relative:margin;mso-height-relative:margin" coordsize="24511,324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">
                <v:shape id="Picture 202" o:spid="_x0000_s1027" type="#_x0000_t75" style="position:absolute;left:380;top:381;width:23749;height:3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ybDAAAA3AAAAA8AAABkcnMvZG93bnJldi54bWxEj0FrwkAUhO+C/2F5ghepu80hSJpVtCD1&#10;VKgGen1kX5Ng9m3Irmb777uC0OMwM98w5S7aXtxp9J1jDa9rBYK4dqbjRkN1Ob5sQPiAbLB3TBp+&#10;ycNuO5+VWBg38Rfdz6ERCcK+QA1tCEMhpa9bsujXbiBO3o8bLYYkx0aaEacEt73MlMqlxY7TQosD&#10;vbdUX883q2EVYpMfbvJzOkRbfcRe5d/HSuvlIu7fQASK4T/8bJ+Mhkxl8Di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LJsMAAADcAAAADwAAAAAAAAAAAAAAAACf&#10;AgAAZHJzL2Rvd25yZXYueG1sUEsFBgAAAAAEAAQA9wAAAI8DAAAAAA==&#10;">
                  <v:imagedata r:id="rId9" o:title=""/>
                </v:shape>
                <v:shape id="Shape 203" o:spid="_x0000_s1028" style="position:absolute;width:24511;height:32416;visibility:visible;mso-wrap-style:square;v-text-anchor:top" coordsize="2451100,32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w28QA&#10;AADcAAAADwAAAGRycy9kb3ducmV2LnhtbESP0YrCMBRE34X9h3AXfFk0XcVFq1FWpaiwD1r9gEtz&#10;bYvNTWmi1r83woKPw8ycYWaL1lTiRo0rLSv47kcgiDOrS84VnI5JbwzCeWSNlWVS8CAHi/lHZ4ax&#10;tnc+0C31uQgQdjEqKLyvYyldVpBB17c1cfDOtjHog2xyqRu8B7ip5CCKfqTBksNCgTWtCsou6dUo&#10;WD/W1XI7um58Wed/+x0mXzRJlOp+tr9TEJ5a/w7/t7dawSAa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cNvEAAAA3AAAAA8AAAAAAAAAAAAAAAAAmAIAAGRycy9k&#10;b3ducmV2LnhtbFBLBQYAAAAABAAEAPUAAACJAwAAAAA=&#10;" path="m,3241675r2451100,l2451100,,,,,3241675xe" filled="f" strokecolor="#e1d2fa" strokeweight="6pt">
                  <v:path arrowok="t" textboxrect="0,0,2451100,3241675"/>
                </v:shape>
                <w10:wrap type="square"/>
              </v:group>
            </w:pict>
          </mc:Fallback>
        </mc:AlternateContent>
      </w:r>
      <w:r w:rsidRPr="00323790">
        <w:rPr>
          <w:rStyle w:val="NKTextfett"/>
        </w:rPr>
        <w:t xml:space="preserve">Eine </w:t>
      </w:r>
      <w:proofErr w:type="spellStart"/>
      <w:r w:rsidRPr="00323790">
        <w:rPr>
          <w:rStyle w:val="NKTextfett"/>
        </w:rPr>
        <w:t>Step</w:t>
      </w:r>
      <w:proofErr w:type="spellEnd"/>
      <w:r w:rsidRPr="00323790">
        <w:rPr>
          <w:rStyle w:val="NKTextfett"/>
        </w:rPr>
        <w:t xml:space="preserve"> </w:t>
      </w:r>
      <w:proofErr w:type="spellStart"/>
      <w:r w:rsidRPr="00323790">
        <w:rPr>
          <w:rStyle w:val="NKTextfett"/>
        </w:rPr>
        <w:t>by</w:t>
      </w:r>
      <w:proofErr w:type="spellEnd"/>
      <w:r w:rsidRPr="00323790">
        <w:rPr>
          <w:rStyle w:val="NKTextfett"/>
        </w:rPr>
        <w:t xml:space="preserve"> </w:t>
      </w:r>
      <w:proofErr w:type="spellStart"/>
      <w:r w:rsidRPr="00323790">
        <w:rPr>
          <w:rStyle w:val="NKTextfett"/>
        </w:rPr>
        <w:t>Step-Bauanleitung</w:t>
      </w:r>
      <w:proofErr w:type="spellEnd"/>
      <w:r w:rsidRPr="00323790">
        <w:rPr>
          <w:rStyle w:val="NKTextfett"/>
        </w:rPr>
        <w:t xml:space="preserve"> für einen Ostergarten und</w:t>
      </w:r>
    </w:p>
    <w:p w:rsidR="00323790" w:rsidRPr="00323790" w:rsidRDefault="00323790" w:rsidP="00323790">
      <w:pPr>
        <w:pStyle w:val="NKText"/>
        <w:rPr>
          <w:rStyle w:val="NKTextfett"/>
        </w:rPr>
      </w:pPr>
      <w:r w:rsidRPr="00323790">
        <w:rPr>
          <w:rStyle w:val="NKTextfett"/>
        </w:rPr>
        <w:t xml:space="preserve">Vorschläge zum Erzählen der </w:t>
      </w:r>
    </w:p>
    <w:p w:rsidR="00323790" w:rsidRPr="00323790" w:rsidRDefault="00323790" w:rsidP="00323790">
      <w:pPr>
        <w:pStyle w:val="NKText"/>
        <w:rPr>
          <w:rStyle w:val="NKTextfett"/>
        </w:rPr>
      </w:pPr>
      <w:r w:rsidRPr="00323790">
        <w:rPr>
          <w:rStyle w:val="NKTextfett"/>
        </w:rPr>
        <w:t>Ostergeschichte</w:t>
      </w:r>
    </w:p>
    <w:p w:rsidR="00323790" w:rsidRPr="00323790" w:rsidRDefault="00323790" w:rsidP="00323790">
      <w:pPr>
        <w:pStyle w:val="NKText"/>
        <w:rPr>
          <w:rStyle w:val="NKTextfett"/>
        </w:rPr>
      </w:pPr>
    </w:p>
    <w:p w:rsidR="00323790" w:rsidRPr="00323790" w:rsidRDefault="00323790" w:rsidP="00323790">
      <w:pPr>
        <w:pStyle w:val="NKText"/>
      </w:pPr>
      <w:r w:rsidRPr="00323790">
        <w:t xml:space="preserve">Gemeinsam mit den eigenen Kindern die Ostergeschichte entdecken </w:t>
      </w:r>
      <w:r>
        <w:t>–</w:t>
      </w:r>
      <w:r w:rsidRPr="00323790">
        <w:t xml:space="preserve"> das gelingt prima mit dem Ostergarten!</w:t>
      </w:r>
    </w:p>
    <w:p w:rsidR="00323790" w:rsidRPr="00323790" w:rsidRDefault="00323790" w:rsidP="00323790">
      <w:pPr>
        <w:pStyle w:val="NKText"/>
      </w:pPr>
    </w:p>
    <w:p w:rsidR="00323790" w:rsidRPr="00323790" w:rsidRDefault="00323790" w:rsidP="00323790">
      <w:pPr>
        <w:pStyle w:val="NKText"/>
      </w:pPr>
      <w:r w:rsidRPr="00323790">
        <w:t>Ein Ostergarten ist ein kleiner Garten, der mit wenig Aufwand und viel Spaß kinderleicht gebaut werden kann. Mithilfe von Figuren, Symbolen, Pflanzen und anderen Naturmaterialien wird der Ostergarten, ähnlich wie die Krippe an Weihnachten, zum Schauplatz der Osterereignisse. Für Kinder erschließen sich die Geschichten von Palmsonntag, Gründonnerstag, Karfreitag und Ostersonntag so auf kreative und ganzheitlich si</w:t>
      </w:r>
      <w:r>
        <w:t>nnesorientierte Art und Weise.</w:t>
      </w:r>
    </w:p>
    <w:p w:rsidR="00323790" w:rsidRPr="00323790" w:rsidRDefault="00323790" w:rsidP="00323790">
      <w:pPr>
        <w:pStyle w:val="NKText"/>
      </w:pPr>
    </w:p>
    <w:p w:rsidR="00323790" w:rsidRDefault="00323790" w:rsidP="00323790">
      <w:pPr>
        <w:pStyle w:val="NKText"/>
      </w:pPr>
      <w:r w:rsidRPr="00323790">
        <w:t xml:space="preserve">In diesem Dokument findet ihr </w:t>
      </w:r>
      <w:proofErr w:type="gramStart"/>
      <w:r w:rsidRPr="00323790">
        <w:t>eine</w:t>
      </w:r>
      <w:proofErr w:type="gramEnd"/>
      <w:r w:rsidRPr="00323790">
        <w:t xml:space="preserve"> </w:t>
      </w:r>
      <w:proofErr w:type="spellStart"/>
      <w:r w:rsidRPr="00323790">
        <w:t>Step</w:t>
      </w:r>
      <w:proofErr w:type="spellEnd"/>
      <w:r w:rsidRPr="00323790">
        <w:t xml:space="preserve"> </w:t>
      </w:r>
      <w:proofErr w:type="spellStart"/>
      <w:r w:rsidRPr="00323790">
        <w:t>by</w:t>
      </w:r>
      <w:proofErr w:type="spellEnd"/>
      <w:r w:rsidRPr="00323790">
        <w:t xml:space="preserve"> </w:t>
      </w:r>
      <w:proofErr w:type="spellStart"/>
      <w:r w:rsidRPr="00323790">
        <w:t>Step</w:t>
      </w:r>
      <w:proofErr w:type="spellEnd"/>
      <w:r w:rsidRPr="00323790">
        <w:t xml:space="preserve"> Bauanleitung für den Ostergarten, den ihr gemeinsam mit der ganzen Familie bauen könnt. Während der Garten als solches noch vor Anbruch der Osterzeit gebaut wird, werden die Symbole und Figuren, die die einzelnen Ereignisse veranschaulichen, gemeinsam mit den Kindern, nach und nach, also am jeweiligen Tag im Ostergarten platziert. Dazu </w:t>
      </w:r>
      <w:r>
        <w:t>werden die</w:t>
      </w:r>
      <w:r w:rsidRPr="00323790">
        <w:t xml:space="preserve"> einzelnen Geschichten erzählt, für die ihr in diesem D</w:t>
      </w:r>
      <w:r>
        <w:t>okument auch Vorschläge findet.</w:t>
      </w:r>
    </w:p>
    <w:p w:rsidR="00323790" w:rsidRPr="00323790" w:rsidRDefault="00323790" w:rsidP="00323790">
      <w:pPr>
        <w:pStyle w:val="NKText"/>
        <w:rPr>
          <w:rStyle w:val="NKTextfett"/>
          <w:b w:val="0"/>
        </w:rPr>
      </w:pPr>
    </w:p>
    <w:p w:rsidR="00CC1D61" w:rsidRPr="00CC1D61" w:rsidRDefault="00323790" w:rsidP="00323790">
      <w:pPr>
        <w:pStyle w:val="NKText"/>
        <w:rPr>
          <w:b/>
        </w:rPr>
      </w:pPr>
      <w:r w:rsidRPr="00323790">
        <w:rPr>
          <w:rStyle w:val="NKTextfett"/>
        </w:rPr>
        <w:t>Ma</w:t>
      </w:r>
      <w:r>
        <w:rPr>
          <w:rStyle w:val="NKTextfett"/>
        </w:rPr>
        <w:t>terialien für den Ostergarten:</w:t>
      </w:r>
    </w:p>
    <w:p w:rsidR="00CC1D61" w:rsidRPr="00CC1D61" w:rsidRDefault="00CC1D61" w:rsidP="00CC1D61">
      <w:pPr>
        <w:pStyle w:val="NKText"/>
        <w:numPr>
          <w:ilvl w:val="0"/>
          <w:numId w:val="1"/>
        </w:numPr>
        <w:rPr>
          <w:rStyle w:val="NKTextfett"/>
          <w:b w:val="0"/>
        </w:rPr>
      </w:pPr>
      <w:r>
        <w:rPr>
          <w:rStyle w:val="NKTextfett"/>
        </w:rPr>
        <w:t>Blumenerde</w:t>
      </w:r>
    </w:p>
    <w:p w:rsidR="00CC1D61" w:rsidRDefault="00CC1D61" w:rsidP="00CC1D61">
      <w:pPr>
        <w:pStyle w:val="NKText"/>
        <w:numPr>
          <w:ilvl w:val="0"/>
          <w:numId w:val="1"/>
        </w:numPr>
      </w:pPr>
      <w:r>
        <w:rPr>
          <w:b/>
        </w:rPr>
        <w:t>Bepflanzung:</w:t>
      </w:r>
      <w:r>
        <w:t xml:space="preserve"> Kräuterpflanzen und noch nicht aufgeblühte Narzissen (Osterglocken), Moos</w:t>
      </w:r>
    </w:p>
    <w:p w:rsidR="00323790" w:rsidRDefault="00323790" w:rsidP="00CC1D61">
      <w:pPr>
        <w:pStyle w:val="NKText"/>
        <w:numPr>
          <w:ilvl w:val="0"/>
          <w:numId w:val="1"/>
        </w:numPr>
      </w:pPr>
      <w:r>
        <w:rPr>
          <w:b/>
        </w:rPr>
        <w:t>Naturmaterialien für die Landschaftsbepflanzung</w:t>
      </w:r>
      <w:r w:rsidRPr="002139F9">
        <w:rPr>
          <w:rStyle w:val="NKTextfett"/>
        </w:rPr>
        <w:t>:</w:t>
      </w:r>
      <w:r>
        <w:t xml:space="preserve"> Viele kleine, einige mittelgroße </w:t>
      </w:r>
      <w:r w:rsidR="00272287" w:rsidRPr="00272287">
        <w:t>Steine und</w:t>
      </w:r>
      <w:r w:rsidRPr="00272287">
        <w:t xml:space="preserve"> gesammelte</w:t>
      </w:r>
      <w:r>
        <w:t xml:space="preserve"> Stöcker und kleine Buchsbaumzweige o.ä. sowie and</w:t>
      </w:r>
      <w:r w:rsidR="00CC1D61">
        <w:t>ere Naturmaterialien, Vogelsand</w:t>
      </w:r>
    </w:p>
    <w:p w:rsidR="00CC1D61" w:rsidRDefault="00CC1D61" w:rsidP="00CC1D61">
      <w:pPr>
        <w:pStyle w:val="NKText"/>
        <w:numPr>
          <w:ilvl w:val="0"/>
          <w:numId w:val="1"/>
        </w:numPr>
      </w:pPr>
      <w:r>
        <w:rPr>
          <w:b/>
        </w:rPr>
        <w:t>Symbole zum Erzählen der Geschichten</w:t>
      </w:r>
      <w:r w:rsidRPr="002139F9">
        <w:rPr>
          <w:rStyle w:val="NKTextfett"/>
        </w:rPr>
        <w:t>:</w:t>
      </w:r>
      <w:r>
        <w:t xml:space="preserve"> Stöcker und Schnur für die Kreuze, ein kleiner Kelch, ein kleines Brot (kann aus Knete, Salzteig oder echtem Teig geformt oder aus Pappe gebastelt werden)</w:t>
      </w:r>
    </w:p>
    <w:p w:rsidR="00CC1D61" w:rsidRDefault="00CC1D61" w:rsidP="00CC1D61">
      <w:pPr>
        <w:pStyle w:val="NKText"/>
        <w:numPr>
          <w:ilvl w:val="0"/>
          <w:numId w:val="1"/>
        </w:numPr>
      </w:pPr>
      <w:r>
        <w:rPr>
          <w:b/>
        </w:rPr>
        <w:t>Figuren zum Erzählen der Geschichten:</w:t>
      </w:r>
      <w:r>
        <w:t xml:space="preserve"> Die auf den Bildern verwendeten Figuren stammen aus dem Material von </w:t>
      </w:r>
      <w:proofErr w:type="spellStart"/>
      <w:r>
        <w:t>Godly</w:t>
      </w:r>
      <w:proofErr w:type="spellEnd"/>
      <w:r>
        <w:t xml:space="preserve"> Play, bestellbar unter: </w:t>
      </w:r>
      <w:hyperlink r:id="rId10">
        <w:r>
          <w:rPr>
            <w:color w:val="0563C1"/>
            <w:u w:val="single" w:color="0563C1"/>
          </w:rPr>
          <w:t>https://www.lindenwerkstaetten.de</w:t>
        </w:r>
      </w:hyperlink>
      <w:hyperlink r:id="rId11">
        <w:r>
          <w:rPr>
            <w:color w:val="0563C1"/>
            <w:u w:val="single" w:color="0563C1"/>
          </w:rPr>
          <w:t>)</w:t>
        </w:r>
      </w:hyperlink>
      <w:r>
        <w:rPr>
          <w:color w:val="0563C1"/>
        </w:rPr>
        <w:t xml:space="preserve"> </w:t>
      </w:r>
      <w:r>
        <w:t xml:space="preserve">Gemeinsam mit Ihren Kindern können Sie </w:t>
      </w:r>
      <w:r>
        <w:lastRenderedPageBreak/>
        <w:t>Figuren aus Pappe aber auch ganz leicht selbst basteln. Diese brauchen keine Gesichter oder Kleidung, wichtig sind nur die Gefühle, die die Figuren vermitteln.</w:t>
      </w:r>
    </w:p>
    <w:p w:rsidR="00CC1D61" w:rsidRDefault="00CC1D61" w:rsidP="00CC1D61">
      <w:pPr>
        <w:pStyle w:val="NKText"/>
        <w:numPr>
          <w:ilvl w:val="0"/>
          <w:numId w:val="1"/>
        </w:numPr>
      </w:pPr>
      <w:r>
        <w:rPr>
          <w:b/>
        </w:rPr>
        <w:t>Saat</w:t>
      </w:r>
      <w:r>
        <w:t xml:space="preserve">: Samen von </w:t>
      </w:r>
      <w:proofErr w:type="spellStart"/>
      <w:r>
        <w:t>Chia</w:t>
      </w:r>
      <w:proofErr w:type="spellEnd"/>
      <w:r>
        <w:t>, Kresse oder Ostergras</w:t>
      </w:r>
    </w:p>
    <w:p w:rsidR="00CC1D61" w:rsidRDefault="00CC1D61" w:rsidP="00CC1D61">
      <w:pPr>
        <w:pStyle w:val="NKText"/>
        <w:numPr>
          <w:ilvl w:val="0"/>
          <w:numId w:val="1"/>
        </w:numPr>
      </w:pPr>
      <w:r>
        <w:rPr>
          <w:b/>
        </w:rPr>
        <w:t>Beschilderung:</w:t>
      </w:r>
      <w:r>
        <w:t xml:space="preserve"> Wer möchte kann Schilder zur Benennung des Ereignisses platzi</w:t>
      </w:r>
      <w:r w:rsidR="002139F9">
        <w:t>eren. Kleine Holzstiele, Pappe</w:t>
      </w:r>
    </w:p>
    <w:p w:rsidR="00323790" w:rsidRPr="002139F9" w:rsidRDefault="00323790" w:rsidP="002139F9">
      <w:pPr>
        <w:pStyle w:val="NKText"/>
      </w:pPr>
    </w:p>
    <w:p w:rsidR="00323790" w:rsidRPr="002139F9" w:rsidRDefault="00323790" w:rsidP="002139F9">
      <w:pPr>
        <w:pStyle w:val="NKText"/>
      </w:pPr>
    </w:p>
    <w:p w:rsidR="00323790" w:rsidRPr="002139F9" w:rsidRDefault="00CC1D61" w:rsidP="002139F9">
      <w:pPr>
        <w:pStyle w:val="NKText"/>
        <w:rPr>
          <w:rStyle w:val="NKTextfett"/>
        </w:rPr>
      </w:pPr>
      <w:r w:rsidRPr="002139F9">
        <w:rPr>
          <w:rStyle w:val="NKTextfett"/>
        </w:rPr>
        <w:t xml:space="preserve">Bauanleitung </w:t>
      </w:r>
      <w:proofErr w:type="spellStart"/>
      <w:r w:rsidRPr="002139F9">
        <w:rPr>
          <w:rStyle w:val="NKTextfett"/>
        </w:rPr>
        <w:t>Step</w:t>
      </w:r>
      <w:proofErr w:type="spellEnd"/>
      <w:r w:rsidRPr="002139F9">
        <w:rPr>
          <w:rStyle w:val="NKTextfett"/>
        </w:rPr>
        <w:t xml:space="preserve"> </w:t>
      </w:r>
      <w:proofErr w:type="spellStart"/>
      <w:r w:rsidRPr="002139F9">
        <w:rPr>
          <w:rStyle w:val="NKTextfett"/>
        </w:rPr>
        <w:t>by</w:t>
      </w:r>
      <w:proofErr w:type="spellEnd"/>
      <w:r w:rsidRPr="002139F9">
        <w:rPr>
          <w:rStyle w:val="NKTextfett"/>
        </w:rPr>
        <w:t xml:space="preserve"> </w:t>
      </w:r>
      <w:proofErr w:type="spellStart"/>
      <w:r w:rsidRPr="002139F9">
        <w:rPr>
          <w:rStyle w:val="NKTextfett"/>
        </w:rPr>
        <w:t>Step</w:t>
      </w:r>
      <w:proofErr w:type="spellEnd"/>
    </w:p>
    <w:p w:rsidR="00CC1D61" w:rsidRPr="002139F9" w:rsidRDefault="00CC1D61" w:rsidP="002139F9">
      <w:pPr>
        <w:pStyle w:val="NKText"/>
      </w:pPr>
    </w:p>
    <w:p w:rsidR="00323790" w:rsidRPr="00CC1D61" w:rsidRDefault="00323790" w:rsidP="00CC1D61">
      <w:pPr>
        <w:pStyle w:val="NKText"/>
      </w:pPr>
      <w:r w:rsidRPr="00CC1D61">
        <w:t xml:space="preserve">Hier folgt </w:t>
      </w:r>
      <w:proofErr w:type="gramStart"/>
      <w:r w:rsidRPr="00CC1D61">
        <w:t>die</w:t>
      </w:r>
      <w:proofErr w:type="gramEnd"/>
      <w:r w:rsidRPr="00CC1D61">
        <w:t xml:space="preserve"> </w:t>
      </w:r>
      <w:proofErr w:type="spellStart"/>
      <w:r w:rsidRPr="00CC1D61">
        <w:t>Step</w:t>
      </w:r>
      <w:proofErr w:type="spellEnd"/>
      <w:r w:rsidRPr="00CC1D61">
        <w:t xml:space="preserve"> </w:t>
      </w:r>
      <w:proofErr w:type="spellStart"/>
      <w:r w:rsidRPr="00CC1D61">
        <w:t>by</w:t>
      </w:r>
      <w:proofErr w:type="spellEnd"/>
      <w:r w:rsidRPr="00CC1D61">
        <w:t xml:space="preserve"> </w:t>
      </w:r>
      <w:proofErr w:type="spellStart"/>
      <w:r w:rsidRPr="00CC1D61">
        <w:t>Step</w:t>
      </w:r>
      <w:proofErr w:type="spellEnd"/>
      <w:r w:rsidRPr="00CC1D61">
        <w:t>-Anleitung für den Bau des Ostergartens. In den Schritten 1-5 geht es um den Bau des Gartens als solches. Dieser sollte spätestens am Samstag vor Palmsonntag errichtet werden. Schritt 6 sieht das Basteln der kleinen Pappfiguren sowie der verwendeten Symbole vor, natürlich kann man auch fertige Figuren aus Holz kaufen. Es empfiehlt sich, auch wenn die Figuren und Symbole erst im Laufe der Osterwoche nach und nach platziert werden, sie schon vorher zu basteln. Schritt 7 erfolgt erst drei Tage vor Ost</w:t>
      </w:r>
      <w:r w:rsidR="002139F9">
        <w:t>ersonntag, in geheimer Mission.</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t>Step</w:t>
      </w:r>
      <w:proofErr w:type="spellEnd"/>
      <w:r w:rsidRPr="002139F9">
        <w:rPr>
          <w:rStyle w:val="NKTextfett"/>
        </w:rPr>
        <w:t xml:space="preserve"> 1</w:t>
      </w:r>
      <w:r w:rsidR="002139F9">
        <w:rPr>
          <w:rStyle w:val="NKTextfett"/>
        </w:rPr>
        <w:t>:</w:t>
      </w:r>
      <w:r w:rsidRPr="002139F9">
        <w:t xml:space="preserve"> Der Ostergarten kann in einer Plastikwanne, einer Holzkiste oder auch in, mit Folie ausgelegten, Pappkartons gepflanzt werden. In diesem Beispiel wurde aus vier Kartons (Schuhkartonformat) ein Ostergarten in Kreuzform gebastelt. Dazu werden zwei Kartons jeweils waagerecht mit festem Klebeband zusammengeklebt. Unterhalb davon wird ein weiterer Karton senkrecht angeklebt, der vierte Karton wird etwas kürzer geschnitten und oberhalb senkrecht angebracht. Alles gut mit Klebeband verbinden und das Kreuz dann mit einer vorzugsweise wiederverwendeten Plastikfolie oder Plastiktüte auslegen Diese ist notwendig, damit die Pappe </w:t>
      </w:r>
      <w:r w:rsidR="002139F9">
        <w:t>beim Gießen nicht durchweicht.</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t>Step</w:t>
      </w:r>
      <w:proofErr w:type="spellEnd"/>
      <w:r w:rsidRPr="002139F9">
        <w:rPr>
          <w:rStyle w:val="NKTextfett"/>
        </w:rPr>
        <w:t xml:space="preserve"> 2:</w:t>
      </w:r>
      <w:r w:rsidRPr="002139F9">
        <w:t xml:space="preserve"> Als nächstes werden die Kräuter in den Garten hineingesetzt. Schon jetzt solltet ihr euch überlegen, an welcher Stelle des Ostergartens welches Geschehen veranschaulicht werden soll. Am besten ihr pflanzt eine Kräuterpflanze in den späteren Garten Gethsemane und eine dorthin, wo der Palmsonntag dargestellt werden soll. Hebt einen der Töpfe auf, aus diesem wird im übernächsten </w:t>
      </w:r>
      <w:proofErr w:type="spellStart"/>
      <w:r w:rsidRPr="002139F9">
        <w:t>Step</w:t>
      </w:r>
      <w:proofErr w:type="spellEnd"/>
      <w:r w:rsidRPr="002139F9">
        <w:t xml:space="preserve"> die Grabeshöhle gebaut. Diese Grabeshöhle soll zu Ostern von den blühenden Narzissen umspielt werden, aber auch erst dann. Daher setzt jetzt, mit etwas Platz für die Grabeshöhle in der Mitte, nur die beiden Untertöpfe der Narzissen in die Erde. Am Ostersonntag werden die Narzissen, die viele auch als Osterglocken kennen, dann in die Töpfe eingesetzt und symbolisieren am offenen Grab die Auferstehung und das ewige Leben. Eltern, die ihre kleinen Kinder zum Staunen bringen möchten, können die Osterglocken natürlich auch schon am Abend zuvor in den Ostergarten einbringen, sodass die Kinder am Ostersonntag da</w:t>
      </w:r>
      <w:r w:rsidR="00A534E2">
        <w:t>nn ein kleines Wunder erleben.</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lastRenderedPageBreak/>
        <w:t>Step</w:t>
      </w:r>
      <w:proofErr w:type="spellEnd"/>
      <w:r w:rsidRPr="002139F9">
        <w:rPr>
          <w:rStyle w:val="NKTextfett"/>
        </w:rPr>
        <w:t xml:space="preserve"> 3:</w:t>
      </w:r>
      <w:r w:rsidRPr="002139F9">
        <w:t xml:space="preserve"> Nun kann euer Kreuz oder euer Gefäß mit Blumenerde aufgefüllt werden. An dem Ort, an dem später die Kreuzigung dargestellt wird, wird ein kleiner Hügel geformt.</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t>Step</w:t>
      </w:r>
      <w:proofErr w:type="spellEnd"/>
      <w:r w:rsidRPr="002139F9">
        <w:rPr>
          <w:rStyle w:val="NKTextfett"/>
        </w:rPr>
        <w:t xml:space="preserve"> 4:</w:t>
      </w:r>
      <w:r w:rsidRPr="002139F9">
        <w:t xml:space="preserve"> Jetzt wird die Grabeshöhle gebaut, dazu wird zwischen die leeren Töpfe, in die später die Osterglocken eingesetzt werden, der Plastiktopf gelegt und zwar so, als wäre er eine Höhle, in die man hineingehen kann. Diese Höhle wird anschließend mit Moos überdeckt. Die leeren Töpfe können zum Beispiel mit großen Steinen aufgefüllt und / oder ebenfalls mit Moos bedeckt werden. Natürlich könnt ihr statt der leeren Töpfe auch hier Kräuter pflanzen, die ihr zu Ostern gegen die blühenden O</w:t>
      </w:r>
      <w:r w:rsidR="00A534E2">
        <w:t>sterglocken einfach austauscht.</w:t>
      </w:r>
    </w:p>
    <w:p w:rsidR="00CC1D61" w:rsidRPr="002139F9" w:rsidRDefault="00CC1D61" w:rsidP="002139F9">
      <w:pPr>
        <w:pStyle w:val="NKText"/>
      </w:pPr>
    </w:p>
    <w:p w:rsidR="00CC1D61" w:rsidRPr="002139F9" w:rsidRDefault="00323790" w:rsidP="002139F9">
      <w:pPr>
        <w:pStyle w:val="NKText"/>
      </w:pPr>
      <w:proofErr w:type="spellStart"/>
      <w:r w:rsidRPr="00272287">
        <w:rPr>
          <w:rStyle w:val="NKTextfett"/>
        </w:rPr>
        <w:t>Step</w:t>
      </w:r>
      <w:proofErr w:type="spellEnd"/>
      <w:r w:rsidRPr="00272287">
        <w:rPr>
          <w:rStyle w:val="NKTextfett"/>
        </w:rPr>
        <w:t xml:space="preserve"> 5:</w:t>
      </w:r>
      <w:r w:rsidRPr="00272287">
        <w:t xml:space="preserve"> Als nächstes kann die Landschaft des Gartens gestaltet werden. Wege aus Vogelsand und kleinen Steinchen verbinden die verschiedenen Ereignisse. Mittelgroße Steine, Holzstückchen und Moosreste dienen als Randbegrenzungen und um, falls</w:t>
      </w:r>
      <w:r w:rsidRPr="002139F9">
        <w:t xml:space="preserve"> vorhanden, die Plastikfolie abzudecken.</w:t>
      </w:r>
    </w:p>
    <w:p w:rsidR="00CC1D61" w:rsidRPr="002139F9" w:rsidRDefault="00CC1D61" w:rsidP="002139F9">
      <w:pPr>
        <w:pStyle w:val="NKText"/>
      </w:pPr>
    </w:p>
    <w:p w:rsidR="00323790" w:rsidRPr="002139F9" w:rsidRDefault="002139F9" w:rsidP="002139F9">
      <w:pPr>
        <w:pStyle w:val="NKText"/>
        <w:rPr>
          <w:rStyle w:val="NKTextfett"/>
        </w:rPr>
      </w:pPr>
      <w:r>
        <w:rPr>
          <w:rStyle w:val="NKTextfett"/>
        </w:rPr>
        <w:t>Fertig!</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t>Step</w:t>
      </w:r>
      <w:proofErr w:type="spellEnd"/>
      <w:r w:rsidRPr="002139F9">
        <w:rPr>
          <w:rStyle w:val="NKTextfett"/>
        </w:rPr>
        <w:t xml:space="preserve"> 6:</w:t>
      </w:r>
      <w:r w:rsidRPr="002139F9">
        <w:t xml:space="preserve"> Wenn euer Garten fertig ist, könnt ihr auch die Figuren und Symbole für alle Ereignisse schon basteln. Dann müssen sie an den jeweiligen Tagen nur noch aufgestellt werden. Wer möchte, bastelt noch eine Beschilderung (Schilder zum Drucken im Anhang), die die verschiedenen Ereignisse benennen und kurz erklären.</w:t>
      </w:r>
    </w:p>
    <w:p w:rsidR="00CC1D61" w:rsidRPr="002139F9" w:rsidRDefault="00CC1D61" w:rsidP="002139F9">
      <w:pPr>
        <w:pStyle w:val="NKText"/>
      </w:pPr>
    </w:p>
    <w:p w:rsidR="00323790" w:rsidRPr="002139F9" w:rsidRDefault="00323790" w:rsidP="002139F9">
      <w:pPr>
        <w:pStyle w:val="NKText"/>
      </w:pPr>
      <w:proofErr w:type="spellStart"/>
      <w:r w:rsidRPr="002139F9">
        <w:rPr>
          <w:rStyle w:val="NKTextfett"/>
        </w:rPr>
        <w:t>Step</w:t>
      </w:r>
      <w:proofErr w:type="spellEnd"/>
      <w:r w:rsidRPr="002139F9">
        <w:rPr>
          <w:rStyle w:val="NKTextfett"/>
        </w:rPr>
        <w:t xml:space="preserve"> 7:</w:t>
      </w:r>
      <w:r w:rsidRPr="002139F9">
        <w:t xml:space="preserve"> Als Überraschung können Eltern ca. 3 Tage vor Ostern den Garten mit kleinen Samen von Kresse, </w:t>
      </w:r>
      <w:proofErr w:type="spellStart"/>
      <w:r w:rsidRPr="002139F9">
        <w:t>Chia</w:t>
      </w:r>
      <w:proofErr w:type="spellEnd"/>
      <w:r w:rsidRPr="002139F9">
        <w:t xml:space="preserve"> oder Ostergras bestreuen. Die Kinder werden sich von den kleinen </w:t>
      </w:r>
      <w:proofErr w:type="spellStart"/>
      <w:r w:rsidRPr="002139F9">
        <w:t>Sprießlingen</w:t>
      </w:r>
      <w:proofErr w:type="spellEnd"/>
      <w:r w:rsidRPr="002139F9">
        <w:t>, die dann zu Ostern aus der Erde wachsen und genau wie die blühenden Osterglocken das neue Leben und die Auferstehung sy</w:t>
      </w:r>
      <w:r w:rsidR="00A534E2">
        <w:t>mbolisieren, begeistern lassen.</w:t>
      </w:r>
    </w:p>
    <w:p w:rsidR="00CC1D61" w:rsidRDefault="00CC1D61" w:rsidP="002139F9">
      <w:pPr>
        <w:pStyle w:val="NKText"/>
      </w:pPr>
    </w:p>
    <w:p w:rsidR="008F7790" w:rsidRPr="002139F9" w:rsidRDefault="008F7790" w:rsidP="002139F9">
      <w:pPr>
        <w:pStyle w:val="NKText"/>
      </w:pPr>
    </w:p>
    <w:p w:rsidR="00323790" w:rsidRPr="006757AC" w:rsidRDefault="00323790" w:rsidP="00A534E2">
      <w:pPr>
        <w:pStyle w:val="NKText"/>
        <w:rPr>
          <w:rStyle w:val="NKTextfett"/>
        </w:rPr>
      </w:pPr>
      <w:r w:rsidRPr="006757AC">
        <w:rPr>
          <w:rStyle w:val="NKTextfett"/>
        </w:rPr>
        <w:t xml:space="preserve">Die Ostergeschichte zum </w:t>
      </w:r>
      <w:r w:rsidRPr="00272287">
        <w:rPr>
          <w:rStyle w:val="NKTextfett"/>
        </w:rPr>
        <w:t>Vorlesen und</w:t>
      </w:r>
      <w:r w:rsidR="00272287" w:rsidRPr="00272287">
        <w:rPr>
          <w:rStyle w:val="NKTextfett"/>
        </w:rPr>
        <w:t xml:space="preserve"> Aufstellen</w:t>
      </w:r>
    </w:p>
    <w:p w:rsidR="00A534E2" w:rsidRPr="00A534E2" w:rsidRDefault="00A534E2" w:rsidP="00A534E2">
      <w:pPr>
        <w:pStyle w:val="NKText"/>
      </w:pPr>
    </w:p>
    <w:p w:rsidR="00323790" w:rsidRPr="00A534E2" w:rsidRDefault="00323790" w:rsidP="00A534E2">
      <w:pPr>
        <w:pStyle w:val="NKText"/>
      </w:pPr>
      <w:r w:rsidRPr="00A534E2">
        <w:t>Im Folgenden findet ihr zu jedem Ereignis eine kurze Geschichte. Lest euren Kindern die Geschichte vor oder erzählt sie mit euren eigenen Worten. Parallel oder im Anschluss platziert ihr gemeinsam mit euren Kindern die Figuren und / oder die Symbole am Ort des Geschehens. Die entsprechenden „Regieanweisungen“ zum Aufstellen der Figuren oder Symbole findet ihr, mit einem Baum markiert</w:t>
      </w:r>
      <w:r w:rsidR="006757AC">
        <w:t>, jeweils unter der Geschichte.</w:t>
      </w:r>
    </w:p>
    <w:p w:rsidR="00323790" w:rsidRPr="00A534E2" w:rsidRDefault="00323790" w:rsidP="00A534E2">
      <w:pPr>
        <w:pStyle w:val="NKText"/>
      </w:pPr>
    </w:p>
    <w:p w:rsidR="00323790" w:rsidRPr="006757AC" w:rsidRDefault="00323790" w:rsidP="00A534E2">
      <w:pPr>
        <w:pStyle w:val="NKText"/>
        <w:rPr>
          <w:rStyle w:val="NKTextkursiv"/>
        </w:rPr>
      </w:pPr>
      <w:r w:rsidRPr="006757AC">
        <w:rPr>
          <w:rStyle w:val="NKTextkursiv"/>
          <w:noProof/>
        </w:rPr>
        <w:lastRenderedPageBreak/>
        <mc:AlternateContent>
          <mc:Choice Requires="wpg">
            <w:drawing>
              <wp:anchor distT="0" distB="0" distL="114300" distR="114300" simplePos="0" relativeHeight="251662336" behindDoc="0" locked="0" layoutInCell="1" allowOverlap="1" wp14:anchorId="6845EED9" wp14:editId="5DE8ED65">
                <wp:simplePos x="0" y="0"/>
                <wp:positionH relativeFrom="column">
                  <wp:posOffset>3824681</wp:posOffset>
                </wp:positionH>
                <wp:positionV relativeFrom="paragraph">
                  <wp:posOffset>109946</wp:posOffset>
                </wp:positionV>
                <wp:extent cx="2100580" cy="2795143"/>
                <wp:effectExtent l="0" t="0" r="0" b="0"/>
                <wp:wrapSquare wrapText="bothSides"/>
                <wp:docPr id="7638" name="Group 7638"/>
                <wp:cNvGraphicFramePr/>
                <a:graphic xmlns:a="http://schemas.openxmlformats.org/drawingml/2006/main">
                  <a:graphicData uri="http://schemas.microsoft.com/office/word/2010/wordprocessingGroup">
                    <wpg:wgp>
                      <wpg:cNvGrpSpPr/>
                      <wpg:grpSpPr>
                        <a:xfrm>
                          <a:off x="0" y="0"/>
                          <a:ext cx="2100580" cy="2795143"/>
                          <a:chOff x="0" y="0"/>
                          <a:chExt cx="2100580" cy="2795143"/>
                        </a:xfrm>
                      </wpg:grpSpPr>
                      <pic:pic xmlns:pic="http://schemas.openxmlformats.org/drawingml/2006/picture">
                        <pic:nvPicPr>
                          <pic:cNvPr id="550" name="Picture 550"/>
                          <pic:cNvPicPr/>
                        </pic:nvPicPr>
                        <pic:blipFill>
                          <a:blip r:embed="rId12"/>
                          <a:stretch>
                            <a:fillRect/>
                          </a:stretch>
                        </pic:blipFill>
                        <pic:spPr>
                          <a:xfrm>
                            <a:off x="4699" y="4826"/>
                            <a:ext cx="2091055" cy="2785618"/>
                          </a:xfrm>
                          <a:prstGeom prst="rect">
                            <a:avLst/>
                          </a:prstGeom>
                        </pic:spPr>
                      </pic:pic>
                      <wps:wsp>
                        <wps:cNvPr id="551" name="Shape 551"/>
                        <wps:cNvSpPr/>
                        <wps:spPr>
                          <a:xfrm>
                            <a:off x="0" y="0"/>
                            <a:ext cx="2100580" cy="2795143"/>
                          </a:xfrm>
                          <a:custGeom>
                            <a:avLst/>
                            <a:gdLst/>
                            <a:ahLst/>
                            <a:cxnLst/>
                            <a:rect l="0" t="0" r="0" b="0"/>
                            <a:pathLst>
                              <a:path w="2100580" h="2795143">
                                <a:moveTo>
                                  <a:pt x="0" y="2795143"/>
                                </a:moveTo>
                                <a:lnTo>
                                  <a:pt x="2100580" y="2795143"/>
                                </a:lnTo>
                                <a:lnTo>
                                  <a:pt x="210058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w:pict>
              <v:group id="Group 7638" o:spid="_x0000_s1026" style="position:absolute;margin-left:301.15pt;margin-top:8.65pt;width:165.4pt;height:220.1pt;z-index:251662336" coordsize="21005,279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">
                <v:shape id="Picture 550" o:spid="_x0000_s1027" type="#_x0000_t75" style="position:absolute;left:46;top:48;width:20911;height:2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Jy7DAAAA3AAAAA8AAABkcnMvZG93bnJldi54bWxET11rwjAUfRf2H8Id7E3TydRRjaUUhDIG&#10;Yh1sj9fmrilrbkqTavfvzcNgj4fzvcsm24krDb51rOB5kYAgrp1uuVHwcT7MX0H4gKyxc0wKfslD&#10;tn+Y7TDV7sYnulahETGEfYoKTAh9KqWvDVn0C9cTR+7bDRZDhEMj9YC3GG47uUyStbTYcmww2FNh&#10;qP6pRqvgc7M0X8fixRX5JSnfyBzO43un1NPjlG9BBJrCv/jPXWoFq1WcH8/EIy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0nLsMAAADcAAAADwAAAAAAAAAAAAAAAACf&#10;AgAAZHJzL2Rvd25yZXYueG1sUEsFBgAAAAAEAAQA9wAAAI8DAAAAAA==&#10;">
                  <v:imagedata r:id="rId13" o:title=""/>
                </v:shape>
                <v:shape id="Shape 551" o:spid="_x0000_s1028" style="position:absolute;width:21005;height:27951;visibility:visible;mso-wrap-style:square;v-text-anchor:top" coordsize="2100580,27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PcUA&#10;AADcAAAADwAAAGRycy9kb3ducmV2LnhtbESPQWvCQBSE7wX/w/IEb7qxYNXoKm1BrBURo4LHR/aZ&#10;BLNvY3ar8d93C0KPw8x8w0znjSnFjWpXWFbQ70UgiFOrC84UHPaL7giE88gaS8uk4EEO5rPWyxRj&#10;be+8o1viMxEg7GJUkHtfxVK6NCeDrmcr4uCdbW3QB1lnUtd4D3BTytcoepMGCw4LOVb0mVN6SX6M&#10;gms50ucmGX5vj6v13i5P443+0Ep12s37BISnxv+Hn+0vrWAw6MP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289xQAAANwAAAAPAAAAAAAAAAAAAAAAAJgCAABkcnMv&#10;ZG93bnJldi54bWxQSwUGAAAAAAQABAD1AAAAigMAAAAA&#10;" path="m,2795143r2100580,l2100580,,,,,2795143xe" filled="f" strokecolor="#a9d18e">
                  <v:path arrowok="t" textboxrect="0,0,2100580,2795143"/>
                </v:shape>
                <w10:wrap type="square"/>
              </v:group>
            </w:pict>
          </mc:Fallback>
        </mc:AlternateContent>
      </w:r>
      <w:r w:rsidRPr="006757AC">
        <w:rPr>
          <w:rStyle w:val="NKTextkursiv"/>
        </w:rPr>
        <w:t xml:space="preserve">Palmsonntag: Das sind aber viele Menschen heute in Jerusalem. Es ist Passahfest. Gott hat unsere Vorfahren befreit! </w:t>
      </w:r>
      <w:r w:rsidR="008F7790">
        <w:rPr>
          <w:rStyle w:val="NKTextkursiv"/>
        </w:rPr>
        <w:t>–</w:t>
      </w:r>
      <w:r w:rsidRPr="006757AC">
        <w:rPr>
          <w:rStyle w:val="NKTextkursiv"/>
        </w:rPr>
        <w:t xml:space="preserve"> das feiern sie auf dem Fest. Seht mal, auch Jesus und seine Freundinnen und Freunde möchten zum Fest. Jesus reitet auf einem Esel. Als Jesus die Stadt erreicht, freuen </w:t>
      </w:r>
      <w:r w:rsidR="008F7790">
        <w:rPr>
          <w:rStyle w:val="NKTextkursiv"/>
        </w:rPr>
        <w:t xml:space="preserve">sich </w:t>
      </w:r>
      <w:r w:rsidRPr="006757AC">
        <w:rPr>
          <w:rStyle w:val="NKTextkursiv"/>
        </w:rPr>
        <w:t xml:space="preserve">viele Menschen ihn zu sehen. „Schaut mal, da kommt Jesus!“ Die Menschen haben schon viel von Jesus gehört. Sie wussten, dass er für die Menschen da war, viele hatte er gesund und wieder froh gemacht. Die Menschen jubeln ihm zu und winken mit Palmwedeln, andere legen ihre Kleider auf seinen Weg, da kann er gut darüber reiten. „Hosianna!“, rufen sie laut vor Freude! Viele andere Menschen kommen und staunen: „Wer ist das, über den sich alle freuen?“ Manche runzeln die Stirn: „Wieso lässt er sich behandeln wie einen </w:t>
      </w:r>
      <w:r w:rsidR="008F7790">
        <w:rPr>
          <w:rStyle w:val="NKTextkursiv"/>
        </w:rPr>
        <w:t>König? Das gehört sich nicht!“</w:t>
      </w:r>
    </w:p>
    <w:p w:rsidR="00323790" w:rsidRPr="00A534E2" w:rsidRDefault="00323790" w:rsidP="00A534E2">
      <w:pPr>
        <w:pStyle w:val="NKText"/>
        <w:rPr>
          <w:rStyle w:val="NKTextkursiv"/>
        </w:rPr>
      </w:pPr>
    </w:p>
    <w:p w:rsidR="00323790" w:rsidRPr="006757AC" w:rsidRDefault="00323790" w:rsidP="00A534E2">
      <w:pPr>
        <w:pStyle w:val="NKText"/>
        <w:numPr>
          <w:ilvl w:val="0"/>
          <w:numId w:val="2"/>
        </w:numPr>
        <w:rPr>
          <w:rStyle w:val="NKTextkursiv"/>
          <w:i w:val="0"/>
        </w:rPr>
      </w:pPr>
      <w:r w:rsidRPr="006757AC">
        <w:rPr>
          <w:rStyle w:val="NKTextkursiv"/>
          <w:i w:val="0"/>
        </w:rPr>
        <w:t>Stellt die Figuren an den Weg, dort wo der Palms</w:t>
      </w:r>
      <w:r w:rsidR="008F7790">
        <w:rPr>
          <w:rStyle w:val="NKTextkursiv"/>
          <w:i w:val="0"/>
        </w:rPr>
        <w:t>onntag abgebildet werden soll</w:t>
      </w:r>
      <w:r w:rsidRPr="006757AC">
        <w:rPr>
          <w:rStyle w:val="NKTextkursiv"/>
          <w:i w:val="0"/>
        </w:rPr>
        <w:t>. Stellt die Jesus-Figur, die auf einem Esel reitet</w:t>
      </w:r>
      <w:r w:rsidR="008F7790">
        <w:rPr>
          <w:rStyle w:val="NKTextkursiv"/>
          <w:i w:val="0"/>
        </w:rPr>
        <w:t>,</w:t>
      </w:r>
      <w:r w:rsidRPr="006757AC">
        <w:rPr>
          <w:rStyle w:val="NKTextkursiv"/>
          <w:i w:val="0"/>
        </w:rPr>
        <w:t xml:space="preserve"> auf den Weg. Legt die kleinen Zweige auf den Weg. Wenn ihr ein Schild gebastelt habt, steckt es </w:t>
      </w:r>
      <w:r w:rsidR="008F7790">
        <w:rPr>
          <w:rStyle w:val="NKTextkursiv"/>
          <w:i w:val="0"/>
        </w:rPr>
        <w:t>neben dem Ereignis in die Erde.</w:t>
      </w:r>
    </w:p>
    <w:p w:rsidR="00A534E2" w:rsidRPr="00A534E2" w:rsidRDefault="001F5C87" w:rsidP="00A534E2">
      <w:pPr>
        <w:pStyle w:val="NKText"/>
        <w:ind w:left="360"/>
        <w:rPr>
          <w:rStyle w:val="NKTextkursiv"/>
        </w:rPr>
      </w:pPr>
      <w:r w:rsidRPr="006757AC">
        <w:rPr>
          <w:rStyle w:val="NKTextkursiv"/>
          <w:noProof/>
        </w:rPr>
        <mc:AlternateContent>
          <mc:Choice Requires="wpg">
            <w:drawing>
              <wp:anchor distT="0" distB="0" distL="114300" distR="114300" simplePos="0" relativeHeight="251663360" behindDoc="0" locked="0" layoutInCell="1" allowOverlap="1" wp14:anchorId="5AF3341C" wp14:editId="3F22EAC4">
                <wp:simplePos x="0" y="0"/>
                <wp:positionH relativeFrom="column">
                  <wp:posOffset>19050</wp:posOffset>
                </wp:positionH>
                <wp:positionV relativeFrom="paragraph">
                  <wp:posOffset>188595</wp:posOffset>
                </wp:positionV>
                <wp:extent cx="2100580" cy="3115945"/>
                <wp:effectExtent l="0" t="0" r="13970" b="27305"/>
                <wp:wrapSquare wrapText="bothSides"/>
                <wp:docPr id="7639" name="Group 7639"/>
                <wp:cNvGraphicFramePr/>
                <a:graphic xmlns:a="http://schemas.openxmlformats.org/drawingml/2006/main">
                  <a:graphicData uri="http://schemas.microsoft.com/office/word/2010/wordprocessingGroup">
                    <wpg:wgp>
                      <wpg:cNvGrpSpPr/>
                      <wpg:grpSpPr>
                        <a:xfrm>
                          <a:off x="0" y="0"/>
                          <a:ext cx="2100580" cy="3115945"/>
                          <a:chOff x="0" y="0"/>
                          <a:chExt cx="2100580" cy="3115973"/>
                        </a:xfrm>
                      </wpg:grpSpPr>
                      <wps:wsp>
                        <wps:cNvPr id="520" name="Rectangle 520"/>
                        <wps:cNvSpPr/>
                        <wps:spPr>
                          <a:xfrm>
                            <a:off x="563232" y="0"/>
                            <a:ext cx="50470" cy="228776"/>
                          </a:xfrm>
                          <a:prstGeom prst="rect">
                            <a:avLst/>
                          </a:prstGeom>
                          <a:ln>
                            <a:noFill/>
                          </a:ln>
                        </wps:spPr>
                        <wps:txbx>
                          <w:txbxContent>
                            <w:p w:rsidR="00323790" w:rsidRDefault="00323790" w:rsidP="00323790">
                              <w:r>
                                <w:rPr>
                                  <w:rFonts w:ascii="Kristen ITC" w:eastAsia="Kristen ITC" w:hAnsi="Kristen ITC" w:cs="Kristen ITC"/>
                                  <w:sz w:val="20"/>
                                </w:rPr>
                                <w:t xml:space="preserve"> </w:t>
                              </w:r>
                            </w:p>
                          </w:txbxContent>
                        </wps:txbx>
                        <wps:bodyPr horzOverflow="overflow" vert="horz" lIns="0" tIns="0" rIns="0" bIns="0" rtlCol="0">
                          <a:noAutofit/>
                        </wps:bodyPr>
                      </wps:wsp>
                      <pic:pic xmlns:pic="http://schemas.openxmlformats.org/drawingml/2006/picture">
                        <pic:nvPicPr>
                          <pic:cNvPr id="553" name="Picture 553"/>
                          <pic:cNvPicPr/>
                        </pic:nvPicPr>
                        <pic:blipFill>
                          <a:blip r:embed="rId14"/>
                          <a:stretch>
                            <a:fillRect/>
                          </a:stretch>
                        </pic:blipFill>
                        <pic:spPr>
                          <a:xfrm>
                            <a:off x="4763" y="322926"/>
                            <a:ext cx="2091055" cy="2788285"/>
                          </a:xfrm>
                          <a:prstGeom prst="rect">
                            <a:avLst/>
                          </a:prstGeom>
                        </pic:spPr>
                      </pic:pic>
                      <wps:wsp>
                        <wps:cNvPr id="554" name="Shape 554"/>
                        <wps:cNvSpPr/>
                        <wps:spPr>
                          <a:xfrm>
                            <a:off x="0" y="318163"/>
                            <a:ext cx="2100580" cy="2797811"/>
                          </a:xfrm>
                          <a:custGeom>
                            <a:avLst/>
                            <a:gdLst/>
                            <a:ahLst/>
                            <a:cxnLst/>
                            <a:rect l="0" t="0" r="0" b="0"/>
                            <a:pathLst>
                              <a:path w="2100580" h="2797811">
                                <a:moveTo>
                                  <a:pt x="0" y="2797811"/>
                                </a:moveTo>
                                <a:lnTo>
                                  <a:pt x="2100580" y="2797811"/>
                                </a:lnTo>
                                <a:lnTo>
                                  <a:pt x="210058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w:pict>
              <v:group id="Group 7639" o:spid="_x0000_s1026" style="position:absolute;left:0;text-align:left;margin-left:1.5pt;margin-top:14.85pt;width:165.4pt;height:245.35pt;z-index:251663360" coordsize="21005,31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">
                <v:rect id="Rectangle 520" o:spid="_x0000_s1027" style="position:absolute;left:5632;width:50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rsidR="00323790" w:rsidRDefault="00323790" w:rsidP="00323790">
                        <w:r>
                          <w:rPr>
                            <w:rFonts w:ascii="Kristen ITC" w:eastAsia="Kristen ITC" w:hAnsi="Kristen ITC" w:cs="Kristen ITC"/>
                            <w:sz w:val="20"/>
                          </w:rPr>
                          <w:t xml:space="preserve"> </w:t>
                        </w:r>
                      </w:p>
                    </w:txbxContent>
                  </v:textbox>
                </v:rect>
                <v:shape id="Picture 553" o:spid="_x0000_s1028" type="#_x0000_t75" style="position:absolute;left:47;top:3229;width:20911;height:27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Ri3EAAAA3AAAAA8AAABkcnMvZG93bnJldi54bWxEj0trAjEUhfdC/0O4gjvNWKuV0ShSUaQb&#10;8bW/TK4zg5ObaRLHqb++KRS6PJzHx5kvW1OJhpwvLSsYDhIQxJnVJecKzqdNfwrCB2SNlWVS8E0e&#10;louXzhxTbR98oOYYchFH2KeooAihTqX0WUEG/cDWxNG7WmcwROlyqR0+4rip5GuSTKTBkiOhwJo+&#10;Cspux7uJ3Obt/WRdXe3XF9eunttP/3WYKNXrtqsZiEBt+A//tXdawXg8gt8z8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dRi3EAAAA3AAAAA8AAAAAAAAAAAAAAAAA&#10;nwIAAGRycy9kb3ducmV2LnhtbFBLBQYAAAAABAAEAPcAAACQAwAAAAA=&#10;">
                  <v:imagedata r:id="rId15" o:title=""/>
                </v:shape>
                <v:shape id="Shape 554" o:spid="_x0000_s1029" style="position:absolute;top:3181;width:21005;height:27978;visibility:visible;mso-wrap-style:square;v-text-anchor:top" coordsize="2100580,27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LR8YA&#10;AADcAAAADwAAAGRycy9kb3ducmV2LnhtbESPQWvCQBSE74L/YXmF3nSjqK2pq4hS0YMH0yL09sg+&#10;k9Ts25DdxtRf7wqCx2FmvmFmi9aUoqHaFZYVDPoRCOLU6oIzBd9fn713EM4jaywtk4J/crCYdzsz&#10;jLW98IGaxGciQNjFqCD3voqldGlOBl3fVsTBO9naoA+yzqSu8RLgppTDKJpIgwWHhRwrWuWUnpM/&#10;o+C4caPddJ+t0Q6webv+bJrTr1Hq9aVdfoDw1Ppn+NHeagXj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LR8YAAADcAAAADwAAAAAAAAAAAAAAAACYAgAAZHJz&#10;L2Rvd25yZXYueG1sUEsFBgAAAAAEAAQA9QAAAIsDAAAAAA==&#10;" path="m,2797811r2100580,l2100580,,,,,2797811xe" filled="f" strokecolor="#a9d18e">
                  <v:path arrowok="t" textboxrect="0,0,2100580,2797811"/>
                </v:shape>
                <w10:wrap type="square"/>
              </v:group>
            </w:pict>
          </mc:Fallback>
        </mc:AlternateContent>
      </w:r>
    </w:p>
    <w:p w:rsidR="00323790" w:rsidRPr="006757AC" w:rsidRDefault="00323790" w:rsidP="00A534E2">
      <w:pPr>
        <w:pStyle w:val="NKText"/>
        <w:rPr>
          <w:rStyle w:val="NKTextkursiv"/>
        </w:rPr>
      </w:pPr>
      <w:r w:rsidRPr="006757AC">
        <w:rPr>
          <w:rStyle w:val="NKTextkursiv"/>
        </w:rPr>
        <w:t xml:space="preserve">Gründonnerstag: Das Abendmahl </w:t>
      </w:r>
      <w:r w:rsidR="008F7790">
        <w:rPr>
          <w:rStyle w:val="NKTextkursiv"/>
        </w:rPr>
        <w:t>–</w:t>
      </w:r>
      <w:r w:rsidRPr="006757AC">
        <w:rPr>
          <w:rStyle w:val="NKTextkursiv"/>
        </w:rPr>
        <w:t xml:space="preserve"> Seht mal, ein kleines Brot und ein kleiner Kelch. Jesus trifft sich heute mit seinen Freundinnen und Freunden in einem Haus. Alle sind müde von dem vielen Trubel der letzten Tage. Sie legen sich auf Matten und Kissen</w:t>
      </w:r>
      <w:r w:rsidR="008F7790">
        <w:rPr>
          <w:rStyle w:val="NKTextkursiv"/>
        </w:rPr>
        <w:t xml:space="preserve"> um einen flachen Tisch herum. „Lasst uns essen“</w:t>
      </w:r>
      <w:r w:rsidRPr="006757AC">
        <w:rPr>
          <w:rStyle w:val="NKTextkursiv"/>
        </w:rPr>
        <w:t>, sagt Jesus. Vorher wäscht Jesus seinen Freundinnen und Freunden die staubigen Füße. Das macht eigentlich der Gastgeber oder sein Diener. Sie wundern sich darüber. Dann sagt Jesus: „Nicht alle hier am Tisch wollen meine Freunde sein. Einer ist enttäuscht von mir und wird mir Böses tun</w:t>
      </w:r>
      <w:r w:rsidR="008F7790">
        <w:rPr>
          <w:rStyle w:val="NKTextkursiv"/>
        </w:rPr>
        <w:t>.</w:t>
      </w:r>
      <w:r w:rsidRPr="006757AC">
        <w:rPr>
          <w:rStyle w:val="NKTextkursiv"/>
        </w:rPr>
        <w:t>“ „Was?“ – Die Freundinnen und Freunde sind sehr erschrocken als sie das hören. Dann nimmt Jesus das Brot und teilt es an</w:t>
      </w:r>
      <w:r w:rsidR="008F7790">
        <w:t xml:space="preserve"> </w:t>
      </w:r>
      <w:r w:rsidRPr="006757AC">
        <w:rPr>
          <w:rStyle w:val="NKTextkursiv"/>
        </w:rPr>
        <w:t>alle aus. Danach teilt er den Wein und alle trinken davon. Freunde und Feinde.</w:t>
      </w:r>
    </w:p>
    <w:p w:rsidR="00A534E2" w:rsidRPr="00A534E2" w:rsidRDefault="00A534E2" w:rsidP="00A534E2">
      <w:pPr>
        <w:pStyle w:val="NKText"/>
      </w:pPr>
    </w:p>
    <w:p w:rsidR="00323790" w:rsidRDefault="00323790" w:rsidP="001F5C87">
      <w:pPr>
        <w:pStyle w:val="NKText"/>
        <w:numPr>
          <w:ilvl w:val="0"/>
          <w:numId w:val="4"/>
        </w:numPr>
        <w:rPr>
          <w:rStyle w:val="NKTextkursiv"/>
          <w:i w:val="0"/>
        </w:rPr>
      </w:pPr>
      <w:r w:rsidRPr="006757AC">
        <w:rPr>
          <w:rStyle w:val="NKTextkursiv"/>
          <w:i w:val="0"/>
        </w:rPr>
        <w:t xml:space="preserve">Legt die Platte, das Brett etc. dorthin, wo das Abendmahl symbolisiert werden soll. Idealerweise irgendwo zwischen Palmsonntag und Garten Gethsemane. </w:t>
      </w:r>
      <w:r w:rsidRPr="006757AC">
        <w:rPr>
          <w:rStyle w:val="NKTextkursiv"/>
          <w:i w:val="0"/>
        </w:rPr>
        <w:lastRenderedPageBreak/>
        <w:t>Legt das Brot und den Kelch auf die Platte. Wenn ihr ein Schild gebastelt habt, steckt es neben dem Ereig</w:t>
      </w:r>
      <w:r w:rsidR="00382267">
        <w:rPr>
          <w:rStyle w:val="NKTextkursiv"/>
          <w:i w:val="0"/>
        </w:rPr>
        <w:t>nis in die Erde.</w:t>
      </w:r>
    </w:p>
    <w:p w:rsidR="001F5C87" w:rsidRPr="00A534E2" w:rsidRDefault="001F5C87" w:rsidP="001F5C87">
      <w:pPr>
        <w:pStyle w:val="NKText"/>
      </w:pPr>
      <w:r w:rsidRPr="006757AC">
        <w:rPr>
          <w:rStyle w:val="NKTextkursiv"/>
          <w:noProof/>
        </w:rPr>
        <mc:AlternateContent>
          <mc:Choice Requires="wpg">
            <w:drawing>
              <wp:anchor distT="0" distB="0" distL="114300" distR="114300" simplePos="0" relativeHeight="251664384" behindDoc="0" locked="0" layoutInCell="1" allowOverlap="1" wp14:anchorId="70236B99" wp14:editId="19E3C4D8">
                <wp:simplePos x="0" y="0"/>
                <wp:positionH relativeFrom="column">
                  <wp:posOffset>-396240</wp:posOffset>
                </wp:positionH>
                <wp:positionV relativeFrom="paragraph">
                  <wp:posOffset>125095</wp:posOffset>
                </wp:positionV>
                <wp:extent cx="2098675" cy="3458845"/>
                <wp:effectExtent l="0" t="0" r="15875" b="0"/>
                <wp:wrapSquare wrapText="bothSides"/>
                <wp:docPr id="7514" name="Group 7514"/>
                <wp:cNvGraphicFramePr/>
                <a:graphic xmlns:a="http://schemas.openxmlformats.org/drawingml/2006/main">
                  <a:graphicData uri="http://schemas.microsoft.com/office/word/2010/wordprocessingGroup">
                    <wpg:wgp>
                      <wpg:cNvGrpSpPr/>
                      <wpg:grpSpPr>
                        <a:xfrm>
                          <a:off x="0" y="0"/>
                          <a:ext cx="2098675" cy="3458845"/>
                          <a:chOff x="0" y="0"/>
                          <a:chExt cx="2098675" cy="3459189"/>
                        </a:xfrm>
                      </wpg:grpSpPr>
                      <wps:wsp>
                        <wps:cNvPr id="580" name="Rectangle 580"/>
                        <wps:cNvSpPr/>
                        <wps:spPr>
                          <a:xfrm>
                            <a:off x="828611" y="0"/>
                            <a:ext cx="42144" cy="189937"/>
                          </a:xfrm>
                          <a:prstGeom prst="rect">
                            <a:avLst/>
                          </a:prstGeom>
                          <a:ln>
                            <a:noFill/>
                          </a:ln>
                        </wps:spPr>
                        <wps:txbx>
                          <w:txbxContent>
                            <w:p w:rsidR="00323790" w:rsidRDefault="00323790" w:rsidP="00323790">
                              <w:r>
                                <w:rPr>
                                  <w:color w:val="649B3F"/>
                                </w:rPr>
                                <w:t xml:space="preserve"> </w:t>
                              </w:r>
                            </w:p>
                          </w:txbxContent>
                        </wps:txbx>
                        <wps:bodyPr horzOverflow="overflow" vert="horz" lIns="0" tIns="0" rIns="0" bIns="0" rtlCol="0">
                          <a:noAutofit/>
                        </wps:bodyPr>
                      </wps:wsp>
                      <wps:wsp>
                        <wps:cNvPr id="604" name="Rectangle 604"/>
                        <wps:cNvSpPr/>
                        <wps:spPr>
                          <a:xfrm>
                            <a:off x="371462" y="3287177"/>
                            <a:ext cx="50470" cy="228776"/>
                          </a:xfrm>
                          <a:prstGeom prst="rect">
                            <a:avLst/>
                          </a:prstGeom>
                          <a:ln>
                            <a:noFill/>
                          </a:ln>
                        </wps:spPr>
                        <wps:txbx>
                          <w:txbxContent>
                            <w:p w:rsidR="00323790" w:rsidRDefault="00323790" w:rsidP="00323790">
                              <w:r>
                                <w:rPr>
                                  <w:rFonts w:ascii="Kristen ITC" w:eastAsia="Kristen ITC" w:hAnsi="Kristen ITC" w:cs="Kristen ITC"/>
                                  <w:sz w:val="20"/>
                                </w:rPr>
                                <w:t xml:space="preserve"> </w:t>
                              </w:r>
                            </w:p>
                          </w:txbxContent>
                        </wps:txbx>
                        <wps:bodyPr horzOverflow="overflow" vert="horz" lIns="0" tIns="0" rIns="0" bIns="0" rtlCol="0">
                          <a:noAutofit/>
                        </wps:bodyPr>
                      </wps:wsp>
                      <pic:pic xmlns:pic="http://schemas.openxmlformats.org/drawingml/2006/picture">
                        <pic:nvPicPr>
                          <pic:cNvPr id="639" name="Picture 639"/>
                          <pic:cNvPicPr/>
                        </pic:nvPicPr>
                        <pic:blipFill>
                          <a:blip r:embed="rId16"/>
                          <a:stretch>
                            <a:fillRect/>
                          </a:stretch>
                        </pic:blipFill>
                        <pic:spPr>
                          <a:xfrm rot="-10799999" flipV="1">
                            <a:off x="4762" y="397637"/>
                            <a:ext cx="2089150" cy="2783205"/>
                          </a:xfrm>
                          <a:prstGeom prst="rect">
                            <a:avLst/>
                          </a:prstGeom>
                        </pic:spPr>
                      </pic:pic>
                      <wps:wsp>
                        <wps:cNvPr id="640" name="Shape 640"/>
                        <wps:cNvSpPr/>
                        <wps:spPr>
                          <a:xfrm>
                            <a:off x="0" y="392939"/>
                            <a:ext cx="2098675" cy="2792730"/>
                          </a:xfrm>
                          <a:custGeom>
                            <a:avLst/>
                            <a:gdLst/>
                            <a:ahLst/>
                            <a:cxnLst/>
                            <a:rect l="0" t="0" r="0" b="0"/>
                            <a:pathLst>
                              <a:path w="2098675" h="2792730">
                                <a:moveTo>
                                  <a:pt x="0" y="2792730"/>
                                </a:moveTo>
                                <a:lnTo>
                                  <a:pt x="2098675" y="2792730"/>
                                </a:lnTo>
                                <a:lnTo>
                                  <a:pt x="2098675"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w:pict>
              <v:group id="Group 7514" o:spid="_x0000_s1030" style="position:absolute;margin-left:-31.2pt;margin-top:9.85pt;width:165.25pt;height:272.35pt;z-index:251664384" coordsize="20986,345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">
                <v:rect id="Rectangle 580" o:spid="_x0000_s1031" style="position:absolute;left:828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323790" w:rsidRDefault="00323790" w:rsidP="00323790">
                        <w:r>
                          <w:rPr>
                            <w:color w:val="649B3F"/>
                          </w:rPr>
                          <w:t xml:space="preserve"> </w:t>
                        </w:r>
                      </w:p>
                    </w:txbxContent>
                  </v:textbox>
                </v:rect>
                <v:rect id="Rectangle 604" o:spid="_x0000_s1032" style="position:absolute;left:3714;top:32871;width:50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323790" w:rsidRDefault="00323790" w:rsidP="00323790">
                        <w:r>
                          <w:rPr>
                            <w:rFonts w:ascii="Kristen ITC" w:eastAsia="Kristen ITC" w:hAnsi="Kristen ITC" w:cs="Kristen ITC"/>
                            <w:sz w:val="20"/>
                          </w:rPr>
                          <w:t xml:space="preserve"> </w:t>
                        </w:r>
                      </w:p>
                    </w:txbxContent>
                  </v:textbox>
                </v:rect>
                <v:shape id="Picture 639" o:spid="_x0000_s1033" type="#_x0000_t75" style="position:absolute;left:47;top:3976;width:20892;height:2783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vAjGAAAA3AAAAA8AAABkcnMvZG93bnJldi54bWxEj09rwkAUxO8Fv8PyhN7qpgpioquUitIe&#10;Kvj3/My+ZtNm34bs1sR++m5B8DjMzG+Y2aKzlbhQ40vHCp4HCQji3OmSCwWH/eppAsIHZI2VY1Jw&#10;JQ+Lee9hhpl2LW/psguFiBD2GSowIdSZlD43ZNEPXE0cvU/XWAxRNoXUDbYRbis5TJKxtFhyXDBY&#10;06uh/Hv3YxVsfk/lu0mX7ea4xvNkeP3ovnyq1GO/e5mCCNSFe/jWftMKxqMU/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G8CMYAAADcAAAADwAAAAAAAAAAAAAA&#10;AACfAgAAZHJzL2Rvd25yZXYueG1sUEsFBgAAAAAEAAQA9wAAAJIDAAAAAA==&#10;">
                  <v:imagedata r:id="rId17" o:title=""/>
                </v:shape>
                <v:shape id="Shape 640" o:spid="_x0000_s1034" style="position:absolute;top:3929;width:20986;height:27927;visibility:visible;mso-wrap-style:square;v-text-anchor:top" coordsize="2098675,27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ghsIA&#10;AADcAAAADwAAAGRycy9kb3ducmV2LnhtbERPz2vCMBS+C/4P4Q28yEwno45qFDc2kN1WFa+P5tmU&#10;NS8lSWvnX78cBjt+fL83u9G2YiAfGscKnhYZCOLK6YZrBafjx+MLiBCRNbaOScEPBdhtp5MNFtrd&#10;+IuGMtYihXAoUIGJsSukDJUhi2HhOuLEXZ23GBP0tdQebynctnKZZbm02HBqMNjRm6Hqu+ytgivd&#10;h9fu3c9Xef95NKf+0mZnVmr2MO7XICKN8V/85z5oBflz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qCGwgAAANwAAAAPAAAAAAAAAAAAAAAAAJgCAABkcnMvZG93&#10;bnJldi54bWxQSwUGAAAAAAQABAD1AAAAhwMAAAAA&#10;" path="m,2792730r2098675,l2098675,,,,,2792730xe" filled="f" strokecolor="#a9d18e">
                  <v:path arrowok="t" textboxrect="0,0,2098675,2792730"/>
                </v:shape>
                <w10:wrap type="square"/>
              </v:group>
            </w:pict>
          </mc:Fallback>
        </mc:AlternateContent>
      </w:r>
    </w:p>
    <w:p w:rsidR="00323790" w:rsidRPr="009E3EA7" w:rsidRDefault="001F5C87" w:rsidP="00A534E2">
      <w:pPr>
        <w:pStyle w:val="NKText"/>
        <w:rPr>
          <w:i/>
        </w:rPr>
      </w:pPr>
      <w:r w:rsidRPr="006757AC">
        <w:rPr>
          <w:rStyle w:val="NKTextkursiv"/>
          <w:noProof/>
        </w:rPr>
        <mc:AlternateContent>
          <mc:Choice Requires="wpg">
            <w:drawing>
              <wp:anchor distT="0" distB="0" distL="114300" distR="114300" simplePos="0" relativeHeight="251665408" behindDoc="0" locked="0" layoutInCell="1" allowOverlap="1" wp14:anchorId="42B1E728" wp14:editId="3DFDC745">
                <wp:simplePos x="0" y="0"/>
                <wp:positionH relativeFrom="column">
                  <wp:posOffset>1849120</wp:posOffset>
                </wp:positionH>
                <wp:positionV relativeFrom="paragraph">
                  <wp:posOffset>1193800</wp:posOffset>
                </wp:positionV>
                <wp:extent cx="2193290" cy="2917825"/>
                <wp:effectExtent l="0" t="0" r="16510" b="15875"/>
                <wp:wrapSquare wrapText="bothSides"/>
                <wp:docPr id="7515" name="Group 7515"/>
                <wp:cNvGraphicFramePr/>
                <a:graphic xmlns:a="http://schemas.openxmlformats.org/drawingml/2006/main">
                  <a:graphicData uri="http://schemas.microsoft.com/office/word/2010/wordprocessingGroup">
                    <wpg:wgp>
                      <wpg:cNvGrpSpPr/>
                      <wpg:grpSpPr>
                        <a:xfrm>
                          <a:off x="0" y="0"/>
                          <a:ext cx="2193290" cy="2917825"/>
                          <a:chOff x="0" y="0"/>
                          <a:chExt cx="2193290" cy="2917825"/>
                        </a:xfrm>
                      </wpg:grpSpPr>
                      <pic:pic xmlns:pic="http://schemas.openxmlformats.org/drawingml/2006/picture">
                        <pic:nvPicPr>
                          <pic:cNvPr id="642" name="Picture 642"/>
                          <pic:cNvPicPr/>
                        </pic:nvPicPr>
                        <pic:blipFill>
                          <a:blip r:embed="rId18"/>
                          <a:stretch>
                            <a:fillRect/>
                          </a:stretch>
                        </pic:blipFill>
                        <pic:spPr>
                          <a:xfrm>
                            <a:off x="4699" y="4826"/>
                            <a:ext cx="2183765" cy="2908300"/>
                          </a:xfrm>
                          <a:prstGeom prst="rect">
                            <a:avLst/>
                          </a:prstGeom>
                        </pic:spPr>
                      </pic:pic>
                      <wps:wsp>
                        <wps:cNvPr id="643" name="Shape 643"/>
                        <wps:cNvSpPr/>
                        <wps:spPr>
                          <a:xfrm>
                            <a:off x="0" y="0"/>
                            <a:ext cx="2193290" cy="2917825"/>
                          </a:xfrm>
                          <a:custGeom>
                            <a:avLst/>
                            <a:gdLst/>
                            <a:ahLst/>
                            <a:cxnLst/>
                            <a:rect l="0" t="0" r="0" b="0"/>
                            <a:pathLst>
                              <a:path w="2193290" h="2917825">
                                <a:moveTo>
                                  <a:pt x="0" y="2917825"/>
                                </a:moveTo>
                                <a:lnTo>
                                  <a:pt x="2193290" y="2917825"/>
                                </a:lnTo>
                                <a:lnTo>
                                  <a:pt x="219329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w:pict>
              <v:group id="Group 7515" o:spid="_x0000_s1026" style="position:absolute;margin-left:145.6pt;margin-top:94pt;width:172.7pt;height:229.75pt;z-index:251665408" coordsize="21932,29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">
                <v:shape id="Picture 642" o:spid="_x0000_s1027" type="#_x0000_t75" style="position:absolute;left:46;top:48;width:21838;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b0vGAAAA3AAAAA8AAABkcnMvZG93bnJldi54bWxEj09rAjEUxO+FfofwCl6KZt0W0dUoIgg9&#10;1FL/3R/Jc3dx8xI3qW776U2h0OMwM79hZovONuJKbagdKxgOMhDE2pmaSwWH/bo/BhEissHGMSn4&#10;pgCL+ePDDAvjbryl6y6WIkE4FKigitEXUgZdkcUwcJ44eSfXWoxJtqU0Ld4S3DYyz7KRtFhzWqjQ&#10;06oifd59WQUvE/9xMSbfn/Xz8Oh/Nu+fzVor1XvqllMQkbr4H/5rvxkFo9ccfs+k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xvS8YAAADcAAAADwAAAAAAAAAAAAAA&#10;AACfAgAAZHJzL2Rvd25yZXYueG1sUEsFBgAAAAAEAAQA9wAAAJIDAAAAAA==&#10;">
                  <v:imagedata r:id="rId19" o:title=""/>
                </v:shape>
                <v:shape id="Shape 643" o:spid="_x0000_s1028" style="position:absolute;width:21932;height:29178;visibility:visible;mso-wrap-style:square;v-text-anchor:top" coordsize="2193290,291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7bMQA&#10;AADcAAAADwAAAGRycy9kb3ducmV2LnhtbESP0YrCMBRE3xf8h3CFfVk0XRWRahRxXfSlC61+wLW5&#10;tsXmpjRR698bQdjHYWbOMItVZ2pxo9ZVlhV8DyMQxLnVFRcKjoffwQyE88gaa8uk4EEOVsvexwJj&#10;be+c0i3zhQgQdjEqKL1vYildXpJBN7QNcfDOtjXog2wLqVu8B7ip5SiKptJgxWGhxIY2JeWX7GoU&#10;/Lg6SU4JZ7s8/drJ2fE63iZ/Sn32u/UchKfO/4ff7b1WMJ2M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2zEAAAA3AAAAA8AAAAAAAAAAAAAAAAAmAIAAGRycy9k&#10;b3ducmV2LnhtbFBLBQYAAAAABAAEAPUAAACJAwAAAAA=&#10;" path="m,2917825r2193290,l2193290,,,,,2917825xe" filled="f" strokecolor="#a9d18e">
                  <v:path arrowok="t" textboxrect="0,0,2193290,2917825"/>
                </v:shape>
                <w10:wrap type="square"/>
              </v:group>
            </w:pict>
          </mc:Fallback>
        </mc:AlternateContent>
      </w:r>
      <w:r w:rsidR="00323790" w:rsidRPr="006757AC">
        <w:rPr>
          <w:rStyle w:val="NKTextkursiv"/>
        </w:rPr>
        <w:t xml:space="preserve">Gründonnerstag: Jesus betet zu Gott </w:t>
      </w:r>
      <w:r w:rsidR="009E3EA7">
        <w:rPr>
          <w:rStyle w:val="NKTextkursiv"/>
        </w:rPr>
        <w:t>–</w:t>
      </w:r>
      <w:r w:rsidR="00323790" w:rsidRPr="006757AC">
        <w:rPr>
          <w:rStyle w:val="NKTextkursiv"/>
        </w:rPr>
        <w:t xml:space="preserve"> Nach dem Essen geht Jesus in einen Garten. Jesus hat Angst, denn er weiß, dass es Menschen gibt, die ihn nicht mögen. Er möchte deshalb mit Gott sprechen, er betet: „Bitte, Vater, lass mich nicht allein“. Seine Freunde sollen eigentlich auf Jesus aufpassen, während er betet, aber sie waren furchtbar müde und sind eingeschlafen. Da kommen Männer mit Waffen. Bei ihnen ist einer von Jesus Freunden. Der gibt Jesus einen Kuss und sagt: „Das ist der, den ihr fangen wollt</w:t>
      </w:r>
      <w:r w:rsidR="009E3EA7">
        <w:rPr>
          <w:rStyle w:val="NKTextkursiv"/>
        </w:rPr>
        <w:t>.</w:t>
      </w:r>
      <w:r w:rsidR="00323790" w:rsidRPr="006757AC">
        <w:rPr>
          <w:rStyle w:val="NKTextkursiv"/>
        </w:rPr>
        <w:t>“ Die Männer mit den Waffen sagen: „Jesus ist ein Lügner. Er ist gar kein König und kein Gesandter von Gott</w:t>
      </w:r>
      <w:r>
        <w:rPr>
          <w:rStyle w:val="NKTextkursiv"/>
        </w:rPr>
        <w:t>.</w:t>
      </w:r>
      <w:r w:rsidR="00323790" w:rsidRPr="006757AC">
        <w:rPr>
          <w:rStyle w:val="NKTextkursiv"/>
        </w:rPr>
        <w:t>“ Dann verhaften sie Jesus</w:t>
      </w:r>
      <w:r>
        <w:t>.</w:t>
      </w:r>
    </w:p>
    <w:p w:rsidR="00A534E2" w:rsidRPr="00A534E2" w:rsidRDefault="00A534E2" w:rsidP="00A534E2">
      <w:pPr>
        <w:pStyle w:val="NKText"/>
      </w:pPr>
    </w:p>
    <w:p w:rsidR="00323790" w:rsidRDefault="00323790" w:rsidP="001F5C87">
      <w:pPr>
        <w:pStyle w:val="NKText"/>
        <w:numPr>
          <w:ilvl w:val="0"/>
          <w:numId w:val="5"/>
        </w:numPr>
        <w:rPr>
          <w:rStyle w:val="NKTextkursiv"/>
          <w:i w:val="0"/>
        </w:rPr>
      </w:pPr>
      <w:r w:rsidRPr="006757AC">
        <w:rPr>
          <w:rStyle w:val="NKTextkursiv"/>
          <w:i w:val="0"/>
        </w:rPr>
        <w:t xml:space="preserve">Stellt eine betende Figur in den Garten Gethsemane. Legt zwei schlafende Figuren unter den Baum. Stellt eine mit Schnur gefesselte Figur zwischen dem Garten Gethsemane und dem Berg mit den Kreuzen auf. Wenn ihr ein Schild gebastelt habt, steckt es in die Erde. Liebe Eltern, heute könnt ihr auch die Kresse-oder </w:t>
      </w:r>
      <w:proofErr w:type="spellStart"/>
      <w:r w:rsidRPr="006757AC">
        <w:rPr>
          <w:rStyle w:val="NKTextkursiv"/>
          <w:i w:val="0"/>
        </w:rPr>
        <w:t>Chiasamen</w:t>
      </w:r>
      <w:proofErr w:type="spellEnd"/>
      <w:r w:rsidRPr="006757AC">
        <w:rPr>
          <w:rStyle w:val="NKTextkursiv"/>
          <w:i w:val="0"/>
        </w:rPr>
        <w:t xml:space="preserve"> auf dem Garten verstreuen und ein wenig gießen, dann wachsen hoffentlich zu Ostern </w:t>
      </w:r>
      <w:r w:rsidR="005B63DB">
        <w:rPr>
          <w:rStyle w:val="NKTextkursiv"/>
          <w:i w:val="0"/>
        </w:rPr>
        <w:t>kleine Keimlinge aus der Erde.</w:t>
      </w:r>
    </w:p>
    <w:p w:rsidR="00323790" w:rsidRPr="00A534E2" w:rsidRDefault="005B63DB" w:rsidP="005B63DB">
      <w:pPr>
        <w:pStyle w:val="NKText"/>
      </w:pPr>
      <w:r>
        <w:rPr>
          <w:noProof/>
        </w:rPr>
        <mc:AlternateContent>
          <mc:Choice Requires="wpg">
            <w:drawing>
              <wp:anchor distT="0" distB="0" distL="114300" distR="114300" simplePos="0" relativeHeight="251666432" behindDoc="0" locked="0" layoutInCell="1" allowOverlap="1" wp14:anchorId="606EA7DD" wp14:editId="102AB329">
                <wp:simplePos x="0" y="0"/>
                <wp:positionH relativeFrom="column">
                  <wp:posOffset>-177165</wp:posOffset>
                </wp:positionH>
                <wp:positionV relativeFrom="paragraph">
                  <wp:posOffset>109220</wp:posOffset>
                </wp:positionV>
                <wp:extent cx="2211070" cy="3017520"/>
                <wp:effectExtent l="0" t="0" r="0" b="0"/>
                <wp:wrapSquare wrapText="bothSides"/>
                <wp:docPr id="8219" name="Group 8219"/>
                <wp:cNvGraphicFramePr/>
                <a:graphic xmlns:a="http://schemas.openxmlformats.org/drawingml/2006/main">
                  <a:graphicData uri="http://schemas.microsoft.com/office/word/2010/wordprocessingGroup">
                    <wpg:wgp>
                      <wpg:cNvGrpSpPr/>
                      <wpg:grpSpPr>
                        <a:xfrm>
                          <a:off x="0" y="0"/>
                          <a:ext cx="2211070" cy="3017520"/>
                          <a:chOff x="0" y="0"/>
                          <a:chExt cx="2211566" cy="3018064"/>
                        </a:xfrm>
                      </wpg:grpSpPr>
                      <wps:wsp>
                        <wps:cNvPr id="659" name="Rectangle 659"/>
                        <wps:cNvSpPr/>
                        <wps:spPr>
                          <a:xfrm>
                            <a:off x="2161096" y="0"/>
                            <a:ext cx="50470" cy="228775"/>
                          </a:xfrm>
                          <a:prstGeom prst="rect">
                            <a:avLst/>
                          </a:prstGeom>
                          <a:ln>
                            <a:noFill/>
                          </a:ln>
                        </wps:spPr>
                        <wps:txbx>
                          <w:txbxContent>
                            <w:p w:rsidR="00323790" w:rsidRDefault="00323790" w:rsidP="00323790">
                              <w:r>
                                <w:rPr>
                                  <w:rFonts w:ascii="Kristen ITC" w:eastAsia="Kristen ITC" w:hAnsi="Kristen ITC" w:cs="Kristen ITC"/>
                                  <w:sz w:val="20"/>
                                </w:rPr>
                                <w:t xml:space="preserve"> </w:t>
                              </w:r>
                            </w:p>
                          </w:txbxContent>
                        </wps:txbx>
                        <wps:bodyPr horzOverflow="overflow" vert="horz" lIns="0" tIns="0" rIns="0" bIns="0" rtlCol="0">
                          <a:noAutofit/>
                        </wps:bodyPr>
                      </wps:wsp>
                      <wps:wsp>
                        <wps:cNvPr id="686" name="Rectangle 686"/>
                        <wps:cNvSpPr/>
                        <wps:spPr>
                          <a:xfrm>
                            <a:off x="2161096" y="2461986"/>
                            <a:ext cx="42144" cy="189937"/>
                          </a:xfrm>
                          <a:prstGeom prst="rect">
                            <a:avLst/>
                          </a:prstGeom>
                          <a:ln>
                            <a:noFill/>
                          </a:ln>
                        </wps:spPr>
                        <wps:txbx>
                          <w:txbxContent>
                            <w:p w:rsidR="00323790" w:rsidRDefault="00323790" w:rsidP="00323790">
                              <w:r>
                                <w:rPr>
                                  <w:color w:val="649B3F"/>
                                </w:rPr>
                                <w:t xml:space="preserve"> </w:t>
                              </w:r>
                            </w:p>
                          </w:txbxContent>
                        </wps:txbx>
                        <wps:bodyPr horzOverflow="overflow" vert="horz" lIns="0" tIns="0" rIns="0" bIns="0" rtlCol="0">
                          <a:noAutofit/>
                        </wps:bodyPr>
                      </wps:wsp>
                      <wps:wsp>
                        <wps:cNvPr id="687" name="Rectangle 687"/>
                        <wps:cNvSpPr/>
                        <wps:spPr>
                          <a:xfrm>
                            <a:off x="2161096" y="2645246"/>
                            <a:ext cx="42144" cy="189937"/>
                          </a:xfrm>
                          <a:prstGeom prst="rect">
                            <a:avLst/>
                          </a:prstGeom>
                          <a:ln>
                            <a:noFill/>
                          </a:ln>
                        </wps:spPr>
                        <wps:txbx>
                          <w:txbxContent>
                            <w:p w:rsidR="00323790" w:rsidRDefault="00323790" w:rsidP="00323790">
                              <w:r>
                                <w:rPr>
                                  <w:color w:val="649B3F"/>
                                </w:rPr>
                                <w:t xml:space="preserve"> </w:t>
                              </w:r>
                            </w:p>
                          </w:txbxContent>
                        </wps:txbx>
                        <wps:bodyPr horzOverflow="overflow" vert="horz" lIns="0" tIns="0" rIns="0" bIns="0" rtlCol="0">
                          <a:noAutofit/>
                        </wps:bodyPr>
                      </wps:wsp>
                      <wps:wsp>
                        <wps:cNvPr id="688" name="Rectangle 688"/>
                        <wps:cNvSpPr/>
                        <wps:spPr>
                          <a:xfrm>
                            <a:off x="648907" y="2828127"/>
                            <a:ext cx="42144" cy="189937"/>
                          </a:xfrm>
                          <a:prstGeom prst="rect">
                            <a:avLst/>
                          </a:prstGeom>
                          <a:ln>
                            <a:noFill/>
                          </a:ln>
                        </wps:spPr>
                        <wps:txbx>
                          <w:txbxContent>
                            <w:p w:rsidR="00323790" w:rsidRDefault="00323790" w:rsidP="00323790">
                              <w:r>
                                <w:rPr>
                                  <w:color w:val="649B3F"/>
                                </w:rPr>
                                <w:t xml:space="preserve"> </w:t>
                              </w:r>
                            </w:p>
                          </w:txbxContent>
                        </wps:txbx>
                        <wps:bodyPr horzOverflow="overflow" vert="horz" lIns="0" tIns="0" rIns="0" bIns="0" rtlCol="0">
                          <a:noAutofit/>
                        </wps:bodyPr>
                      </wps:wsp>
                      <pic:pic xmlns:pic="http://schemas.openxmlformats.org/drawingml/2006/picture">
                        <pic:nvPicPr>
                          <pic:cNvPr id="748" name="Picture 748"/>
                          <pic:cNvPicPr/>
                        </pic:nvPicPr>
                        <pic:blipFill>
                          <a:blip r:embed="rId20"/>
                          <a:stretch>
                            <a:fillRect/>
                          </a:stretch>
                        </pic:blipFill>
                        <pic:spPr>
                          <a:xfrm rot="-5399999">
                            <a:off x="-334962" y="363057"/>
                            <a:ext cx="2724786" cy="2045335"/>
                          </a:xfrm>
                          <a:prstGeom prst="rect">
                            <a:avLst/>
                          </a:prstGeom>
                        </pic:spPr>
                      </pic:pic>
                      <wps:wsp>
                        <wps:cNvPr id="750" name="Shape 750"/>
                        <wps:cNvSpPr/>
                        <wps:spPr>
                          <a:xfrm>
                            <a:off x="0" y="18633"/>
                            <a:ext cx="2054860" cy="2734310"/>
                          </a:xfrm>
                          <a:custGeom>
                            <a:avLst/>
                            <a:gdLst/>
                            <a:ahLst/>
                            <a:cxnLst/>
                            <a:rect l="0" t="0" r="0" b="0"/>
                            <a:pathLst>
                              <a:path w="2054860" h="2734310">
                                <a:moveTo>
                                  <a:pt x="0" y="2734310"/>
                                </a:moveTo>
                                <a:lnTo>
                                  <a:pt x="2054860" y="2734310"/>
                                </a:lnTo>
                                <a:lnTo>
                                  <a:pt x="205486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8219" o:spid="_x0000_s1035" style="position:absolute;margin-left:-13.95pt;margin-top:8.6pt;width:174.1pt;height:237.6pt;z-index:251666432;mso-width-relative:margin;mso-height-relative:margin" coordsize="22115,301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">
                <v:rect id="Rectangle 659" o:spid="_x0000_s1036" style="position:absolute;left:21610;width:50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323790" w:rsidRDefault="00323790" w:rsidP="00323790">
                        <w:r>
                          <w:rPr>
                            <w:rFonts w:ascii="Kristen ITC" w:eastAsia="Kristen ITC" w:hAnsi="Kristen ITC" w:cs="Kristen ITC"/>
                            <w:sz w:val="20"/>
                          </w:rPr>
                          <w:t xml:space="preserve"> </w:t>
                        </w:r>
                      </w:p>
                    </w:txbxContent>
                  </v:textbox>
                </v:rect>
                <v:rect id="Rectangle 686" o:spid="_x0000_s1037" style="position:absolute;left:21610;top:2461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323790" w:rsidRDefault="00323790" w:rsidP="00323790">
                        <w:r>
                          <w:rPr>
                            <w:color w:val="649B3F"/>
                          </w:rPr>
                          <w:t xml:space="preserve"> </w:t>
                        </w:r>
                      </w:p>
                    </w:txbxContent>
                  </v:textbox>
                </v:rect>
                <v:rect id="Rectangle 687" o:spid="_x0000_s1038" style="position:absolute;left:21610;top:26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323790" w:rsidRDefault="00323790" w:rsidP="00323790">
                        <w:r>
                          <w:rPr>
                            <w:color w:val="649B3F"/>
                          </w:rPr>
                          <w:t xml:space="preserve"> </w:t>
                        </w:r>
                      </w:p>
                    </w:txbxContent>
                  </v:textbox>
                </v:rect>
                <v:rect id="Rectangle 688" o:spid="_x0000_s1039" style="position:absolute;left:6489;top:282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323790" w:rsidRDefault="00323790" w:rsidP="00323790">
                        <w:r>
                          <w:rPr>
                            <w:color w:val="649B3F"/>
                          </w:rPr>
                          <w:t xml:space="preserve"> </w:t>
                        </w:r>
                      </w:p>
                    </w:txbxContent>
                  </v:textbox>
                </v:rect>
                <v:shape id="Picture 748" o:spid="_x0000_s1040" type="#_x0000_t75" style="position:absolute;left:-3350;top:3630;width:27248;height:20453;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kzvBAAAA3AAAAA8AAABkcnMvZG93bnJldi54bWxET89rgzAUvhf6P4RX2K1GZXTimsqoFMZu&#10;zcbY8WFe1c68iEmt+++Xw2DHj+/3vlrsIGaafO9YQZakIIgbZ3puFXy8n7YFCB+QDQ6OScEPeagO&#10;69UeS+PufKZZh1bEEPYlKuhCGEspfdORRZ+4kThyFzdZDBFOrTQT3mO4HWSepjtpsefY0OFIx46a&#10;b32zCr7GrH/zn/WsCy3nU17ra/BaqYfN8vIMItAS/sV/7lej4Okxro1n4hGQh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kkzvBAAAA3AAAAA8AAAAAAAAAAAAAAAAAnwIA&#10;AGRycy9kb3ducmV2LnhtbFBLBQYAAAAABAAEAPcAAACNAwAAAAA=&#10;">
                  <v:imagedata r:id="rId21" o:title=""/>
                </v:shape>
                <v:shape id="Shape 750" o:spid="_x0000_s1041" style="position:absolute;top:186;width:20548;height:27343;visibility:visible;mso-wrap-style:square;v-text-anchor:top" coordsize="2054860,273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Ub0A&#10;AADcAAAADwAAAGRycy9kb3ducmV2LnhtbERPy4rCMBTdC/5DuII7TR3wQTWKCIOCGx8z+0tzbYrN&#10;TUlirX9vFoLLw3mvNp2tRUs+VI4VTMYZCOLC6YpLBX/X39ECRIjIGmvHpOBFATbrfm+FuXZPPlN7&#10;iaVIIRxyVGBibHIpQ2HIYhi7hjhxN+ctxgR9KbXHZwq3tfzJspm0WHFqMNjQzlBxvzysgpMxi71/&#10;UH2dHjX7+b+M+tQqNRx02yWISF38ij/ug1Ywn6b56Uw6AnL9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6GIUb0AAADcAAAADwAAAAAAAAAAAAAAAACYAgAAZHJzL2Rvd25yZXYu&#10;eG1sUEsFBgAAAAAEAAQA9QAAAIIDAAAAAA==&#10;" path="m,2734310r2054860,l2054860,,,,,2734310xe" filled="f" strokecolor="#a9d18e">
                  <v:path arrowok="t" textboxrect="0,0,2054860,2734310"/>
                </v:shape>
                <w10:wrap type="square"/>
              </v:group>
            </w:pict>
          </mc:Fallback>
        </mc:AlternateContent>
      </w:r>
    </w:p>
    <w:p w:rsidR="00323790" w:rsidRPr="006757AC" w:rsidRDefault="00323790" w:rsidP="00A534E2">
      <w:pPr>
        <w:pStyle w:val="NKText"/>
        <w:rPr>
          <w:rStyle w:val="NKTextkursiv"/>
        </w:rPr>
      </w:pPr>
      <w:r w:rsidRPr="006757AC">
        <w:rPr>
          <w:rStyle w:val="NKTextkursiv"/>
        </w:rPr>
        <w:t xml:space="preserve">Karfreitag: Heute ist alles ganz still. Auf dem Berg hinter der Stadt stehen drei Kreuze aus Holz. Jesus wurde zum Tode verurteilt und stirbt an einem Kreuz. Seine </w:t>
      </w:r>
    </w:p>
    <w:p w:rsidR="00323790" w:rsidRPr="006757AC" w:rsidRDefault="00323790" w:rsidP="00A534E2">
      <w:pPr>
        <w:pStyle w:val="NKText"/>
        <w:rPr>
          <w:rStyle w:val="NKTextkursiv"/>
        </w:rPr>
      </w:pPr>
      <w:r w:rsidRPr="006757AC">
        <w:rPr>
          <w:rStyle w:val="NKTextkursiv"/>
        </w:rPr>
        <w:t xml:space="preserve">Freundinnen und Freunde sind unendlich traurig. Sie weinen. </w:t>
      </w:r>
    </w:p>
    <w:p w:rsidR="00A534E2" w:rsidRPr="005B63DB" w:rsidRDefault="00323790" w:rsidP="00A534E2">
      <w:pPr>
        <w:pStyle w:val="NKText"/>
        <w:rPr>
          <w:i/>
        </w:rPr>
      </w:pPr>
      <w:r w:rsidRPr="006757AC">
        <w:rPr>
          <w:rStyle w:val="NKTextkursiv"/>
        </w:rPr>
        <w:t>Ihre Herzen fühlen sich ganz schwer an. Dann nehmen den Körper von Jesus und legen ihn in ein Grab. Das Grab ist in einer Felsenhöhle. Es wird mit eine</w:t>
      </w:r>
      <w:r w:rsidR="005B63DB">
        <w:rPr>
          <w:rStyle w:val="NKTextkursiv"/>
        </w:rPr>
        <w:t>m schweren Stein verschlossen.</w:t>
      </w:r>
    </w:p>
    <w:p w:rsidR="00323790" w:rsidRDefault="00323790" w:rsidP="005B63DB">
      <w:pPr>
        <w:pStyle w:val="NKText"/>
        <w:numPr>
          <w:ilvl w:val="0"/>
          <w:numId w:val="6"/>
        </w:numPr>
        <w:rPr>
          <w:rStyle w:val="NKTextkursiv"/>
          <w:i w:val="0"/>
        </w:rPr>
      </w:pPr>
      <w:r w:rsidRPr="006757AC">
        <w:rPr>
          <w:rStyle w:val="NKTextkursiv"/>
          <w:i w:val="0"/>
        </w:rPr>
        <w:lastRenderedPageBreak/>
        <w:t>Platziert die Kreuze auf dem Berg. Das große Kreuz in die Mitte, die beiden kleinen jeweils an jede Seite. Wenn ihr ein Schild gebaste</w:t>
      </w:r>
      <w:r w:rsidR="005B63DB">
        <w:rPr>
          <w:rStyle w:val="NKTextkursiv"/>
          <w:i w:val="0"/>
        </w:rPr>
        <w:t>lt habt, steckt es in die Erde.</w:t>
      </w:r>
    </w:p>
    <w:p w:rsidR="003D4668" w:rsidRPr="003D4668" w:rsidRDefault="003D4668" w:rsidP="003D4668">
      <w:pPr>
        <w:pStyle w:val="NKText"/>
      </w:pPr>
    </w:p>
    <w:p w:rsidR="00323790" w:rsidRPr="006757AC" w:rsidRDefault="00323790" w:rsidP="003D4668">
      <w:pPr>
        <w:pStyle w:val="NKText"/>
        <w:rPr>
          <w:rStyle w:val="NKTextkursiv"/>
        </w:rPr>
      </w:pPr>
      <w:r w:rsidRPr="006757AC">
        <w:rPr>
          <w:rStyle w:val="NKTextkursiv"/>
        </w:rPr>
        <w:t>Karsamstag: Noch immer ist alles ganz still. Die Freundinnen und Freunde von Jesus brauch</w:t>
      </w:r>
      <w:r w:rsidR="003D4668" w:rsidRPr="006757AC">
        <w:rPr>
          <w:rStyle w:val="NKTextkursiv"/>
        </w:rPr>
        <w:t>en noch Zeit zum Traurig sein.</w:t>
      </w:r>
    </w:p>
    <w:p w:rsidR="003D4668" w:rsidRPr="003D4668" w:rsidRDefault="003D4668" w:rsidP="003D4668">
      <w:pPr>
        <w:pStyle w:val="NKText"/>
      </w:pPr>
    </w:p>
    <w:p w:rsidR="00323790" w:rsidRPr="00C9078E" w:rsidRDefault="00323790" w:rsidP="003D4668">
      <w:pPr>
        <w:pStyle w:val="NKText"/>
        <w:numPr>
          <w:ilvl w:val="0"/>
          <w:numId w:val="3"/>
        </w:numPr>
        <w:rPr>
          <w:rStyle w:val="NKTextkursiv"/>
          <w:i w:val="0"/>
        </w:rPr>
      </w:pPr>
      <w:r w:rsidRPr="00C9078E">
        <w:rPr>
          <w:rStyle w:val="NKTextkursiv"/>
          <w:i w:val="0"/>
        </w:rPr>
        <w:t xml:space="preserve">Für Karsamstag gibt es kein eigenes Ereignis. Dieser Tag gilt als Tag der Grabesruhe. Gemeinsam mit euren Kindern könnt ihr am Karsamstag überlegen, was helfen könnte, wenn man so traurig ist, wie die Freundinnen und Freunde von Jesus heute. Gegen Traurigkeit kann zum Beispiel helfen, etwas Kreatives zu machen. Wie wär es, wenn ihr den heutigen Tag dafür nutzt, eine schöne Osterkerze zu gestalten. </w:t>
      </w:r>
      <w:proofErr w:type="gramStart"/>
      <w:r w:rsidRPr="00C9078E">
        <w:rPr>
          <w:rStyle w:val="NKTextkursiv"/>
          <w:i w:val="0"/>
        </w:rPr>
        <w:t>Bunten</w:t>
      </w:r>
      <w:proofErr w:type="gramEnd"/>
      <w:r w:rsidRPr="00C9078E">
        <w:rPr>
          <w:rStyle w:val="NKTextkursiv"/>
          <w:i w:val="0"/>
        </w:rPr>
        <w:t xml:space="preserve"> Wachs könnt ihr zuvor im Internet bestellen. Die Kerze könnt ihr dann am Ostersonntag zusammen anzünden und in den Ostergarten stellen. Oder ihr backt einen Os</w:t>
      </w:r>
      <w:r w:rsidR="00800164">
        <w:rPr>
          <w:rStyle w:val="NKTextkursiv"/>
          <w:i w:val="0"/>
        </w:rPr>
        <w:t>terzopf oder ein Osterlamm.</w:t>
      </w:r>
      <w:bookmarkStart w:id="0" w:name="_GoBack"/>
      <w:bookmarkEnd w:id="0"/>
    </w:p>
    <w:p w:rsidR="00323790" w:rsidRPr="005B63DB" w:rsidRDefault="00323790" w:rsidP="005B63DB">
      <w:pPr>
        <w:pStyle w:val="NKText"/>
      </w:pPr>
    </w:p>
    <w:p w:rsidR="00323790" w:rsidRPr="006757AC" w:rsidRDefault="00323790" w:rsidP="003D4668">
      <w:pPr>
        <w:pStyle w:val="NKText"/>
        <w:rPr>
          <w:rStyle w:val="NKTextkursiv"/>
        </w:rPr>
      </w:pPr>
      <w:r w:rsidRPr="006757AC">
        <w:rPr>
          <w:rStyle w:val="NKTextkursiv"/>
          <w:noProof/>
        </w:rPr>
        <mc:AlternateContent>
          <mc:Choice Requires="wpg">
            <w:drawing>
              <wp:anchor distT="0" distB="0" distL="114300" distR="114300" simplePos="0" relativeHeight="251667456" behindDoc="0" locked="0" layoutInCell="1" allowOverlap="1" wp14:anchorId="4FF8361E" wp14:editId="0040FA43">
                <wp:simplePos x="0" y="0"/>
                <wp:positionH relativeFrom="column">
                  <wp:posOffset>3564890</wp:posOffset>
                </wp:positionH>
                <wp:positionV relativeFrom="paragraph">
                  <wp:posOffset>6350</wp:posOffset>
                </wp:positionV>
                <wp:extent cx="2338070" cy="3114675"/>
                <wp:effectExtent l="0" t="0" r="24130" b="28575"/>
                <wp:wrapSquare wrapText="bothSides"/>
                <wp:docPr id="8221" name="Group 8221"/>
                <wp:cNvGraphicFramePr/>
                <a:graphic xmlns:a="http://schemas.openxmlformats.org/drawingml/2006/main">
                  <a:graphicData uri="http://schemas.microsoft.com/office/word/2010/wordprocessingGroup">
                    <wpg:wgp>
                      <wpg:cNvGrpSpPr/>
                      <wpg:grpSpPr>
                        <a:xfrm>
                          <a:off x="0" y="0"/>
                          <a:ext cx="2338070" cy="3114675"/>
                          <a:chOff x="0" y="0"/>
                          <a:chExt cx="2338070" cy="3114675"/>
                        </a:xfrm>
                      </wpg:grpSpPr>
                      <pic:pic xmlns:pic="http://schemas.openxmlformats.org/drawingml/2006/picture">
                        <pic:nvPicPr>
                          <pic:cNvPr id="752" name="Picture 752"/>
                          <pic:cNvPicPr/>
                        </pic:nvPicPr>
                        <pic:blipFill>
                          <a:blip r:embed="rId22"/>
                          <a:stretch>
                            <a:fillRect/>
                          </a:stretch>
                        </pic:blipFill>
                        <pic:spPr>
                          <a:xfrm rot="-10799999" flipV="1">
                            <a:off x="4699" y="4762"/>
                            <a:ext cx="2328546" cy="3105150"/>
                          </a:xfrm>
                          <a:prstGeom prst="rect">
                            <a:avLst/>
                          </a:prstGeom>
                        </pic:spPr>
                      </pic:pic>
                      <wps:wsp>
                        <wps:cNvPr id="753" name="Shape 753"/>
                        <wps:cNvSpPr/>
                        <wps:spPr>
                          <a:xfrm>
                            <a:off x="0" y="0"/>
                            <a:ext cx="2338070" cy="3114675"/>
                          </a:xfrm>
                          <a:custGeom>
                            <a:avLst/>
                            <a:gdLst/>
                            <a:ahLst/>
                            <a:cxnLst/>
                            <a:rect l="0" t="0" r="0" b="0"/>
                            <a:pathLst>
                              <a:path w="2338070" h="3114675">
                                <a:moveTo>
                                  <a:pt x="0" y="3114675"/>
                                </a:moveTo>
                                <a:lnTo>
                                  <a:pt x="2338070" y="3114675"/>
                                </a:lnTo>
                                <a:lnTo>
                                  <a:pt x="233807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w:pict>
              <v:group id="Group 8221" o:spid="_x0000_s1026" style="position:absolute;margin-left:280.7pt;margin-top:.5pt;width:184.1pt;height:245.25pt;z-index:251667456" coordsize="23380,31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">
                <v:shape id="Picture 752" o:spid="_x0000_s1027" type="#_x0000_t75" style="position:absolute;left:46;top:47;width:23286;height:31052;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5VbFAAAA3AAAAA8AAABkcnMvZG93bnJldi54bWxEj9FqAjEURN8L/YdwC77V7KptZTVKq4j6&#10;UujqB1w2193F5GZJoq5/bwqFPg4zc4aZL3trxJV8aB0ryIcZCOLK6ZZrBcfD5nUKIkRkjcYxKbhT&#10;gOXi+WmOhXY3/qFrGWuRIBwKVNDE2BVShqohi2HoOuLknZy3GJP0tdQebwlujRxl2bu02HJaaLCj&#10;VUPVubxYBWFamrWX3+v97nCZfOV3M95uc6UGL/3nDESkPv6H/9o7reDjbQS/Z9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eVWxQAAANwAAAAPAAAAAAAAAAAAAAAA&#10;AJ8CAABkcnMvZG93bnJldi54bWxQSwUGAAAAAAQABAD3AAAAkQMAAAAA&#10;">
                  <v:imagedata r:id="rId23" o:title=""/>
                </v:shape>
                <v:shape id="Shape 753" o:spid="_x0000_s1028" style="position:absolute;width:23380;height:31146;visibility:visible;mso-wrap-style:square;v-text-anchor:top" coordsize="2338070,311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wssUA&#10;AADcAAAADwAAAGRycy9kb3ducmV2LnhtbESPT2vCQBTE74LfYXlCb7ppi9WmrqEtRLxJ/YfHZ/Y1&#10;G5p9m2ZXjd/eFQo9DjPzG2aWdbYWZ2p95VjB4ygBQVw4XXGpYLvJh1MQPiBrrB2Tgit5yOb93gxT&#10;7S78Red1KEWEsE9RgQmhSaX0hSGLfuQa4uh9u9ZiiLItpW7xEuG2lk9J8iItVhwXDDb0aaj4WZ+s&#10;go9fWebmdXE8YrHYHfzB7U8rp9TDoHt/AxGoC//hv/ZSK5iMn+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fCyxQAAANwAAAAPAAAAAAAAAAAAAAAAAJgCAABkcnMv&#10;ZG93bnJldi54bWxQSwUGAAAAAAQABAD1AAAAigMAAAAA&#10;" path="m,3114675r2338070,l2338070,,,,,3114675xe" filled="f" strokecolor="#a9d18e">
                  <v:path arrowok="t" textboxrect="0,0,2338070,3114675"/>
                </v:shape>
                <w10:wrap type="square"/>
              </v:group>
            </w:pict>
          </mc:Fallback>
        </mc:AlternateContent>
      </w:r>
      <w:r w:rsidRPr="006757AC">
        <w:rPr>
          <w:rStyle w:val="NKTextkursiv"/>
        </w:rPr>
        <w:t xml:space="preserve">Ostersonntag: Seht mal! Der dicke Stein vor dem Grab, er ist weggerollt! Drei Freundinnen von Jesus kommen heute am Ostermorgen an das Grab. Sie wollen Jesus noch einmal sehen, weil sie ihn so liebhaben. Auch sie sehen den wegerollten Stein. Das Grab ist leer. Ein heller Lichtschein scheint in der Höhle. Eine Stimme spricht zu ihnen. Ein Engel. Er sagt: </w:t>
      </w:r>
      <w:r w:rsidR="00226940">
        <w:rPr>
          <w:rStyle w:val="NKTextkursiv"/>
        </w:rPr>
        <w:t>„</w:t>
      </w:r>
      <w:r w:rsidRPr="006757AC">
        <w:rPr>
          <w:rStyle w:val="NKTextkursiv"/>
        </w:rPr>
        <w:t>Ihr braucht nicht mehr traurig zu ein, denn Jesus ist nicht mehr tot,</w:t>
      </w:r>
      <w:r w:rsidR="00226940">
        <w:rPr>
          <w:rStyle w:val="NKTextkursiv"/>
        </w:rPr>
        <w:t xml:space="preserve"> er lebt, er ist auferstanden!“</w:t>
      </w:r>
      <w:r w:rsidRPr="006757AC">
        <w:rPr>
          <w:rStyle w:val="NKTextkursiv"/>
        </w:rPr>
        <w:t xml:space="preserve"> „Er lebt?“, fragen die Freundinnen. „Ja!“, spricht der Engel, „Jesus lebt weiter bei Gott im Himmel!“. Als sie das hören, werden die Freundinnen wieder fröhlich und ihre Herzen werden wieder leicht. Sie erzählen allen Menschen davon, alle freuen sich. Und schaut mal, auch die Blumen blühen ganz schön. Auch sie sind auferstanden. Heute feiern wir ein f</w:t>
      </w:r>
      <w:r w:rsidR="00226940">
        <w:rPr>
          <w:rStyle w:val="NKTextkursiv"/>
        </w:rPr>
        <w:t>röhliches Fest, das Osterfest.</w:t>
      </w:r>
    </w:p>
    <w:p w:rsidR="003D4668" w:rsidRDefault="003D4668" w:rsidP="00226940">
      <w:pPr>
        <w:pStyle w:val="NKText"/>
      </w:pPr>
    </w:p>
    <w:p w:rsidR="00226940" w:rsidRPr="00226940" w:rsidRDefault="00323790" w:rsidP="00226940">
      <w:pPr>
        <w:pStyle w:val="NKText"/>
        <w:numPr>
          <w:ilvl w:val="0"/>
          <w:numId w:val="7"/>
        </w:numPr>
        <w:rPr>
          <w:rStyle w:val="NKTextkursiv"/>
          <w:i w:val="0"/>
        </w:rPr>
      </w:pPr>
      <w:r w:rsidRPr="006757AC">
        <w:rPr>
          <w:rStyle w:val="NKTextkursiv"/>
          <w:i w:val="0"/>
        </w:rPr>
        <w:t xml:space="preserve">Wer mag, kann schon am Abend vor Ostern das Grab ein Stück öffnen und die Osterglocken in die bisher leeren Töpfe einsetzen bzw., wenn auch dort Kräuter eingesetzt wurden, gegen diese austauschen. An Ostern </w:t>
      </w:r>
      <w:proofErr w:type="gramStart"/>
      <w:r w:rsidRPr="006757AC">
        <w:rPr>
          <w:rStyle w:val="NKTextkursiv"/>
          <w:i w:val="0"/>
        </w:rPr>
        <w:t>wird</w:t>
      </w:r>
      <w:proofErr w:type="gramEnd"/>
      <w:r w:rsidRPr="006757AC">
        <w:rPr>
          <w:rStyle w:val="NKTextkursiv"/>
          <w:i w:val="0"/>
        </w:rPr>
        <w:t xml:space="preserve"> dann gemeinsam mit den Kindern die Engelfig</w:t>
      </w:r>
      <w:r w:rsidR="00226940">
        <w:rPr>
          <w:rStyle w:val="NKTextkursiv"/>
          <w:i w:val="0"/>
        </w:rPr>
        <w:t>ur</w:t>
      </w:r>
      <w:r w:rsidRPr="006757AC">
        <w:rPr>
          <w:rStyle w:val="NKTextkursiv"/>
          <w:i w:val="0"/>
        </w:rPr>
        <w:t xml:space="preserve"> sowie die Freundinnen am Grab aufgestellt. Dazu kann eine Kerze angezündet und in oder neben den Ostergarten gestellt werden. Wenn ihr ein Schild gebastelt habt, steckt es in die Erde. Wenn ihr mögt, könnt ihr gemeinsam ein Lied singen</w:t>
      </w:r>
      <w:r w:rsidR="006757AC">
        <w:rPr>
          <w:rStyle w:val="NKTextkursiv"/>
          <w:i w:val="0"/>
        </w:rPr>
        <w:t xml:space="preserve"> und / oder ein Gebet sprechen.</w:t>
      </w:r>
    </w:p>
    <w:p w:rsidR="00323790" w:rsidRPr="003D4668" w:rsidRDefault="00323790" w:rsidP="003D4668">
      <w:pPr>
        <w:pStyle w:val="NKText"/>
      </w:pPr>
    </w:p>
    <w:p w:rsidR="00323790" w:rsidRPr="003D4668" w:rsidRDefault="00323790" w:rsidP="003D4668">
      <w:pPr>
        <w:pStyle w:val="NKText"/>
      </w:pPr>
    </w:p>
    <w:p w:rsidR="00323790" w:rsidRPr="003D4668" w:rsidRDefault="006757AC" w:rsidP="003D4668">
      <w:pPr>
        <w:pStyle w:val="NKText"/>
        <w:rPr>
          <w:rStyle w:val="NKTextfett"/>
        </w:rPr>
      </w:pPr>
      <w:r>
        <w:rPr>
          <w:rStyle w:val="NKTextfett"/>
        </w:rPr>
        <w:t>Lied</w:t>
      </w:r>
    </w:p>
    <w:p w:rsidR="00323790" w:rsidRDefault="00323790" w:rsidP="00323790">
      <w:pPr>
        <w:spacing w:after="67"/>
        <w:ind w:left="1124"/>
      </w:pPr>
      <w:r>
        <w:rPr>
          <w:noProof/>
        </w:rPr>
        <mc:AlternateContent>
          <mc:Choice Requires="wpg">
            <w:drawing>
              <wp:inline distT="0" distB="0" distL="0" distR="0" wp14:anchorId="6CCE5142" wp14:editId="42104FC1">
                <wp:extent cx="4210050" cy="4018280"/>
                <wp:effectExtent l="0" t="0" r="0" b="0"/>
                <wp:docPr id="8454" name="Group 8454"/>
                <wp:cNvGraphicFramePr/>
                <a:graphic xmlns:a="http://schemas.openxmlformats.org/drawingml/2006/main">
                  <a:graphicData uri="http://schemas.microsoft.com/office/word/2010/wordprocessingGroup">
                    <wpg:wgp>
                      <wpg:cNvGrpSpPr/>
                      <wpg:grpSpPr>
                        <a:xfrm>
                          <a:off x="0" y="0"/>
                          <a:ext cx="4210050" cy="4018280"/>
                          <a:chOff x="0" y="0"/>
                          <a:chExt cx="4210050" cy="4018280"/>
                        </a:xfrm>
                      </wpg:grpSpPr>
                      <pic:pic xmlns:pic="http://schemas.openxmlformats.org/drawingml/2006/picture">
                        <pic:nvPicPr>
                          <pic:cNvPr id="823" name="Picture 823"/>
                          <pic:cNvPicPr/>
                        </pic:nvPicPr>
                        <pic:blipFill>
                          <a:blip r:embed="rId24"/>
                          <a:stretch>
                            <a:fillRect/>
                          </a:stretch>
                        </pic:blipFill>
                        <pic:spPr>
                          <a:xfrm>
                            <a:off x="19050" y="19050"/>
                            <a:ext cx="4171950" cy="3980180"/>
                          </a:xfrm>
                          <a:prstGeom prst="rect">
                            <a:avLst/>
                          </a:prstGeom>
                        </pic:spPr>
                      </pic:pic>
                      <wps:wsp>
                        <wps:cNvPr id="824" name="Shape 824"/>
                        <wps:cNvSpPr/>
                        <wps:spPr>
                          <a:xfrm>
                            <a:off x="0" y="0"/>
                            <a:ext cx="4210050" cy="4018280"/>
                          </a:xfrm>
                          <a:custGeom>
                            <a:avLst/>
                            <a:gdLst/>
                            <a:ahLst/>
                            <a:cxnLst/>
                            <a:rect l="0" t="0" r="0" b="0"/>
                            <a:pathLst>
                              <a:path w="4210050" h="4018280">
                                <a:moveTo>
                                  <a:pt x="0" y="4018280"/>
                                </a:moveTo>
                                <a:lnTo>
                                  <a:pt x="4210050" y="4018280"/>
                                </a:lnTo>
                                <a:lnTo>
                                  <a:pt x="4210050" y="0"/>
                                </a:lnTo>
                                <a:lnTo>
                                  <a:pt x="0" y="0"/>
                                </a:lnTo>
                                <a:close/>
                              </a:path>
                            </a:pathLst>
                          </a:custGeom>
                          <a:ln w="38100" cap="flat">
                            <a:round/>
                          </a:ln>
                        </wps:spPr>
                        <wps:style>
                          <a:lnRef idx="1">
                            <a:srgbClr val="A9D18E"/>
                          </a:lnRef>
                          <a:fillRef idx="0">
                            <a:srgbClr val="000000">
                              <a:alpha val="0"/>
                            </a:srgbClr>
                          </a:fillRef>
                          <a:effectRef idx="0">
                            <a:scrgbClr r="0" g="0" b="0"/>
                          </a:effectRef>
                          <a:fontRef idx="none"/>
                        </wps:style>
                        <wps:bodyPr/>
                      </wps:wsp>
                    </wpg:wgp>
                  </a:graphicData>
                </a:graphic>
              </wp:inline>
            </w:drawing>
          </mc:Choice>
          <mc:Fallback>
            <w:pict>
              <v:group id="Group 8454" o:spid="_x0000_s1026" style="width:331.5pt;height:316.4pt;mso-position-horizontal-relative:char;mso-position-vertical-relative:line" coordsize="42100,40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">
                <v:shape id="Picture 823" o:spid="_x0000_s1027" type="#_x0000_t75" style="position:absolute;left:190;top:190;width:41720;height:39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xHvDAAAA3AAAAA8AAABkcnMvZG93bnJldi54bWxEj9GKwjAURN+F/YdwF3zTdF0Q6ZqKCCu+&#10;LGj1Ay7N3aa1uSlNrNWvN4Lg4zAzZ5jlarCN6KnzlWMFX9MEBHHhdMWlgtPxd7IA4QOyxsYxKbiR&#10;h1X2MVpiqt2VD9TnoRQRwj5FBSaENpXSF4Ys+qlriaP37zqLIcqulLrDa4TbRs6SZC4tVhwXDLa0&#10;MVSc84tV0Fxa6Xu/yY9y/1fvC1Nvd/qu1PhzWP+ACDSEd/jV3mkFi9k3PM/EIy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zEe8MAAADcAAAADwAAAAAAAAAAAAAAAACf&#10;AgAAZHJzL2Rvd25yZXYueG1sUEsFBgAAAAAEAAQA9wAAAI8DAAAAAA==&#10;">
                  <v:imagedata r:id="rId26" o:title=""/>
                </v:shape>
                <v:shape id="Shape 824" o:spid="_x0000_s1028" style="position:absolute;width:42100;height:40182;visibility:visible;mso-wrap-style:square;v-text-anchor:top" coordsize="4210050,401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q8cUA&#10;AADcAAAADwAAAGRycy9kb3ducmV2LnhtbESPQWvCQBSE70L/w/IK3nQTFSvRVUpFkV6KtpfeXrPP&#10;bDD7NmZXE/313YLQ4zAz3zCLVWcrcaXGl44VpMMEBHHudMmFgq/PzWAGwgdkjZVjUnAjD6vlU2+B&#10;mXYt7+l6CIWIEPYZKjAh1JmUPjdk0Q9dTRy9o2sshiibQuoG2wi3lRwlyVRaLDkuGKzpzVB+Olys&#10;gvZ8S9f31vy8J6fvwNuPcfoiWan+c/c6BxGoC//hR3unFcxG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rxxQAAANwAAAAPAAAAAAAAAAAAAAAAAJgCAABkcnMv&#10;ZG93bnJldi54bWxQSwUGAAAAAAQABAD1AAAAigMAAAAA&#10;" path="m,4018280r4210050,l4210050,,,,,4018280xe" filled="f" strokecolor="#a9d18e" strokeweight="3pt">
                  <v:path arrowok="t" textboxrect="0,0,4210050,4018280"/>
                </v:shape>
                <w10:anchorlock/>
              </v:group>
            </w:pict>
          </mc:Fallback>
        </mc:AlternateContent>
      </w:r>
    </w:p>
    <w:p w:rsidR="00323790" w:rsidRDefault="00323790" w:rsidP="003D4668">
      <w:pPr>
        <w:pStyle w:val="NKText"/>
      </w:pPr>
    </w:p>
    <w:p w:rsidR="00226940" w:rsidRPr="003D4668" w:rsidRDefault="00226940" w:rsidP="003D4668">
      <w:pPr>
        <w:pStyle w:val="NKText"/>
      </w:pPr>
    </w:p>
    <w:p w:rsidR="00323790" w:rsidRDefault="00226940" w:rsidP="003D4668">
      <w:pPr>
        <w:pStyle w:val="NKText"/>
        <w:rPr>
          <w:rStyle w:val="NKTextfett"/>
        </w:rPr>
      </w:pPr>
      <w:r>
        <w:rPr>
          <w:rStyle w:val="NKTextfett"/>
        </w:rPr>
        <w:t>Gebet</w:t>
      </w:r>
    </w:p>
    <w:p w:rsidR="003D4668" w:rsidRPr="003D4668" w:rsidRDefault="003D4668" w:rsidP="003D4668">
      <w:pPr>
        <w:pStyle w:val="NKText"/>
      </w:pPr>
    </w:p>
    <w:p w:rsidR="00323790" w:rsidRPr="006757AC" w:rsidRDefault="00226940" w:rsidP="006757AC">
      <w:pPr>
        <w:pStyle w:val="NKText"/>
      </w:pPr>
      <w:r>
        <w:t>Wir führen unsere nach oben geöffneten Hände</w:t>
      </w:r>
      <w:r w:rsidR="00323790" w:rsidRPr="006757AC">
        <w:t xml:space="preserve"> vor unserem Körper zusammen und for</w:t>
      </w:r>
      <w:r w:rsidR="003D4668" w:rsidRPr="006757AC">
        <w:rPr>
          <w:rStyle w:val="NKTextkursiv"/>
          <w:i w:val="0"/>
        </w:rPr>
        <w:t>men daraus heute</w:t>
      </w:r>
      <w:r>
        <w:rPr>
          <w:rStyle w:val="NKTextkursiv"/>
          <w:i w:val="0"/>
        </w:rPr>
        <w:t xml:space="preserve"> eine</w:t>
      </w:r>
      <w:r w:rsidR="003D4668" w:rsidRPr="006757AC">
        <w:rPr>
          <w:rStyle w:val="NKTextkursiv"/>
          <w:i w:val="0"/>
        </w:rPr>
        <w:t xml:space="preserve"> kleine Schale.</w:t>
      </w:r>
    </w:p>
    <w:p w:rsidR="00323790" w:rsidRPr="003D4668" w:rsidRDefault="00323790" w:rsidP="003D4668">
      <w:pPr>
        <w:pStyle w:val="NKText"/>
      </w:pPr>
    </w:p>
    <w:p w:rsidR="00323790" w:rsidRPr="006757AC" w:rsidRDefault="003D4668" w:rsidP="006757AC">
      <w:pPr>
        <w:pStyle w:val="NKText"/>
        <w:rPr>
          <w:rStyle w:val="NKTextkursiv"/>
        </w:rPr>
      </w:pPr>
      <w:r w:rsidRPr="006757AC">
        <w:rPr>
          <w:rStyle w:val="NKTextkursiv"/>
        </w:rPr>
        <w:t>Lieber Gott,</w:t>
      </w:r>
    </w:p>
    <w:p w:rsidR="00323790" w:rsidRPr="006757AC" w:rsidRDefault="00323790" w:rsidP="006757AC">
      <w:pPr>
        <w:pStyle w:val="NKText"/>
        <w:rPr>
          <w:rStyle w:val="NKTextkursiv"/>
        </w:rPr>
      </w:pPr>
      <w:r w:rsidRPr="006757AC">
        <w:rPr>
          <w:rStyle w:val="NKTextkursiv"/>
        </w:rPr>
        <w:t>Jesus ist auferstanden. Danke! Wir s</w:t>
      </w:r>
      <w:r w:rsidR="00226940">
        <w:rPr>
          <w:rStyle w:val="NKTextkursiv"/>
        </w:rPr>
        <w:t xml:space="preserve">ind froh. Und feiern heute ein </w:t>
      </w:r>
      <w:r w:rsidR="003D4668" w:rsidRPr="006757AC">
        <w:rPr>
          <w:rStyle w:val="NKTextkursiv"/>
        </w:rPr>
        <w:t>fröhliches Osterfest.</w:t>
      </w:r>
    </w:p>
    <w:p w:rsidR="00226940" w:rsidRDefault="00323790" w:rsidP="006757AC">
      <w:pPr>
        <w:pStyle w:val="NKText"/>
        <w:rPr>
          <w:rStyle w:val="NKTextkursiv"/>
        </w:rPr>
      </w:pPr>
      <w:r w:rsidRPr="006757AC">
        <w:rPr>
          <w:rStyle w:val="NKTextkursiv"/>
        </w:rPr>
        <w:t>Sieh in unsere Hände. Dort legen wir a</w:t>
      </w:r>
      <w:r w:rsidR="00226940">
        <w:rPr>
          <w:rStyle w:val="NKTextkursiv"/>
        </w:rPr>
        <w:t>lles hinein.</w:t>
      </w:r>
    </w:p>
    <w:p w:rsidR="00226940" w:rsidRDefault="003D4668" w:rsidP="006757AC">
      <w:pPr>
        <w:pStyle w:val="NKText"/>
        <w:rPr>
          <w:rStyle w:val="NKTextkursiv"/>
        </w:rPr>
      </w:pPr>
      <w:r w:rsidRPr="006757AC">
        <w:rPr>
          <w:rStyle w:val="NKTextkursiv"/>
        </w:rPr>
        <w:t xml:space="preserve">Das, wofür wir dir </w:t>
      </w:r>
      <w:r w:rsidR="00323790" w:rsidRPr="006757AC">
        <w:rPr>
          <w:rStyle w:val="NKTextkursiv"/>
        </w:rPr>
        <w:t>danken und das, worüber wir uns freue</w:t>
      </w:r>
      <w:r w:rsidR="00226940">
        <w:rPr>
          <w:rStyle w:val="NKTextkursiv"/>
        </w:rPr>
        <w:t>n.</w:t>
      </w:r>
    </w:p>
    <w:p w:rsidR="00323790" w:rsidRPr="006757AC" w:rsidRDefault="003D4668" w:rsidP="006757AC">
      <w:pPr>
        <w:pStyle w:val="NKText"/>
        <w:rPr>
          <w:rStyle w:val="NKTextkursiv"/>
        </w:rPr>
      </w:pPr>
      <w:r w:rsidRPr="006757AC">
        <w:rPr>
          <w:rStyle w:val="NKTextkursiv"/>
        </w:rPr>
        <w:t>Das möchten wir dir zeigen!</w:t>
      </w:r>
    </w:p>
    <w:p w:rsidR="00323790" w:rsidRPr="006757AC" w:rsidRDefault="00323790" w:rsidP="006757AC">
      <w:pPr>
        <w:pStyle w:val="NKText"/>
      </w:pPr>
      <w:r w:rsidRPr="006757AC">
        <w:t>(Eine k</w:t>
      </w:r>
      <w:r w:rsidR="003D4668" w:rsidRPr="006757AC">
        <w:rPr>
          <w:rStyle w:val="NKTextkursiv"/>
          <w:i w:val="0"/>
        </w:rPr>
        <w:t>urze Zeit zum Gedanken sammeln)</w:t>
      </w:r>
    </w:p>
    <w:p w:rsidR="00323790" w:rsidRPr="006757AC" w:rsidRDefault="003D4668" w:rsidP="006757AC">
      <w:pPr>
        <w:pStyle w:val="NKText"/>
        <w:rPr>
          <w:rStyle w:val="NKTextkursiv"/>
        </w:rPr>
      </w:pPr>
      <w:r w:rsidRPr="006757AC">
        <w:rPr>
          <w:rStyle w:val="NKTextkursiv"/>
        </w:rPr>
        <w:t>Amen!</w:t>
      </w:r>
    </w:p>
    <w:p w:rsidR="00323790" w:rsidRPr="003D4668" w:rsidRDefault="00323790" w:rsidP="003D4668">
      <w:pPr>
        <w:pStyle w:val="NKText"/>
      </w:pPr>
    </w:p>
    <w:p w:rsidR="00323790" w:rsidRPr="003D4668" w:rsidRDefault="00323790" w:rsidP="003D4668">
      <w:pPr>
        <w:pStyle w:val="NKText"/>
      </w:pPr>
    </w:p>
    <w:p w:rsidR="00323790" w:rsidRDefault="003D4668" w:rsidP="003D4668">
      <w:pPr>
        <w:pStyle w:val="NKText"/>
        <w:rPr>
          <w:rStyle w:val="NKTextfett"/>
        </w:rPr>
      </w:pPr>
      <w:r>
        <w:rPr>
          <w:rStyle w:val="NKTextfett"/>
        </w:rPr>
        <w:t>Beschilderung</w:t>
      </w:r>
    </w:p>
    <w:p w:rsidR="003D4668" w:rsidRPr="003D4668" w:rsidRDefault="003D4668" w:rsidP="003D4668">
      <w:pPr>
        <w:pStyle w:val="NKText"/>
      </w:pPr>
    </w:p>
    <w:p w:rsidR="00323790" w:rsidRDefault="00323790" w:rsidP="003D4668">
      <w:pPr>
        <w:pStyle w:val="NKText"/>
      </w:pPr>
      <w:r w:rsidRPr="003D4668">
        <w:lastRenderedPageBreak/>
        <w:t>Wer mag</w:t>
      </w:r>
      <w:r w:rsidR="00226940">
        <w:t>,</w:t>
      </w:r>
      <w:r w:rsidRPr="003D4668">
        <w:t xml:space="preserve"> darf seinen Ostergarten gerne mit kleinen Schildern bestücken. Hier ein paar Vorschläge zum Ausdrucken oder A</w:t>
      </w:r>
      <w:r w:rsidR="003D4668">
        <w:t>bschreiben.</w:t>
      </w:r>
    </w:p>
    <w:p w:rsidR="00226940" w:rsidRPr="003D4668" w:rsidRDefault="00226940" w:rsidP="003D4668">
      <w:pPr>
        <w:pStyle w:val="NKText"/>
      </w:pPr>
    </w:p>
    <w:tbl>
      <w:tblPr>
        <w:tblStyle w:val="TableGrid"/>
        <w:tblW w:w="9173" w:type="dxa"/>
        <w:tblInd w:w="1" w:type="dxa"/>
        <w:tblCellMar>
          <w:top w:w="115" w:type="dxa"/>
          <w:left w:w="153" w:type="dxa"/>
          <w:right w:w="115" w:type="dxa"/>
        </w:tblCellMar>
        <w:tblLook w:val="04A0" w:firstRow="1" w:lastRow="0" w:firstColumn="1" w:lastColumn="0" w:noHBand="0" w:noVBand="1"/>
      </w:tblPr>
      <w:tblGrid>
        <w:gridCol w:w="3003"/>
        <w:gridCol w:w="274"/>
        <w:gridCol w:w="2801"/>
        <w:gridCol w:w="280"/>
        <w:gridCol w:w="2815"/>
      </w:tblGrid>
      <w:tr w:rsidR="00323790" w:rsidTr="0007533A">
        <w:trPr>
          <w:trHeight w:val="2260"/>
        </w:trPr>
        <w:tc>
          <w:tcPr>
            <w:tcW w:w="3050" w:type="dxa"/>
            <w:tcBorders>
              <w:top w:val="single" w:sz="6" w:space="0" w:color="000000"/>
              <w:left w:val="single" w:sz="6" w:space="0" w:color="000000"/>
              <w:bottom w:val="single" w:sz="6" w:space="0" w:color="000000"/>
              <w:right w:val="single" w:sz="6" w:space="0" w:color="000000"/>
            </w:tcBorders>
          </w:tcPr>
          <w:p w:rsidR="00323790" w:rsidRPr="003D4668" w:rsidRDefault="00323790" w:rsidP="003D4668">
            <w:pPr>
              <w:pStyle w:val="NKTextklein"/>
              <w:jc w:val="center"/>
              <w:rPr>
                <w:b/>
              </w:rPr>
            </w:pPr>
            <w:r w:rsidRPr="003D4668">
              <w:rPr>
                <w:b/>
              </w:rPr>
              <w:t>Palmsonntag</w:t>
            </w:r>
          </w:p>
          <w:p w:rsidR="00323790" w:rsidRDefault="00323790" w:rsidP="00226940">
            <w:pPr>
              <w:pStyle w:val="NKTextklein"/>
              <w:jc w:val="center"/>
            </w:pPr>
            <w:r w:rsidRPr="003D4668">
              <w:t>Jesus reitet, um das Passahfest zu feiern, auf einem Esel nach Jerusalem. Die</w:t>
            </w:r>
            <w:r w:rsidR="00226940">
              <w:t xml:space="preserve"> </w:t>
            </w:r>
            <w:r w:rsidRPr="003D4668">
              <w:t>Menschen haben von all dem Guten gehört, dass Jesus für andere getan hatte und sie freuen sich ihn zu sehen. Sie</w:t>
            </w:r>
            <w:r w:rsidR="00226940">
              <w:t xml:space="preserve"> </w:t>
            </w:r>
            <w:r w:rsidRPr="003D4668">
              <w:t>winken ihm mit Palmblättern zu und rufen „Hosianna!“.</w:t>
            </w:r>
          </w:p>
        </w:tc>
        <w:tc>
          <w:tcPr>
            <w:tcW w:w="143" w:type="dxa"/>
            <w:tcBorders>
              <w:top w:val="nil"/>
              <w:left w:val="single" w:sz="6" w:space="0" w:color="000000"/>
              <w:bottom w:val="nil"/>
              <w:right w:val="single" w:sz="6" w:space="0" w:color="000000"/>
            </w:tcBorders>
          </w:tcPr>
          <w:p w:rsidR="00323790" w:rsidRDefault="00323790" w:rsidP="0007533A"/>
        </w:tc>
        <w:tc>
          <w:tcPr>
            <w:tcW w:w="2840" w:type="dxa"/>
            <w:tcBorders>
              <w:top w:val="single" w:sz="6" w:space="0" w:color="000000"/>
              <w:left w:val="single" w:sz="6" w:space="0" w:color="000000"/>
              <w:bottom w:val="single" w:sz="6" w:space="0" w:color="000000"/>
              <w:right w:val="single" w:sz="6" w:space="0" w:color="000000"/>
            </w:tcBorders>
          </w:tcPr>
          <w:p w:rsidR="00323790" w:rsidRPr="003D4668" w:rsidRDefault="00323790" w:rsidP="003D4668">
            <w:pPr>
              <w:pStyle w:val="NKTextklein"/>
              <w:jc w:val="center"/>
              <w:rPr>
                <w:rStyle w:val="NKTextfett"/>
              </w:rPr>
            </w:pPr>
            <w:r w:rsidRPr="003D4668">
              <w:rPr>
                <w:rStyle w:val="NKTextfett"/>
              </w:rPr>
              <w:t>Das letzte Abendmahl</w:t>
            </w:r>
          </w:p>
          <w:p w:rsidR="00323790" w:rsidRPr="003D4668" w:rsidRDefault="00323790" w:rsidP="00226940">
            <w:pPr>
              <w:pStyle w:val="NKTextklein"/>
              <w:jc w:val="center"/>
            </w:pPr>
            <w:r w:rsidRPr="003D4668">
              <w:t>Jesus feiert das Abschiedsmahl mit seinen Freunden. Die Freunde sind</w:t>
            </w:r>
            <w:r w:rsidR="00226940">
              <w:t xml:space="preserve"> </w:t>
            </w:r>
            <w:r w:rsidRPr="003D4668">
              <w:t>sehr erschrocken, als sie hören, dass</w:t>
            </w:r>
            <w:r w:rsidR="00226940">
              <w:t xml:space="preserve"> </w:t>
            </w:r>
            <w:r w:rsidRPr="003D4668">
              <w:t>Jesus sterben soll. Er sagt ihnen: „Liebt einander, so wie ich euch geliebt habe!“ und teilt mit ihnen Wein und Brot.</w:t>
            </w:r>
          </w:p>
        </w:tc>
        <w:tc>
          <w:tcPr>
            <w:tcW w:w="280" w:type="dxa"/>
            <w:tcBorders>
              <w:top w:val="nil"/>
              <w:left w:val="single" w:sz="6" w:space="0" w:color="000000"/>
              <w:bottom w:val="nil"/>
              <w:right w:val="single" w:sz="6" w:space="0" w:color="000000"/>
            </w:tcBorders>
          </w:tcPr>
          <w:p w:rsidR="00323790" w:rsidRPr="003D4668" w:rsidRDefault="00323790" w:rsidP="003D4668">
            <w:pPr>
              <w:pStyle w:val="NKTextklein"/>
              <w:jc w:val="center"/>
            </w:pPr>
          </w:p>
        </w:tc>
        <w:tc>
          <w:tcPr>
            <w:tcW w:w="2860" w:type="dxa"/>
            <w:tcBorders>
              <w:top w:val="single" w:sz="6" w:space="0" w:color="000000"/>
              <w:left w:val="single" w:sz="6" w:space="0" w:color="000000"/>
              <w:bottom w:val="single" w:sz="6" w:space="0" w:color="000000"/>
              <w:right w:val="single" w:sz="6" w:space="0" w:color="000000"/>
            </w:tcBorders>
          </w:tcPr>
          <w:p w:rsidR="00323790" w:rsidRPr="003D4668" w:rsidRDefault="00323790" w:rsidP="003D4668">
            <w:pPr>
              <w:pStyle w:val="NKTextklein"/>
              <w:jc w:val="center"/>
              <w:rPr>
                <w:rStyle w:val="NKTextfett"/>
              </w:rPr>
            </w:pPr>
            <w:r w:rsidRPr="003D4668">
              <w:rPr>
                <w:rStyle w:val="NKTextfett"/>
              </w:rPr>
              <w:t>Jesus betet zu Gott</w:t>
            </w:r>
          </w:p>
          <w:p w:rsidR="00226940" w:rsidRDefault="00323790" w:rsidP="00226940">
            <w:pPr>
              <w:pStyle w:val="NKTextklein"/>
              <w:jc w:val="center"/>
            </w:pPr>
            <w:r w:rsidRPr="003D4668">
              <w:t>Jesus weiß, dass er bald sterben würde. Er hat Angst und möchte im</w:t>
            </w:r>
            <w:r w:rsidR="00226940">
              <w:t xml:space="preserve"> </w:t>
            </w:r>
            <w:r w:rsidRPr="003D4668">
              <w:t>Garte</w:t>
            </w:r>
            <w:r w:rsidR="00226940">
              <w:t>n Gethsemane mit Gott sprechen.</w:t>
            </w:r>
          </w:p>
          <w:p w:rsidR="00323790" w:rsidRPr="003D4668" w:rsidRDefault="00323790" w:rsidP="00226940">
            <w:pPr>
              <w:pStyle w:val="NKTextklein"/>
              <w:jc w:val="center"/>
            </w:pPr>
            <w:r w:rsidRPr="003D4668">
              <w:t>Seine Freunde, die Wache halten sollen, schlafen ein.</w:t>
            </w:r>
          </w:p>
          <w:p w:rsidR="00323790" w:rsidRPr="003D4668" w:rsidRDefault="00323790" w:rsidP="003D4668">
            <w:pPr>
              <w:pStyle w:val="NKTextklein"/>
              <w:jc w:val="center"/>
            </w:pPr>
          </w:p>
        </w:tc>
      </w:tr>
    </w:tbl>
    <w:p w:rsidR="00323790" w:rsidRPr="003D4668" w:rsidRDefault="00323790" w:rsidP="003D4668">
      <w:pPr>
        <w:pStyle w:val="NKText"/>
      </w:pPr>
    </w:p>
    <w:tbl>
      <w:tblPr>
        <w:tblStyle w:val="TableGrid"/>
        <w:tblW w:w="9853" w:type="dxa"/>
        <w:tblInd w:w="1" w:type="dxa"/>
        <w:tblLook w:val="04A0" w:firstRow="1" w:lastRow="0" w:firstColumn="1" w:lastColumn="0" w:noHBand="0" w:noVBand="1"/>
      </w:tblPr>
      <w:tblGrid>
        <w:gridCol w:w="6122"/>
        <w:gridCol w:w="3731"/>
      </w:tblGrid>
      <w:tr w:rsidR="00323790" w:rsidTr="0007533A">
        <w:trPr>
          <w:trHeight w:val="2450"/>
        </w:trPr>
        <w:tc>
          <w:tcPr>
            <w:tcW w:w="6138" w:type="dxa"/>
            <w:tcBorders>
              <w:top w:val="nil"/>
              <w:left w:val="nil"/>
              <w:bottom w:val="nil"/>
              <w:right w:val="nil"/>
            </w:tcBorders>
          </w:tcPr>
          <w:p w:rsidR="00323790" w:rsidRPr="003D4668" w:rsidRDefault="00323790" w:rsidP="003D4668">
            <w:pPr>
              <w:pStyle w:val="NKText"/>
            </w:pPr>
          </w:p>
          <w:tbl>
            <w:tblPr>
              <w:tblStyle w:val="TableGrid"/>
              <w:tblW w:w="5993" w:type="dxa"/>
              <w:tblInd w:w="0" w:type="dxa"/>
              <w:tblCellMar>
                <w:top w:w="121" w:type="dxa"/>
                <w:left w:w="151" w:type="dxa"/>
                <w:right w:w="115" w:type="dxa"/>
              </w:tblCellMar>
              <w:tblLook w:val="04A0" w:firstRow="1" w:lastRow="0" w:firstColumn="1" w:lastColumn="0" w:noHBand="0" w:noVBand="1"/>
            </w:tblPr>
            <w:tblGrid>
              <w:gridCol w:w="2990"/>
              <w:gridCol w:w="272"/>
              <w:gridCol w:w="2731"/>
            </w:tblGrid>
            <w:tr w:rsidR="00323790" w:rsidRPr="003D4668" w:rsidTr="0007533A">
              <w:trPr>
                <w:trHeight w:val="2250"/>
              </w:trPr>
              <w:tc>
                <w:tcPr>
                  <w:tcW w:w="3030" w:type="dxa"/>
                  <w:tcBorders>
                    <w:top w:val="single" w:sz="6" w:space="0" w:color="000000"/>
                    <w:left w:val="single" w:sz="6" w:space="0" w:color="000000"/>
                    <w:bottom w:val="single" w:sz="6" w:space="0" w:color="000000"/>
                    <w:right w:val="single" w:sz="6" w:space="0" w:color="000000"/>
                  </w:tcBorders>
                </w:tcPr>
                <w:p w:rsidR="00226940" w:rsidRPr="00226940" w:rsidRDefault="00226940" w:rsidP="00226940">
                  <w:pPr>
                    <w:pStyle w:val="NKText"/>
                  </w:pPr>
                </w:p>
                <w:p w:rsidR="00323790" w:rsidRPr="003D4668" w:rsidRDefault="00323790" w:rsidP="003D4668">
                  <w:pPr>
                    <w:pStyle w:val="NKTextklein"/>
                    <w:jc w:val="center"/>
                    <w:rPr>
                      <w:rStyle w:val="NKTextfett"/>
                    </w:rPr>
                  </w:pPr>
                  <w:r w:rsidRPr="003D4668">
                    <w:rPr>
                      <w:rStyle w:val="NKTextfett"/>
                    </w:rPr>
                    <w:t>Jesus wird verhaftet</w:t>
                  </w:r>
                </w:p>
                <w:p w:rsidR="00323790" w:rsidRPr="003D4668" w:rsidRDefault="00323790" w:rsidP="00226940">
                  <w:pPr>
                    <w:pStyle w:val="NKTextklein"/>
                    <w:jc w:val="center"/>
                  </w:pPr>
                  <w:r w:rsidRPr="003D4668">
                    <w:t>Als Jesus im Garten Gethsemane betet, hört er plötzlich Stimmen. Es sind</w:t>
                  </w:r>
                  <w:r w:rsidR="00226940">
                    <w:t xml:space="preserve"> </w:t>
                  </w:r>
                  <w:r w:rsidRPr="003D4668">
                    <w:t>Soldaten, die gekommen sind, um ihn verhaften.</w:t>
                  </w:r>
                </w:p>
                <w:p w:rsidR="00323790" w:rsidRPr="003D4668" w:rsidRDefault="00323790" w:rsidP="003D4668">
                  <w:pPr>
                    <w:pStyle w:val="NKTextklein"/>
                    <w:jc w:val="center"/>
                  </w:pPr>
                </w:p>
              </w:tc>
              <w:tc>
                <w:tcPr>
                  <w:tcW w:w="193" w:type="dxa"/>
                  <w:tcBorders>
                    <w:top w:val="nil"/>
                    <w:left w:val="single" w:sz="6" w:space="0" w:color="000000"/>
                    <w:bottom w:val="nil"/>
                    <w:right w:val="single" w:sz="6" w:space="0" w:color="000000"/>
                  </w:tcBorders>
                </w:tcPr>
                <w:p w:rsidR="00323790" w:rsidRPr="003D4668" w:rsidRDefault="00323790" w:rsidP="003D4668">
                  <w:pPr>
                    <w:pStyle w:val="NKTextklein"/>
                    <w:jc w:val="center"/>
                  </w:pPr>
                </w:p>
              </w:tc>
              <w:tc>
                <w:tcPr>
                  <w:tcW w:w="2770" w:type="dxa"/>
                  <w:tcBorders>
                    <w:top w:val="single" w:sz="6" w:space="0" w:color="000000"/>
                    <w:left w:val="single" w:sz="6" w:space="0" w:color="000000"/>
                    <w:bottom w:val="single" w:sz="6" w:space="0" w:color="000000"/>
                    <w:right w:val="single" w:sz="6" w:space="0" w:color="000000"/>
                  </w:tcBorders>
                  <w:vAlign w:val="center"/>
                </w:tcPr>
                <w:p w:rsidR="00323790" w:rsidRPr="003D4668" w:rsidRDefault="00323790" w:rsidP="003D4668">
                  <w:pPr>
                    <w:pStyle w:val="NKTextklein"/>
                    <w:jc w:val="center"/>
                    <w:rPr>
                      <w:rStyle w:val="NKTextfett"/>
                    </w:rPr>
                  </w:pPr>
                  <w:r w:rsidRPr="003D4668">
                    <w:rPr>
                      <w:rStyle w:val="NKTextfett"/>
                    </w:rPr>
                    <w:t>Karfreitag</w:t>
                  </w:r>
                </w:p>
                <w:p w:rsidR="00323790" w:rsidRPr="003D4668" w:rsidRDefault="00323790" w:rsidP="003D4668">
                  <w:pPr>
                    <w:pStyle w:val="NKTextklein"/>
                    <w:jc w:val="center"/>
                  </w:pPr>
                  <w:r w:rsidRPr="003D4668">
                    <w:t>Jesus wurde verurteilt und muss an einem Kreuz sterben.</w:t>
                  </w:r>
                </w:p>
                <w:p w:rsidR="00323790" w:rsidRPr="003D4668" w:rsidRDefault="00323790" w:rsidP="003D4668">
                  <w:pPr>
                    <w:pStyle w:val="NKTextklein"/>
                    <w:jc w:val="center"/>
                  </w:pPr>
                  <w:r w:rsidRPr="003D4668">
                    <w:t>Die Freunde von Jesus sind unendlich traurig und legen seinen Körper in ein Grab.</w:t>
                  </w:r>
                </w:p>
                <w:p w:rsidR="00323790" w:rsidRPr="003D4668" w:rsidRDefault="00323790" w:rsidP="003D4668">
                  <w:pPr>
                    <w:pStyle w:val="NKTextklein"/>
                    <w:jc w:val="center"/>
                  </w:pPr>
                </w:p>
              </w:tc>
            </w:tr>
          </w:tbl>
          <w:p w:rsidR="00323790" w:rsidRPr="003D4668" w:rsidRDefault="00323790" w:rsidP="003D4668">
            <w:pPr>
              <w:pStyle w:val="NKTextklein"/>
              <w:jc w:val="center"/>
            </w:pPr>
          </w:p>
        </w:tc>
        <w:tc>
          <w:tcPr>
            <w:tcW w:w="3715" w:type="dxa"/>
            <w:tcBorders>
              <w:top w:val="nil"/>
              <w:left w:val="nil"/>
              <w:bottom w:val="nil"/>
              <w:right w:val="nil"/>
            </w:tcBorders>
          </w:tcPr>
          <w:p w:rsidR="00323790" w:rsidRPr="003D4668" w:rsidRDefault="00323790" w:rsidP="003D4668">
            <w:pPr>
              <w:pStyle w:val="NKText"/>
            </w:pPr>
          </w:p>
          <w:tbl>
            <w:tblPr>
              <w:tblStyle w:val="TableGrid"/>
              <w:tblW w:w="3570" w:type="dxa"/>
              <w:tblInd w:w="145" w:type="dxa"/>
              <w:tblCellMar>
                <w:left w:w="115" w:type="dxa"/>
                <w:right w:w="115" w:type="dxa"/>
              </w:tblCellMar>
              <w:tblLook w:val="04A0" w:firstRow="1" w:lastRow="0" w:firstColumn="1" w:lastColumn="0" w:noHBand="0" w:noVBand="1"/>
            </w:tblPr>
            <w:tblGrid>
              <w:gridCol w:w="3570"/>
            </w:tblGrid>
            <w:tr w:rsidR="00323790" w:rsidRPr="003D4668" w:rsidTr="0007533A">
              <w:trPr>
                <w:trHeight w:val="2450"/>
              </w:trPr>
              <w:tc>
                <w:tcPr>
                  <w:tcW w:w="3570" w:type="dxa"/>
                  <w:tcBorders>
                    <w:top w:val="single" w:sz="6" w:space="0" w:color="000000"/>
                    <w:left w:val="single" w:sz="6" w:space="0" w:color="000000"/>
                    <w:bottom w:val="single" w:sz="6" w:space="0" w:color="000000"/>
                    <w:right w:val="single" w:sz="6" w:space="0" w:color="000000"/>
                  </w:tcBorders>
                  <w:vAlign w:val="center"/>
                </w:tcPr>
                <w:p w:rsidR="00323790" w:rsidRPr="003D4668" w:rsidRDefault="00323790" w:rsidP="003D4668">
                  <w:pPr>
                    <w:pStyle w:val="NKTextklein"/>
                    <w:jc w:val="center"/>
                    <w:rPr>
                      <w:rStyle w:val="NKTextfett"/>
                    </w:rPr>
                  </w:pPr>
                  <w:r w:rsidRPr="003D4668">
                    <w:rPr>
                      <w:rStyle w:val="NKTextfett"/>
                    </w:rPr>
                    <w:t>Ostersonntag</w:t>
                  </w:r>
                </w:p>
                <w:p w:rsidR="00323790" w:rsidRPr="003D4668" w:rsidRDefault="00323790" w:rsidP="003D4668">
                  <w:pPr>
                    <w:pStyle w:val="NKTextklein"/>
                    <w:jc w:val="center"/>
                  </w:pPr>
                  <w:r w:rsidRPr="003D4668">
                    <w:t>Drei Freundinnen von Jesus gehen zum Grab. Als sie ankommen, sehen sie, dass es leer ist. Ein</w:t>
                  </w:r>
                  <w:r w:rsidR="003D4668">
                    <w:t xml:space="preserve"> </w:t>
                  </w:r>
                  <w:r w:rsidRPr="003D4668">
                    <w:t>Engel sagt ihnen, dass sie nicht mehr traurig sein müssen. Denn Jesus ist nicht mehr tot, er lebt weiter bei Gott und ist für uns da.</w:t>
                  </w:r>
                  <w:r w:rsidR="003D4668">
                    <w:t xml:space="preserve"> </w:t>
                  </w:r>
                  <w:r w:rsidRPr="003D4668">
                    <w:t>Darum feiern wir jedes Jahr an Ostern, die</w:t>
                  </w:r>
                  <w:r w:rsidR="003D4668">
                    <w:t xml:space="preserve"> </w:t>
                  </w:r>
                  <w:r w:rsidRPr="003D4668">
                    <w:t>Freude, dass Jesus den Tot überwunden hat und bei Gott im Himmel ist.</w:t>
                  </w:r>
                </w:p>
              </w:tc>
            </w:tr>
          </w:tbl>
          <w:p w:rsidR="00323790" w:rsidRPr="003D4668" w:rsidRDefault="00323790" w:rsidP="003D4668">
            <w:pPr>
              <w:pStyle w:val="NKTextklein"/>
              <w:jc w:val="center"/>
            </w:pPr>
          </w:p>
        </w:tc>
      </w:tr>
    </w:tbl>
    <w:p w:rsidR="00323790" w:rsidRPr="003D4668" w:rsidRDefault="00323790" w:rsidP="003D4668">
      <w:pPr>
        <w:pStyle w:val="NKText"/>
      </w:pPr>
    </w:p>
    <w:p w:rsidR="00323790" w:rsidRDefault="00323790" w:rsidP="00323790">
      <w:pPr>
        <w:spacing w:after="0"/>
        <w:ind w:left="-804" w:right="-913"/>
      </w:pPr>
      <w:r>
        <w:rPr>
          <w:noProof/>
        </w:rPr>
        <w:lastRenderedPageBreak/>
        <mc:AlternateContent>
          <mc:Choice Requires="wpg">
            <w:drawing>
              <wp:inline distT="0" distB="0" distL="0" distR="0" wp14:anchorId="06D085D8" wp14:editId="08AB6412">
                <wp:extent cx="6940352" cy="5464823"/>
                <wp:effectExtent l="0" t="0" r="0" b="21590"/>
                <wp:docPr id="8713" name="Group 8713"/>
                <wp:cNvGraphicFramePr/>
                <a:graphic xmlns:a="http://schemas.openxmlformats.org/drawingml/2006/main">
                  <a:graphicData uri="http://schemas.microsoft.com/office/word/2010/wordprocessingGroup">
                    <wpg:wgp>
                      <wpg:cNvGrpSpPr/>
                      <wpg:grpSpPr>
                        <a:xfrm>
                          <a:off x="0" y="0"/>
                          <a:ext cx="6940352" cy="5464823"/>
                          <a:chOff x="143" y="295910"/>
                          <a:chExt cx="6940352" cy="5464823"/>
                        </a:xfrm>
                      </wpg:grpSpPr>
                      <pic:pic xmlns:pic="http://schemas.openxmlformats.org/drawingml/2006/picture">
                        <pic:nvPicPr>
                          <pic:cNvPr id="1011" name="Picture 1011"/>
                          <pic:cNvPicPr/>
                        </pic:nvPicPr>
                        <pic:blipFill>
                          <a:blip r:embed="rId27"/>
                          <a:stretch>
                            <a:fillRect/>
                          </a:stretch>
                        </pic:blipFill>
                        <pic:spPr>
                          <a:xfrm>
                            <a:off x="143" y="300775"/>
                            <a:ext cx="1714214" cy="2283349"/>
                          </a:xfrm>
                          <a:prstGeom prst="rect">
                            <a:avLst/>
                          </a:prstGeom>
                        </pic:spPr>
                      </pic:pic>
                      <wps:wsp>
                        <wps:cNvPr id="1012" name="Shape 1012"/>
                        <wps:cNvSpPr/>
                        <wps:spPr>
                          <a:xfrm>
                            <a:off x="143" y="304302"/>
                            <a:ext cx="1714357" cy="2283349"/>
                          </a:xfrm>
                          <a:custGeom>
                            <a:avLst/>
                            <a:gdLst/>
                            <a:ahLst/>
                            <a:cxnLst/>
                            <a:rect l="0" t="0" r="0" b="0"/>
                            <a:pathLst>
                              <a:path w="1724025" h="2292985">
                                <a:moveTo>
                                  <a:pt x="0" y="2292985"/>
                                </a:moveTo>
                                <a:lnTo>
                                  <a:pt x="1724025" y="2292985"/>
                                </a:lnTo>
                                <a:lnTo>
                                  <a:pt x="1724025"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1017" name="Picture 1017"/>
                          <pic:cNvPicPr/>
                        </pic:nvPicPr>
                        <pic:blipFill>
                          <a:blip r:embed="rId28"/>
                          <a:stretch>
                            <a:fillRect/>
                          </a:stretch>
                        </pic:blipFill>
                        <pic:spPr>
                          <a:xfrm rot="-5400000">
                            <a:off x="1669414" y="583629"/>
                            <a:ext cx="2260600" cy="1694815"/>
                          </a:xfrm>
                          <a:prstGeom prst="rect">
                            <a:avLst/>
                          </a:prstGeom>
                        </pic:spPr>
                      </pic:pic>
                      <wps:wsp>
                        <wps:cNvPr id="1019" name="Shape 1019"/>
                        <wps:cNvSpPr/>
                        <wps:spPr>
                          <a:xfrm>
                            <a:off x="1947609" y="295910"/>
                            <a:ext cx="1704340" cy="2270125"/>
                          </a:xfrm>
                          <a:custGeom>
                            <a:avLst/>
                            <a:gdLst/>
                            <a:ahLst/>
                            <a:cxnLst/>
                            <a:rect l="0" t="0" r="0" b="0"/>
                            <a:pathLst>
                              <a:path w="1704340" h="2270125">
                                <a:moveTo>
                                  <a:pt x="0" y="2270125"/>
                                </a:moveTo>
                                <a:lnTo>
                                  <a:pt x="1704340" y="2270125"/>
                                </a:lnTo>
                                <a:lnTo>
                                  <a:pt x="170434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1021" name="Picture 1021"/>
                          <pic:cNvPicPr/>
                        </pic:nvPicPr>
                        <pic:blipFill>
                          <a:blip r:embed="rId29"/>
                          <a:stretch>
                            <a:fillRect/>
                          </a:stretch>
                        </pic:blipFill>
                        <pic:spPr>
                          <a:xfrm>
                            <a:off x="3852863" y="314706"/>
                            <a:ext cx="2992755" cy="2244090"/>
                          </a:xfrm>
                          <a:prstGeom prst="rect">
                            <a:avLst/>
                          </a:prstGeom>
                        </pic:spPr>
                      </pic:pic>
                      <wps:wsp>
                        <wps:cNvPr id="1022" name="Shape 1022"/>
                        <wps:cNvSpPr/>
                        <wps:spPr>
                          <a:xfrm>
                            <a:off x="3848037" y="309880"/>
                            <a:ext cx="3002280" cy="2253615"/>
                          </a:xfrm>
                          <a:custGeom>
                            <a:avLst/>
                            <a:gdLst/>
                            <a:ahLst/>
                            <a:cxnLst/>
                            <a:rect l="0" t="0" r="0" b="0"/>
                            <a:pathLst>
                              <a:path w="3002280" h="2253615">
                                <a:moveTo>
                                  <a:pt x="0" y="2253615"/>
                                </a:moveTo>
                                <a:lnTo>
                                  <a:pt x="3002280" y="2253615"/>
                                </a:lnTo>
                                <a:lnTo>
                                  <a:pt x="3002280"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1024" name="Picture 1024"/>
                          <pic:cNvPicPr/>
                        </pic:nvPicPr>
                        <pic:blipFill>
                          <a:blip r:embed="rId30"/>
                          <a:stretch>
                            <a:fillRect/>
                          </a:stretch>
                        </pic:blipFill>
                        <pic:spPr>
                          <a:xfrm rot="5399999">
                            <a:off x="160338" y="3250946"/>
                            <a:ext cx="2862580" cy="2147570"/>
                          </a:xfrm>
                          <a:prstGeom prst="rect">
                            <a:avLst/>
                          </a:prstGeom>
                        </pic:spPr>
                      </pic:pic>
                      <wps:wsp>
                        <wps:cNvPr id="1026" name="Shape 1026"/>
                        <wps:cNvSpPr/>
                        <wps:spPr>
                          <a:xfrm>
                            <a:off x="513080" y="2888628"/>
                            <a:ext cx="2157095" cy="2872105"/>
                          </a:xfrm>
                          <a:custGeom>
                            <a:avLst/>
                            <a:gdLst/>
                            <a:ahLst/>
                            <a:cxnLst/>
                            <a:rect l="0" t="0" r="0" b="0"/>
                            <a:pathLst>
                              <a:path w="2157095" h="2872105">
                                <a:moveTo>
                                  <a:pt x="0" y="2872105"/>
                                </a:moveTo>
                                <a:lnTo>
                                  <a:pt x="2157095" y="2872105"/>
                                </a:lnTo>
                                <a:lnTo>
                                  <a:pt x="2157095" y="0"/>
                                </a:lnTo>
                                <a:lnTo>
                                  <a:pt x="0" y="0"/>
                                </a:lnTo>
                                <a:close/>
                              </a:path>
                            </a:pathLst>
                          </a:custGeom>
                          <a:ln w="9525" cap="flat">
                            <a:round/>
                          </a:ln>
                        </wps:spPr>
                        <wps:style>
                          <a:lnRef idx="1">
                            <a:srgbClr val="A9D18E"/>
                          </a:lnRef>
                          <a:fillRef idx="0">
                            <a:srgbClr val="000000">
                              <a:alpha val="0"/>
                            </a:srgbClr>
                          </a:fillRef>
                          <a:effectRef idx="0">
                            <a:scrgbClr r="0" g="0" b="0"/>
                          </a:effectRef>
                          <a:fontRef idx="none"/>
                        </wps:style>
                        <wps:bodyPr/>
                      </wps:wsp>
                      <wps:wsp>
                        <wps:cNvPr id="9745" name="Shape 9745"/>
                        <wps:cNvSpPr/>
                        <wps:spPr>
                          <a:xfrm>
                            <a:off x="3351213" y="3286506"/>
                            <a:ext cx="3124200" cy="1809749"/>
                          </a:xfrm>
                          <a:custGeom>
                            <a:avLst/>
                            <a:gdLst/>
                            <a:ahLst/>
                            <a:cxnLst/>
                            <a:rect l="0" t="0" r="0" b="0"/>
                            <a:pathLst>
                              <a:path w="3124200" h="1809749">
                                <a:moveTo>
                                  <a:pt x="0" y="0"/>
                                </a:moveTo>
                                <a:lnTo>
                                  <a:pt x="3124200" y="0"/>
                                </a:lnTo>
                                <a:lnTo>
                                  <a:pt x="3124200" y="1809749"/>
                                </a:lnTo>
                                <a:lnTo>
                                  <a:pt x="0" y="1809749"/>
                                </a:lnTo>
                                <a:lnTo>
                                  <a:pt x="0" y="0"/>
                                </a:lnTo>
                              </a:path>
                            </a:pathLst>
                          </a:custGeom>
                          <a:ln w="0" cap="flat">
                            <a:round/>
                          </a:ln>
                        </wps:spPr>
                        <wps:style>
                          <a:lnRef idx="0">
                            <a:srgbClr val="000000">
                              <a:alpha val="0"/>
                            </a:srgbClr>
                          </a:lnRef>
                          <a:fillRef idx="1">
                            <a:srgbClr val="A9D18E"/>
                          </a:fillRef>
                          <a:effectRef idx="0">
                            <a:scrgbClr r="0" g="0" b="0"/>
                          </a:effectRef>
                          <a:fontRef idx="none"/>
                        </wps:style>
                        <wps:bodyPr/>
                      </wps:wsp>
                      <wps:wsp>
                        <wps:cNvPr id="1028" name="Shape 1028"/>
                        <wps:cNvSpPr/>
                        <wps:spPr>
                          <a:xfrm>
                            <a:off x="3351213" y="3286506"/>
                            <a:ext cx="3124200" cy="1809749"/>
                          </a:xfrm>
                          <a:custGeom>
                            <a:avLst/>
                            <a:gdLst/>
                            <a:ahLst/>
                            <a:cxnLst/>
                            <a:rect l="0" t="0" r="0" b="0"/>
                            <a:pathLst>
                              <a:path w="3124200" h="1809749">
                                <a:moveTo>
                                  <a:pt x="0" y="1809749"/>
                                </a:moveTo>
                                <a:lnTo>
                                  <a:pt x="3124200" y="1809749"/>
                                </a:lnTo>
                                <a:lnTo>
                                  <a:pt x="31242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029" name="Rectangle 1029"/>
                        <wps:cNvSpPr/>
                        <wps:spPr>
                          <a:xfrm>
                            <a:off x="3729546" y="3380612"/>
                            <a:ext cx="3210949" cy="293164"/>
                          </a:xfrm>
                          <a:prstGeom prst="rect">
                            <a:avLst/>
                          </a:prstGeom>
                          <a:ln>
                            <a:noFill/>
                          </a:ln>
                        </wps:spPr>
                        <wps:txbx>
                          <w:txbxContent>
                            <w:p w:rsidR="00323790" w:rsidRDefault="00EE12DA" w:rsidP="00323790">
                              <w:r>
                                <w:rPr>
                                  <w:sz w:val="34"/>
                                </w:rPr>
                                <w:t>Viel</w:t>
                              </w:r>
                              <w:r w:rsidR="00323790">
                                <w:rPr>
                                  <w:sz w:val="34"/>
                                </w:rPr>
                                <w:t xml:space="preserve"> Spaß beim Bauen des </w:t>
                              </w:r>
                            </w:p>
                          </w:txbxContent>
                        </wps:txbx>
                        <wps:bodyPr horzOverflow="overflow" vert="horz" lIns="0" tIns="0" rIns="0" bIns="0" rtlCol="0">
                          <a:noAutofit/>
                        </wps:bodyPr>
                      </wps:wsp>
                      <wps:wsp>
                        <wps:cNvPr id="1030" name="Rectangle 1030"/>
                        <wps:cNvSpPr/>
                        <wps:spPr>
                          <a:xfrm>
                            <a:off x="4342448" y="3664077"/>
                            <a:ext cx="1582449" cy="293163"/>
                          </a:xfrm>
                          <a:prstGeom prst="rect">
                            <a:avLst/>
                          </a:prstGeom>
                          <a:ln>
                            <a:noFill/>
                          </a:ln>
                        </wps:spPr>
                        <wps:txbx>
                          <w:txbxContent>
                            <w:p w:rsidR="00323790" w:rsidRDefault="00323790" w:rsidP="00323790">
                              <w:r>
                                <w:rPr>
                                  <w:sz w:val="34"/>
                                </w:rPr>
                                <w:t xml:space="preserve">Ostergartens </w:t>
                              </w:r>
                            </w:p>
                          </w:txbxContent>
                        </wps:txbx>
                        <wps:bodyPr horzOverflow="overflow" vert="horz" lIns="0" tIns="0" rIns="0" bIns="0" rtlCol="0">
                          <a:noAutofit/>
                        </wps:bodyPr>
                      </wps:wsp>
                      <wps:wsp>
                        <wps:cNvPr id="1031" name="Rectangle 1031"/>
                        <wps:cNvSpPr/>
                        <wps:spPr>
                          <a:xfrm>
                            <a:off x="5531168" y="3664077"/>
                            <a:ext cx="65048" cy="293163"/>
                          </a:xfrm>
                          <a:prstGeom prst="rect">
                            <a:avLst/>
                          </a:prstGeom>
                          <a:ln>
                            <a:noFill/>
                          </a:ln>
                        </wps:spPr>
                        <wps:txbx>
                          <w:txbxContent>
                            <w:p w:rsidR="00323790" w:rsidRDefault="00323790" w:rsidP="00323790">
                              <w:r>
                                <w:rPr>
                                  <w:sz w:val="34"/>
                                </w:rPr>
                                <w:t xml:space="preserve"> </w:t>
                              </w:r>
                            </w:p>
                          </w:txbxContent>
                        </wps:txbx>
                        <wps:bodyPr horzOverflow="overflow" vert="horz" lIns="0" tIns="0" rIns="0" bIns="0" rtlCol="0">
                          <a:noAutofit/>
                        </wps:bodyPr>
                      </wps:wsp>
                      <wps:wsp>
                        <wps:cNvPr id="1032" name="Rectangle 1032"/>
                        <wps:cNvSpPr/>
                        <wps:spPr>
                          <a:xfrm>
                            <a:off x="4839272" y="4049649"/>
                            <a:ext cx="261659" cy="293164"/>
                          </a:xfrm>
                          <a:prstGeom prst="rect">
                            <a:avLst/>
                          </a:prstGeom>
                          <a:ln>
                            <a:noFill/>
                          </a:ln>
                        </wps:spPr>
                        <wps:txbx>
                          <w:txbxContent>
                            <w:p w:rsidR="00323790" w:rsidRDefault="00323790" w:rsidP="00323790">
                              <w:r>
                                <w:rPr>
                                  <w:sz w:val="34"/>
                                </w:rPr>
                                <w:t xml:space="preserve">&amp; </w:t>
                              </w:r>
                            </w:p>
                          </w:txbxContent>
                        </wps:txbx>
                        <wps:bodyPr horzOverflow="overflow" vert="horz" lIns="0" tIns="0" rIns="0" bIns="0" rtlCol="0">
                          <a:noAutofit/>
                        </wps:bodyPr>
                      </wps:wsp>
                      <wps:wsp>
                        <wps:cNvPr id="1033" name="Rectangle 1033"/>
                        <wps:cNvSpPr/>
                        <wps:spPr>
                          <a:xfrm>
                            <a:off x="5035868" y="4049649"/>
                            <a:ext cx="65048" cy="293164"/>
                          </a:xfrm>
                          <a:prstGeom prst="rect">
                            <a:avLst/>
                          </a:prstGeom>
                          <a:ln>
                            <a:noFill/>
                          </a:ln>
                        </wps:spPr>
                        <wps:txbx>
                          <w:txbxContent>
                            <w:p w:rsidR="00323790" w:rsidRDefault="00323790" w:rsidP="00323790">
                              <w:r>
                                <w:rPr>
                                  <w:sz w:val="34"/>
                                </w:rPr>
                                <w:t xml:space="preserve"> </w:t>
                              </w:r>
                            </w:p>
                          </w:txbxContent>
                        </wps:txbx>
                        <wps:bodyPr horzOverflow="overflow" vert="horz" lIns="0" tIns="0" rIns="0" bIns="0" rtlCol="0">
                          <a:noAutofit/>
                        </wps:bodyPr>
                      </wps:wsp>
                      <wps:wsp>
                        <wps:cNvPr id="1034" name="Rectangle 1034"/>
                        <wps:cNvSpPr/>
                        <wps:spPr>
                          <a:xfrm>
                            <a:off x="4033076" y="4437126"/>
                            <a:ext cx="2403895" cy="293163"/>
                          </a:xfrm>
                          <a:prstGeom prst="rect">
                            <a:avLst/>
                          </a:prstGeom>
                          <a:ln>
                            <a:noFill/>
                          </a:ln>
                        </wps:spPr>
                        <wps:txbx>
                          <w:txbxContent>
                            <w:p w:rsidR="00323790" w:rsidRDefault="00323790" w:rsidP="00323790">
                              <w:r>
                                <w:rPr>
                                  <w:sz w:val="34"/>
                                </w:rPr>
                                <w:t xml:space="preserve">beim Entdecken der </w:t>
                              </w:r>
                            </w:p>
                          </w:txbxContent>
                        </wps:txbx>
                        <wps:bodyPr horzOverflow="overflow" vert="horz" lIns="0" tIns="0" rIns="0" bIns="0" rtlCol="0">
                          <a:noAutofit/>
                        </wps:bodyPr>
                      </wps:wsp>
                      <wps:wsp>
                        <wps:cNvPr id="1035" name="Rectangle 1035"/>
                        <wps:cNvSpPr/>
                        <wps:spPr>
                          <a:xfrm>
                            <a:off x="4171759" y="4720590"/>
                            <a:ext cx="1974751" cy="293163"/>
                          </a:xfrm>
                          <a:prstGeom prst="rect">
                            <a:avLst/>
                          </a:prstGeom>
                          <a:ln>
                            <a:noFill/>
                          </a:ln>
                        </wps:spPr>
                        <wps:txbx>
                          <w:txbxContent>
                            <w:p w:rsidR="00323790" w:rsidRDefault="00323790" w:rsidP="00323790">
                              <w:r>
                                <w:rPr>
                                  <w:sz w:val="34"/>
                                </w:rPr>
                                <w:t>Ostergeschichte!</w:t>
                              </w:r>
                            </w:p>
                          </w:txbxContent>
                        </wps:txbx>
                        <wps:bodyPr horzOverflow="overflow" vert="horz" lIns="0" tIns="0" rIns="0" bIns="0" rtlCol="0">
                          <a:noAutofit/>
                        </wps:bodyPr>
                      </wps:wsp>
                      <wps:wsp>
                        <wps:cNvPr id="1036" name="Rectangle 1036"/>
                        <wps:cNvSpPr/>
                        <wps:spPr>
                          <a:xfrm>
                            <a:off x="5656517" y="4720590"/>
                            <a:ext cx="65048" cy="293163"/>
                          </a:xfrm>
                          <a:prstGeom prst="rect">
                            <a:avLst/>
                          </a:prstGeom>
                          <a:ln>
                            <a:noFill/>
                          </a:ln>
                        </wps:spPr>
                        <wps:txbx>
                          <w:txbxContent>
                            <w:p w:rsidR="00323790" w:rsidRDefault="00323790" w:rsidP="00323790">
                              <w:r>
                                <w:rPr>
                                  <w:sz w:val="34"/>
                                </w:rPr>
                                <w:t xml:space="preserve"> </w:t>
                              </w:r>
                            </w:p>
                          </w:txbxContent>
                        </wps:txbx>
                        <wps:bodyPr horzOverflow="overflow" vert="horz" lIns="0" tIns="0" rIns="0" bIns="0" rtlCol="0">
                          <a:noAutofit/>
                        </wps:bodyPr>
                      </wps:wsp>
                    </wpg:wgp>
                  </a:graphicData>
                </a:graphic>
              </wp:inline>
            </w:drawing>
          </mc:Choice>
          <mc:Fallback>
            <w:pict>
              <v:group id="Group 8713" o:spid="_x0000_s1042" style="width:546.5pt;height:430.3pt;mso-position-horizontal-relative:char;mso-position-vertical-relative:line" coordorigin="1,2959" coordsize="69403,546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">
                <v:shape id="Picture 1011" o:spid="_x0000_s1043" type="#_x0000_t75" style="position:absolute;left:1;top:3007;width:17142;height:22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6bfEAAAA3QAAAA8AAABkcnMvZG93bnJldi54bWxET0trwkAQvhf6H5YRvNVNIkiJrlKkYvEi&#10;jQ/wNs1Ok9Dd2ZDdmvjv3ULB23x8z1msBmvElTrfOFaQThIQxKXTDVcKjofNyysIH5A1Gsek4EYe&#10;VsvnpwXm2vX8SdciVCKGsM9RQR1Cm0vpy5os+olriSP37TqLIcKukrrDPoZbI7MkmUmLDceGGlta&#10;11T+FL9WQbGn99vsnJ3MoTf77JJtv3A3VWo8Gt7mIAIN4SH+d3/oOD9JU/j7Jp4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26bfEAAAA3QAAAA8AAAAAAAAAAAAAAAAA&#10;nwIAAGRycy9kb3ducmV2LnhtbFBLBQYAAAAABAAEAPcAAACQAwAAAAA=&#10;">
                  <v:imagedata r:id="rId31" o:title=""/>
                </v:shape>
                <v:shape id="Shape 1012" o:spid="_x0000_s1044" style="position:absolute;left:1;top:3043;width:17144;height:22833;visibility:visible;mso-wrap-style:square;v-text-anchor:top" coordsize="1724025,229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178IA&#10;AADdAAAADwAAAGRycy9kb3ducmV2LnhtbERPS4vCMBC+L/gfwgheFk0VWaUaRQR1r1YRvA3N9IHN&#10;pDSpVn/9RhD2Nh/fc5brzlTiTo0rLSsYjyIQxKnVJecKzqfdcA7CeWSNlWVS8CQH61Xva4mxtg8+&#10;0j3xuQgh7GJUUHhfx1K6tCCDbmRr4sBltjHoA2xyqRt8hHBTyUkU/UiDJYeGAmvaFpTektYo2F+Y&#10;XlmX7Kaz7zQ7nC7tdTNrlRr0u80ChKfO/4s/7l8d5kfj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TXvwgAAAN0AAAAPAAAAAAAAAAAAAAAAAJgCAABkcnMvZG93&#10;bnJldi54bWxQSwUGAAAAAAQABAD1AAAAhwMAAAAA&#10;" path="m,2292985r1724025,l1724025,,,,,2292985xe" filled="f" strokecolor="#a9d18e">
                  <v:path arrowok="t" textboxrect="0,0,1724025,2292985"/>
                </v:shape>
                <v:shape id="Picture 1017" o:spid="_x0000_s1045" type="#_x0000_t75" style="position:absolute;left:16694;top:5836;width:22606;height:169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tcqfEAAAA3QAAAA8AAABkcnMvZG93bnJldi54bWxET01rAjEQvRf8D2EKvdXselC7NYoKgmJ7&#10;6CqCt2Ez3azdTJYk1fXfN4VCb/N4nzNb9LYVV/KhcawgH2YgiCunG64VHA+b5ymIEJE1to5JwZ0C&#10;LOaDhxkW2t34g65lrEUK4VCgAhNjV0gZKkMWw9B1xIn7dN5iTNDXUnu8pXDbylGWjaXFhlODwY7W&#10;hqqv8tsqKPUlPy2r7c7Yt8uq4/N++vLulXp67JevICL18V/8597qND/LJ/D7TTp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tcqfEAAAA3QAAAA8AAAAAAAAAAAAAAAAA&#10;nwIAAGRycy9kb3ducmV2LnhtbFBLBQYAAAAABAAEAPcAAACQAwAAAAA=&#10;">
                  <v:imagedata r:id="rId32" o:title=""/>
                </v:shape>
                <v:shape id="Shape 1019" o:spid="_x0000_s1046" style="position:absolute;left:19476;top:2959;width:17043;height:22701;visibility:visible;mso-wrap-style:square;v-text-anchor:top" coordsize="1704340,227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M0MMA&#10;AADdAAAADwAAAGRycy9kb3ducmV2LnhtbERP32vCMBB+H/g/hBP2pqljSK2NooJj4BxMC74ezdkW&#10;m0tJou3++2Uw2Nt9fD8vXw+mFQ9yvrGsYDZNQBCXVjdcKSjO+0kKwgdkja1lUvBNHtar0VOOmbY9&#10;f9HjFCoRQ9hnqKAOocuk9GVNBv3UdsSRu1pnMEToKqkd9jHctPIlSebSYMOxocaOdjWVt9PdKHjr&#10;2+GQfuzN6337iZej82mxKJV6Hg+bJYhAQ/gX/7nfdZyfzB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M0MMAAADdAAAADwAAAAAAAAAAAAAAAACYAgAAZHJzL2Rv&#10;d25yZXYueG1sUEsFBgAAAAAEAAQA9QAAAIgDAAAAAA==&#10;" path="m,2270125r1704340,l1704340,,,,,2270125xe" filled="f" strokecolor="#a9d18e">
                  <v:path arrowok="t" textboxrect="0,0,1704340,2270125"/>
                </v:shape>
                <v:shape id="Picture 1021" o:spid="_x0000_s1047" type="#_x0000_t75" style="position:absolute;left:38528;top:3147;width:29928;height:2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3VDAAAAA3QAAAA8AAABkcnMvZG93bnJldi54bWxET02LwjAQvQv+hzCCN01UWLQaRUXBk7gq&#10;eB2asS02k9pErf/eLAh7m8f7nNmisaV4Uu0LxxoGfQWCOHWm4EzD+bTtjUH4gGywdEwa3uRhMW+3&#10;ZpgY9+Jfeh5DJmII+wQ15CFUiZQ+zcmi77uKOHJXV1sMEdaZNDW+Yrgt5VCpH2mx4NiQY0XrnNLb&#10;8WE10OlqJ7tVOIzu/rLfKzMabzYXrbudZjkFEagJ/+Kve2fifDUcwN838QQ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bdUMAAAADdAAAADwAAAAAAAAAAAAAAAACfAgAA&#10;ZHJzL2Rvd25yZXYueG1sUEsFBgAAAAAEAAQA9wAAAIwDAAAAAA==&#10;">
                  <v:imagedata r:id="rId33" o:title=""/>
                </v:shape>
                <v:shape id="Shape 1022" o:spid="_x0000_s1048" style="position:absolute;left:38480;top:3098;width:30023;height:22536;visibility:visible;mso-wrap-style:square;v-text-anchor:top" coordsize="3002280,225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NE8IA&#10;AADdAAAADwAAAGRycy9kb3ducmV2LnhtbERPTWvCQBC9C/6HZQRvujEWW6KrtIJYvWmFehyy0yQ0&#10;OxuzaxL/vSsI3ubxPmex6kwpGqpdYVnBZByBIE6tLjhTcPrZjD5AOI+ssbRMCm7kYLXs9xaYaNvy&#10;gZqjz0QIYZeggtz7KpHSpTkZdGNbEQfuz9YGfYB1JnWNbQg3pYyjaCYNFhwacqxonVP6f7waBYSn&#10;WfXV/O7TYr/eTS7b8/S9fVNqOOg+5yA8df4lfrq/dZgfxTE8vg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g0TwgAAAN0AAAAPAAAAAAAAAAAAAAAAAJgCAABkcnMvZG93&#10;bnJldi54bWxQSwUGAAAAAAQABAD1AAAAhwMAAAAA&#10;" path="m,2253615r3002280,l3002280,,,,,2253615xe" filled="f" strokecolor="#a9d18e">
                  <v:path arrowok="t" textboxrect="0,0,3002280,2253615"/>
                </v:shape>
                <v:shape id="Picture 1024" o:spid="_x0000_s1049" type="#_x0000_t75" style="position:absolute;left:1603;top:32509;width:28626;height:2147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pBDDAAAA3QAAAA8AAABkcnMvZG93bnJldi54bWxET01rwkAQvQv9D8sUetNNg4iNbkJasIgH&#10;wVgovQ3ZMQnNzobdNab/visUepvH+5xtMZlejOR8Z1nB8yIBQVxb3XGj4OO8m69B+ICssbdMCn7I&#10;Q5E/zLaYaXvjE41VaEQMYZ+hgjaEIZPS1y0Z9As7EEfuYp3BEKFrpHZ4i+Gml2mSrKTBjmNDiwO9&#10;tVR/V1ejoKTPafl6fNFuqGmvD+N7qb9SpZ4ep3IDItAU/sV/7r2O85N0Cfd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akEMMAAADdAAAADwAAAAAAAAAAAAAAAACf&#10;AgAAZHJzL2Rvd25yZXYueG1sUEsFBgAAAAAEAAQA9wAAAI8DAAAAAA==&#10;">
                  <v:imagedata r:id="rId34" o:title=""/>
                </v:shape>
                <v:shape id="Shape 1026" o:spid="_x0000_s1050" style="position:absolute;left:5130;top:28886;width:21571;height:28721;visibility:visible;mso-wrap-style:square;v-text-anchor:top" coordsize="2157095,287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wycQA&#10;AADdAAAADwAAAGRycy9kb3ducmV2LnhtbERP30vDMBB+F/wfwg18c2mrDOmWlVEURCfMzQcfb83Z&#10;FJtLSeLW/veLIPh2H9/PW1Wj7cWJfOgcK8jnGQjixumOWwUfh6fbBxAhImvsHZOCiQJU6+urFZba&#10;nfmdTvvYihTCoUQFJsahlDI0hiyGuRuIE/flvMWYoG+l9nhO4baXRZYtpMWOU4PBgWpDzff+xyrw&#10;zacpDtNbfrc7bl8fX6a6p/taqZvZuFmCiDTGf/Gf+1mn+VmxgN9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MnEAAAA3QAAAA8AAAAAAAAAAAAAAAAAmAIAAGRycy9k&#10;b3ducmV2LnhtbFBLBQYAAAAABAAEAPUAAACJAwAAAAA=&#10;" path="m,2872105r2157095,l2157095,,,,,2872105xe" filled="f" strokecolor="#a9d18e">
                  <v:path arrowok="t" textboxrect="0,0,2157095,2872105"/>
                </v:shape>
                <v:shape id="Shape 9745" o:spid="_x0000_s1051" style="position:absolute;left:33512;top:32865;width:31242;height:18097;visibility:visible;mso-wrap-style:square;v-text-anchor:top" coordsize="3124200,180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8oMYA&#10;AADdAAAADwAAAGRycy9kb3ducmV2LnhtbESP0WrCQBRE3wv+w3IF3+rGotVGV9GCtC8Vm+YDbrPX&#10;bEj2bsiuMf59t1Do4zAzZ5jNbrCN6KnzlWMFs2kCgrhwuuJSQf51fFyB8AFZY+OYFNzJw247ethg&#10;qt2NP6nPQikihH2KCkwIbSqlLwxZ9FPXEkfv4jqLIcqulLrDW4TbRj4lybO0WHFcMNjSq6Gizq5W&#10;Qf/9kR0W+b16O5u6Rp/Xp9UhV2oyHvZrEIGG8B/+a79rBS/L+Q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r8oMYAAADdAAAADwAAAAAAAAAAAAAAAACYAgAAZHJz&#10;L2Rvd25yZXYueG1sUEsFBgAAAAAEAAQA9QAAAIsDAAAAAA==&#10;" path="m,l3124200,r,1809749l,1809749,,e" fillcolor="#a9d18e" stroked="f" strokeweight="0">
                  <v:path arrowok="t" textboxrect="0,0,3124200,1809749"/>
                </v:shape>
                <v:shape id="Shape 1028" o:spid="_x0000_s1052" style="position:absolute;left:33512;top:32865;width:31242;height:18097;visibility:visible;mso-wrap-style:square;v-text-anchor:top" coordsize="3124200,180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aCcUA&#10;AADdAAAADwAAAGRycy9kb3ducmV2LnhtbESPT2sCMRDF74V+hzCCt5pVoZStUdpCQUQE//U83Uw3&#10;aTeTZZPq2k/vHITeZpj33vzebNGHRp2oSz6ygfGoAEVcReu5NnDYvz88gUoZ2WITmQxcKMFifn83&#10;w9LGM2/ptMu1khBOJRpwObel1qlyFDCNYksst6/YBcyydrW2HZ4lPDR6UhSPOqBn+eCwpTdH1c/u&#10;NxjYuI+/1q9F+v269ctP26ym6WjMcNC/PIPK1Od/8c29tIJfTARX2sgI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loJxQAAAN0AAAAPAAAAAAAAAAAAAAAAAJgCAABkcnMv&#10;ZG93bnJldi54bWxQSwUGAAAAAAQABAD1AAAAigMAAAAA&#10;" path="m,1809749r3124200,l3124200,,,,,1809749xe" filled="f">
                  <v:stroke miterlimit="66585f" joinstyle="miter"/>
                  <v:path arrowok="t" textboxrect="0,0,3124200,1809749"/>
                </v:shape>
                <v:rect id="Rectangle 1029" o:spid="_x0000_s1053" style="position:absolute;left:37295;top:33806;width:32109;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323790" w:rsidRDefault="00EE12DA" w:rsidP="00323790">
                        <w:r>
                          <w:rPr>
                            <w:sz w:val="34"/>
                          </w:rPr>
                          <w:t>Viel</w:t>
                        </w:r>
                        <w:r w:rsidR="00323790">
                          <w:rPr>
                            <w:sz w:val="34"/>
                          </w:rPr>
                          <w:t xml:space="preserve"> Spaß beim Bauen des </w:t>
                        </w:r>
                      </w:p>
                    </w:txbxContent>
                  </v:textbox>
                </v:rect>
                <v:rect id="Rectangle 1030" o:spid="_x0000_s1054" style="position:absolute;left:43424;top:36640;width:15824;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323790" w:rsidRDefault="00323790" w:rsidP="00323790">
                        <w:r>
                          <w:rPr>
                            <w:sz w:val="34"/>
                          </w:rPr>
                          <w:t xml:space="preserve">Ostergartens </w:t>
                        </w:r>
                      </w:p>
                    </w:txbxContent>
                  </v:textbox>
                </v:rect>
                <v:rect id="Rectangle 1031" o:spid="_x0000_s1055" style="position:absolute;left:55311;top:36640;width:65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323790" w:rsidRDefault="00323790" w:rsidP="00323790">
                        <w:r>
                          <w:rPr>
                            <w:sz w:val="34"/>
                          </w:rPr>
                          <w:t xml:space="preserve"> </w:t>
                        </w:r>
                      </w:p>
                    </w:txbxContent>
                  </v:textbox>
                </v:rect>
                <v:rect id="Rectangle 1032" o:spid="_x0000_s1056" style="position:absolute;left:48392;top:40496;width:2617;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323790" w:rsidRDefault="00323790" w:rsidP="00323790">
                        <w:r>
                          <w:rPr>
                            <w:sz w:val="34"/>
                          </w:rPr>
                          <w:t xml:space="preserve">&amp; </w:t>
                        </w:r>
                      </w:p>
                    </w:txbxContent>
                  </v:textbox>
                </v:rect>
                <v:rect id="Rectangle 1033" o:spid="_x0000_s1057" style="position:absolute;left:50358;top:40496;width:65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323790" w:rsidRDefault="00323790" w:rsidP="00323790">
                        <w:r>
                          <w:rPr>
                            <w:sz w:val="34"/>
                          </w:rPr>
                          <w:t xml:space="preserve"> </w:t>
                        </w:r>
                      </w:p>
                    </w:txbxContent>
                  </v:textbox>
                </v:rect>
                <v:rect id="Rectangle 1034" o:spid="_x0000_s1058" style="position:absolute;left:40330;top:44371;width:24039;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323790" w:rsidRDefault="00323790" w:rsidP="00323790">
                        <w:r>
                          <w:rPr>
                            <w:sz w:val="34"/>
                          </w:rPr>
                          <w:t xml:space="preserve">beim Entdecken der </w:t>
                        </w:r>
                      </w:p>
                    </w:txbxContent>
                  </v:textbox>
                </v:rect>
                <v:rect id="Rectangle 1035" o:spid="_x0000_s1059" style="position:absolute;left:41717;top:47205;width:19748;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323790" w:rsidRDefault="00323790" w:rsidP="00323790">
                        <w:r>
                          <w:rPr>
                            <w:sz w:val="34"/>
                          </w:rPr>
                          <w:t>Ostergeschichte!</w:t>
                        </w:r>
                      </w:p>
                    </w:txbxContent>
                  </v:textbox>
                </v:rect>
                <v:rect id="Rectangle 1036" o:spid="_x0000_s1060" style="position:absolute;left:56565;top:47205;width:650;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323790" w:rsidRDefault="00323790" w:rsidP="00323790">
                        <w:r>
                          <w:rPr>
                            <w:sz w:val="34"/>
                          </w:rPr>
                          <w:t xml:space="preserve"> </w:t>
                        </w:r>
                      </w:p>
                    </w:txbxContent>
                  </v:textbox>
                </v:rect>
                <w10:anchorlock/>
              </v:group>
            </w:pict>
          </mc:Fallback>
        </mc:AlternateContent>
      </w:r>
    </w:p>
    <w:p w:rsidR="00323790" w:rsidRPr="00EE12DA" w:rsidRDefault="00323790" w:rsidP="00EE12DA">
      <w:pPr>
        <w:pStyle w:val="NKText"/>
      </w:pPr>
    </w:p>
    <w:p w:rsidR="00323790" w:rsidRPr="00EE12DA" w:rsidRDefault="00323790" w:rsidP="00EE12DA">
      <w:pPr>
        <w:pStyle w:val="NKText"/>
      </w:pPr>
    </w:p>
    <w:p w:rsidR="00323790" w:rsidRPr="006757AC" w:rsidRDefault="00323790" w:rsidP="006757AC">
      <w:pPr>
        <w:pStyle w:val="NKText"/>
        <w:rPr>
          <w:rStyle w:val="NKTextfett"/>
        </w:rPr>
      </w:pPr>
      <w:r w:rsidRPr="006757AC">
        <w:rPr>
          <w:rStyle w:val="NKTextfett"/>
        </w:rPr>
        <w:t>Bilder des Ostergartens vor der St. Gertrud-Kirche in Hamburg-</w:t>
      </w:r>
      <w:proofErr w:type="spellStart"/>
      <w:r w:rsidRPr="006757AC">
        <w:rPr>
          <w:rStyle w:val="NKTextfett"/>
        </w:rPr>
        <w:t>Uhlenhorst</w:t>
      </w:r>
      <w:proofErr w:type="spellEnd"/>
      <w:r w:rsidRPr="006757AC">
        <w:rPr>
          <w:rStyle w:val="NKTextfett"/>
        </w:rPr>
        <w:t>:</w:t>
      </w:r>
    </w:p>
    <w:p w:rsidR="00EE12DA" w:rsidRDefault="00EE12DA" w:rsidP="006757AC">
      <w:pPr>
        <w:pStyle w:val="NKText"/>
      </w:pPr>
    </w:p>
    <w:p w:rsidR="00323790" w:rsidRPr="006757AC" w:rsidRDefault="00323790" w:rsidP="006757AC">
      <w:pPr>
        <w:pStyle w:val="NKText"/>
      </w:pPr>
      <w:r w:rsidRPr="006757AC">
        <w:t xml:space="preserve">Auf einen Blick </w:t>
      </w:r>
      <w:r w:rsidR="006757AC">
        <w:t>–</w:t>
      </w:r>
      <w:r w:rsidRPr="006757AC">
        <w:t xml:space="preserve"> Einzug an Palmsonntag – Gründonnerstag, letztes Abendmahl – Karfreitag Golgatha – Ostern</w:t>
      </w:r>
    </w:p>
    <w:p w:rsidR="00323790" w:rsidRDefault="00323790" w:rsidP="00323790">
      <w:pPr>
        <w:spacing w:after="161"/>
        <w:jc w:val="center"/>
        <w:rPr>
          <w:bCs/>
          <w:sz w:val="24"/>
        </w:rPr>
      </w:pPr>
      <w:r>
        <w:rPr>
          <w:noProof/>
        </w:rPr>
        <w:lastRenderedPageBreak/>
        <w:drawing>
          <wp:inline distT="0" distB="0" distL="0" distR="0" wp14:anchorId="322ACDA6" wp14:editId="2F201B3E">
            <wp:extent cx="5760085" cy="431990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rsidR="00323790" w:rsidRPr="006B1812" w:rsidRDefault="00323790" w:rsidP="00323790">
      <w:pPr>
        <w:spacing w:after="161"/>
        <w:jc w:val="center"/>
        <w:rPr>
          <w:bCs/>
          <w:sz w:val="24"/>
        </w:rPr>
      </w:pPr>
      <w:r>
        <w:rPr>
          <w:noProof/>
        </w:rPr>
        <w:lastRenderedPageBreak/>
        <w:drawing>
          <wp:inline distT="0" distB="0" distL="0" distR="0" wp14:anchorId="7DC1ED5D" wp14:editId="13BC12CE">
            <wp:extent cx="5760085" cy="4319905"/>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rsidR="00323790" w:rsidRDefault="00323790" w:rsidP="00323790">
      <w:pPr>
        <w:spacing w:after="161"/>
        <w:jc w:val="center"/>
        <w:rPr>
          <w:b/>
          <w:sz w:val="24"/>
        </w:rPr>
      </w:pPr>
      <w:r>
        <w:rPr>
          <w:noProof/>
        </w:rPr>
        <w:lastRenderedPageBreak/>
        <w:drawing>
          <wp:inline distT="0" distB="0" distL="0" distR="0" wp14:anchorId="312A32A4" wp14:editId="3AE59432">
            <wp:extent cx="4716780" cy="4716780"/>
            <wp:effectExtent l="0" t="0" r="762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7090" cy="4717090"/>
                    </a:xfrm>
                    <a:prstGeom prst="rect">
                      <a:avLst/>
                    </a:prstGeom>
                    <a:noFill/>
                    <a:ln>
                      <a:noFill/>
                    </a:ln>
                  </pic:spPr>
                </pic:pic>
              </a:graphicData>
            </a:graphic>
          </wp:inline>
        </w:drawing>
      </w:r>
    </w:p>
    <w:p w:rsidR="00323790" w:rsidRDefault="00323790" w:rsidP="00323790">
      <w:pPr>
        <w:spacing w:after="161"/>
        <w:jc w:val="center"/>
        <w:rPr>
          <w:b/>
          <w:sz w:val="24"/>
        </w:rPr>
      </w:pPr>
      <w:r>
        <w:rPr>
          <w:noProof/>
        </w:rPr>
        <w:lastRenderedPageBreak/>
        <w:drawing>
          <wp:inline distT="0" distB="0" distL="0" distR="0" wp14:anchorId="14731B1B" wp14:editId="1EE3A597">
            <wp:extent cx="4726266" cy="35445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3593" cy="3550065"/>
                    </a:xfrm>
                    <a:prstGeom prst="rect">
                      <a:avLst/>
                    </a:prstGeom>
                    <a:noFill/>
                    <a:ln>
                      <a:noFill/>
                    </a:ln>
                  </pic:spPr>
                </pic:pic>
              </a:graphicData>
            </a:graphic>
          </wp:inline>
        </w:drawing>
      </w:r>
    </w:p>
    <w:p w:rsidR="00323790" w:rsidRDefault="00323790" w:rsidP="00323790">
      <w:pPr>
        <w:spacing w:after="161"/>
        <w:jc w:val="center"/>
        <w:rPr>
          <w:b/>
          <w:sz w:val="24"/>
        </w:rPr>
      </w:pPr>
      <w:r>
        <w:rPr>
          <w:noProof/>
        </w:rPr>
        <w:lastRenderedPageBreak/>
        <w:drawing>
          <wp:inline distT="0" distB="0" distL="0" distR="0" wp14:anchorId="389F68F7" wp14:editId="568A9C0D">
            <wp:extent cx="3634740" cy="4846455"/>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0929" cy="4881374"/>
                    </a:xfrm>
                    <a:prstGeom prst="rect">
                      <a:avLst/>
                    </a:prstGeom>
                    <a:noFill/>
                    <a:ln>
                      <a:noFill/>
                    </a:ln>
                  </pic:spPr>
                </pic:pic>
              </a:graphicData>
            </a:graphic>
          </wp:inline>
        </w:drawing>
      </w:r>
    </w:p>
    <w:p w:rsidR="00323790" w:rsidRPr="003D4668" w:rsidRDefault="00323790" w:rsidP="003D4668">
      <w:pPr>
        <w:pStyle w:val="NKText"/>
      </w:pPr>
    </w:p>
    <w:p w:rsidR="00323790" w:rsidRDefault="00323790" w:rsidP="00323790">
      <w:pPr>
        <w:spacing w:after="161"/>
        <w:jc w:val="center"/>
        <w:rPr>
          <w:b/>
          <w:sz w:val="24"/>
        </w:rPr>
      </w:pPr>
      <w:r>
        <w:rPr>
          <w:noProof/>
        </w:rPr>
        <w:drawing>
          <wp:inline distT="0" distB="0" distL="0" distR="0" wp14:anchorId="6BA87A15" wp14:editId="39607B0E">
            <wp:extent cx="3566160" cy="267452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866" cy="2680300"/>
                    </a:xfrm>
                    <a:prstGeom prst="rect">
                      <a:avLst/>
                    </a:prstGeom>
                    <a:noFill/>
                    <a:ln>
                      <a:noFill/>
                    </a:ln>
                  </pic:spPr>
                </pic:pic>
              </a:graphicData>
            </a:graphic>
          </wp:inline>
        </w:drawing>
      </w:r>
    </w:p>
    <w:p w:rsidR="00323790" w:rsidRDefault="00323790" w:rsidP="003D4668">
      <w:pPr>
        <w:pStyle w:val="NKTextklein"/>
      </w:pPr>
      <w:r w:rsidRPr="003D4668">
        <w:t xml:space="preserve">Quelle: Fachreferat Religiöse Bildung, Bereich Kita, KK HH-Ost, Antje </w:t>
      </w:r>
      <w:proofErr w:type="spellStart"/>
      <w:r w:rsidRPr="003D4668">
        <w:t>Grambow</w:t>
      </w:r>
      <w:proofErr w:type="spellEnd"/>
      <w:r w:rsidR="003D4668">
        <w:t>.</w:t>
      </w:r>
    </w:p>
    <w:sectPr w:rsidR="00323790" w:rsidSect="006F7909">
      <w:headerReference w:type="even" r:id="rId41"/>
      <w:headerReference w:type="default" r:id="rId42"/>
      <w:footerReference w:type="even" r:id="rId43"/>
      <w:footerReference w:type="default" r:id="rId44"/>
      <w:headerReference w:type="first" r:id="rId45"/>
      <w:footerReference w:type="first" r:id="rId46"/>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3D1" w:rsidRDefault="001433D1" w:rsidP="00FE0E45">
      <w:pPr>
        <w:spacing w:after="0" w:line="240" w:lineRule="auto"/>
      </w:pPr>
      <w:r>
        <w:separator/>
      </w:r>
    </w:p>
  </w:endnote>
  <w:endnote w:type="continuationSeparator" w:id="0">
    <w:p w:rsidR="001433D1" w:rsidRDefault="001433D1"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3D1" w:rsidRDefault="001433D1" w:rsidP="00FE0E45">
      <w:pPr>
        <w:spacing w:after="0" w:line="240" w:lineRule="auto"/>
      </w:pPr>
      <w:r>
        <w:separator/>
      </w:r>
    </w:p>
  </w:footnote>
  <w:footnote w:type="continuationSeparator" w:id="0">
    <w:p w:rsidR="001433D1" w:rsidRDefault="001433D1"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rPr>
      <w:drawing>
        <wp:anchor distT="0" distB="0" distL="114300" distR="114300" simplePos="0" relativeHeight="251659264" behindDoc="1" locked="1" layoutInCell="1" allowOverlap="1" wp14:anchorId="33E6CCA2" wp14:editId="38453739">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55pt;height:18.5pt;visibility:visible;mso-wrap-style:square" o:bullet="t">
        <v:imagedata r:id="rId1" o:title=""/>
      </v:shape>
    </w:pict>
  </w:numPicBullet>
  <w:abstractNum w:abstractNumId="0">
    <w:nsid w:val="04ED1BFB"/>
    <w:multiLevelType w:val="hybridMultilevel"/>
    <w:tmpl w:val="62E8D694"/>
    <w:lvl w:ilvl="0" w:tplc="86D8AABE">
      <w:start w:val="1"/>
      <w:numFmt w:val="bullet"/>
      <w:lvlText w:val=""/>
      <w:lvlPicBulletId w:val="0"/>
      <w:lvlJc w:val="left"/>
      <w:pPr>
        <w:tabs>
          <w:tab w:val="num" w:pos="720"/>
        </w:tabs>
        <w:ind w:left="720" w:hanging="360"/>
      </w:pPr>
      <w:rPr>
        <w:rFonts w:ascii="Symbol" w:hAnsi="Symbol" w:hint="default"/>
      </w:rPr>
    </w:lvl>
    <w:lvl w:ilvl="1" w:tplc="D3560BAE" w:tentative="1">
      <w:start w:val="1"/>
      <w:numFmt w:val="bullet"/>
      <w:lvlText w:val=""/>
      <w:lvlJc w:val="left"/>
      <w:pPr>
        <w:tabs>
          <w:tab w:val="num" w:pos="1440"/>
        </w:tabs>
        <w:ind w:left="1440" w:hanging="360"/>
      </w:pPr>
      <w:rPr>
        <w:rFonts w:ascii="Symbol" w:hAnsi="Symbol" w:hint="default"/>
      </w:rPr>
    </w:lvl>
    <w:lvl w:ilvl="2" w:tplc="4C9C589E" w:tentative="1">
      <w:start w:val="1"/>
      <w:numFmt w:val="bullet"/>
      <w:lvlText w:val=""/>
      <w:lvlJc w:val="left"/>
      <w:pPr>
        <w:tabs>
          <w:tab w:val="num" w:pos="2160"/>
        </w:tabs>
        <w:ind w:left="2160" w:hanging="360"/>
      </w:pPr>
      <w:rPr>
        <w:rFonts w:ascii="Symbol" w:hAnsi="Symbol" w:hint="default"/>
      </w:rPr>
    </w:lvl>
    <w:lvl w:ilvl="3" w:tplc="1BDE9222" w:tentative="1">
      <w:start w:val="1"/>
      <w:numFmt w:val="bullet"/>
      <w:lvlText w:val=""/>
      <w:lvlJc w:val="left"/>
      <w:pPr>
        <w:tabs>
          <w:tab w:val="num" w:pos="2880"/>
        </w:tabs>
        <w:ind w:left="2880" w:hanging="360"/>
      </w:pPr>
      <w:rPr>
        <w:rFonts w:ascii="Symbol" w:hAnsi="Symbol" w:hint="default"/>
      </w:rPr>
    </w:lvl>
    <w:lvl w:ilvl="4" w:tplc="891800E8" w:tentative="1">
      <w:start w:val="1"/>
      <w:numFmt w:val="bullet"/>
      <w:lvlText w:val=""/>
      <w:lvlJc w:val="left"/>
      <w:pPr>
        <w:tabs>
          <w:tab w:val="num" w:pos="3600"/>
        </w:tabs>
        <w:ind w:left="3600" w:hanging="360"/>
      </w:pPr>
      <w:rPr>
        <w:rFonts w:ascii="Symbol" w:hAnsi="Symbol" w:hint="default"/>
      </w:rPr>
    </w:lvl>
    <w:lvl w:ilvl="5" w:tplc="461AC9BE" w:tentative="1">
      <w:start w:val="1"/>
      <w:numFmt w:val="bullet"/>
      <w:lvlText w:val=""/>
      <w:lvlJc w:val="left"/>
      <w:pPr>
        <w:tabs>
          <w:tab w:val="num" w:pos="4320"/>
        </w:tabs>
        <w:ind w:left="4320" w:hanging="360"/>
      </w:pPr>
      <w:rPr>
        <w:rFonts w:ascii="Symbol" w:hAnsi="Symbol" w:hint="default"/>
      </w:rPr>
    </w:lvl>
    <w:lvl w:ilvl="6" w:tplc="23247164" w:tentative="1">
      <w:start w:val="1"/>
      <w:numFmt w:val="bullet"/>
      <w:lvlText w:val=""/>
      <w:lvlJc w:val="left"/>
      <w:pPr>
        <w:tabs>
          <w:tab w:val="num" w:pos="5040"/>
        </w:tabs>
        <w:ind w:left="5040" w:hanging="360"/>
      </w:pPr>
      <w:rPr>
        <w:rFonts w:ascii="Symbol" w:hAnsi="Symbol" w:hint="default"/>
      </w:rPr>
    </w:lvl>
    <w:lvl w:ilvl="7" w:tplc="9BDCD7B8" w:tentative="1">
      <w:start w:val="1"/>
      <w:numFmt w:val="bullet"/>
      <w:lvlText w:val=""/>
      <w:lvlJc w:val="left"/>
      <w:pPr>
        <w:tabs>
          <w:tab w:val="num" w:pos="5760"/>
        </w:tabs>
        <w:ind w:left="5760" w:hanging="360"/>
      </w:pPr>
      <w:rPr>
        <w:rFonts w:ascii="Symbol" w:hAnsi="Symbol" w:hint="default"/>
      </w:rPr>
    </w:lvl>
    <w:lvl w:ilvl="8" w:tplc="2C982B1A" w:tentative="1">
      <w:start w:val="1"/>
      <w:numFmt w:val="bullet"/>
      <w:lvlText w:val=""/>
      <w:lvlJc w:val="left"/>
      <w:pPr>
        <w:tabs>
          <w:tab w:val="num" w:pos="6480"/>
        </w:tabs>
        <w:ind w:left="6480" w:hanging="360"/>
      </w:pPr>
      <w:rPr>
        <w:rFonts w:ascii="Symbol" w:hAnsi="Symbol" w:hint="default"/>
      </w:rPr>
    </w:lvl>
  </w:abstractNum>
  <w:abstractNum w:abstractNumId="1">
    <w:nsid w:val="063F5096"/>
    <w:multiLevelType w:val="hybridMultilevel"/>
    <w:tmpl w:val="BED6C5C0"/>
    <w:lvl w:ilvl="0" w:tplc="05341B34">
      <w:start w:val="1"/>
      <w:numFmt w:val="bullet"/>
      <w:lvlText w:val=""/>
      <w:lvlPicBulletId w:val="0"/>
      <w:lvlJc w:val="left"/>
      <w:pPr>
        <w:tabs>
          <w:tab w:val="num" w:pos="720"/>
        </w:tabs>
        <w:ind w:left="720" w:hanging="360"/>
      </w:pPr>
      <w:rPr>
        <w:rFonts w:ascii="Symbol" w:hAnsi="Symbol" w:hint="default"/>
      </w:rPr>
    </w:lvl>
    <w:lvl w:ilvl="1" w:tplc="0A26A6DC" w:tentative="1">
      <w:start w:val="1"/>
      <w:numFmt w:val="bullet"/>
      <w:lvlText w:val=""/>
      <w:lvlJc w:val="left"/>
      <w:pPr>
        <w:tabs>
          <w:tab w:val="num" w:pos="1440"/>
        </w:tabs>
        <w:ind w:left="1440" w:hanging="360"/>
      </w:pPr>
      <w:rPr>
        <w:rFonts w:ascii="Symbol" w:hAnsi="Symbol" w:hint="default"/>
      </w:rPr>
    </w:lvl>
    <w:lvl w:ilvl="2" w:tplc="DB504316" w:tentative="1">
      <w:start w:val="1"/>
      <w:numFmt w:val="bullet"/>
      <w:lvlText w:val=""/>
      <w:lvlJc w:val="left"/>
      <w:pPr>
        <w:tabs>
          <w:tab w:val="num" w:pos="2160"/>
        </w:tabs>
        <w:ind w:left="2160" w:hanging="360"/>
      </w:pPr>
      <w:rPr>
        <w:rFonts w:ascii="Symbol" w:hAnsi="Symbol" w:hint="default"/>
      </w:rPr>
    </w:lvl>
    <w:lvl w:ilvl="3" w:tplc="2F3A379A" w:tentative="1">
      <w:start w:val="1"/>
      <w:numFmt w:val="bullet"/>
      <w:lvlText w:val=""/>
      <w:lvlJc w:val="left"/>
      <w:pPr>
        <w:tabs>
          <w:tab w:val="num" w:pos="2880"/>
        </w:tabs>
        <w:ind w:left="2880" w:hanging="360"/>
      </w:pPr>
      <w:rPr>
        <w:rFonts w:ascii="Symbol" w:hAnsi="Symbol" w:hint="default"/>
      </w:rPr>
    </w:lvl>
    <w:lvl w:ilvl="4" w:tplc="9BEE6B90" w:tentative="1">
      <w:start w:val="1"/>
      <w:numFmt w:val="bullet"/>
      <w:lvlText w:val=""/>
      <w:lvlJc w:val="left"/>
      <w:pPr>
        <w:tabs>
          <w:tab w:val="num" w:pos="3600"/>
        </w:tabs>
        <w:ind w:left="3600" w:hanging="360"/>
      </w:pPr>
      <w:rPr>
        <w:rFonts w:ascii="Symbol" w:hAnsi="Symbol" w:hint="default"/>
      </w:rPr>
    </w:lvl>
    <w:lvl w:ilvl="5" w:tplc="06F2BA68" w:tentative="1">
      <w:start w:val="1"/>
      <w:numFmt w:val="bullet"/>
      <w:lvlText w:val=""/>
      <w:lvlJc w:val="left"/>
      <w:pPr>
        <w:tabs>
          <w:tab w:val="num" w:pos="4320"/>
        </w:tabs>
        <w:ind w:left="4320" w:hanging="360"/>
      </w:pPr>
      <w:rPr>
        <w:rFonts w:ascii="Symbol" w:hAnsi="Symbol" w:hint="default"/>
      </w:rPr>
    </w:lvl>
    <w:lvl w:ilvl="6" w:tplc="B0FAE016" w:tentative="1">
      <w:start w:val="1"/>
      <w:numFmt w:val="bullet"/>
      <w:lvlText w:val=""/>
      <w:lvlJc w:val="left"/>
      <w:pPr>
        <w:tabs>
          <w:tab w:val="num" w:pos="5040"/>
        </w:tabs>
        <w:ind w:left="5040" w:hanging="360"/>
      </w:pPr>
      <w:rPr>
        <w:rFonts w:ascii="Symbol" w:hAnsi="Symbol" w:hint="default"/>
      </w:rPr>
    </w:lvl>
    <w:lvl w:ilvl="7" w:tplc="61E062F4" w:tentative="1">
      <w:start w:val="1"/>
      <w:numFmt w:val="bullet"/>
      <w:lvlText w:val=""/>
      <w:lvlJc w:val="left"/>
      <w:pPr>
        <w:tabs>
          <w:tab w:val="num" w:pos="5760"/>
        </w:tabs>
        <w:ind w:left="5760" w:hanging="360"/>
      </w:pPr>
      <w:rPr>
        <w:rFonts w:ascii="Symbol" w:hAnsi="Symbol" w:hint="default"/>
      </w:rPr>
    </w:lvl>
    <w:lvl w:ilvl="8" w:tplc="B5C6DBB0" w:tentative="1">
      <w:start w:val="1"/>
      <w:numFmt w:val="bullet"/>
      <w:lvlText w:val=""/>
      <w:lvlJc w:val="left"/>
      <w:pPr>
        <w:tabs>
          <w:tab w:val="num" w:pos="6480"/>
        </w:tabs>
        <w:ind w:left="6480" w:hanging="360"/>
      </w:pPr>
      <w:rPr>
        <w:rFonts w:ascii="Symbol" w:hAnsi="Symbol" w:hint="default"/>
      </w:rPr>
    </w:lvl>
  </w:abstractNum>
  <w:abstractNum w:abstractNumId="2">
    <w:nsid w:val="14E018AF"/>
    <w:multiLevelType w:val="hybridMultilevel"/>
    <w:tmpl w:val="5C1054CA"/>
    <w:lvl w:ilvl="0" w:tplc="3C96D838">
      <w:start w:val="1"/>
      <w:numFmt w:val="bullet"/>
      <w:lvlText w:val=""/>
      <w:lvlPicBulletId w:val="0"/>
      <w:lvlJc w:val="left"/>
      <w:pPr>
        <w:tabs>
          <w:tab w:val="num" w:pos="720"/>
        </w:tabs>
        <w:ind w:left="720" w:hanging="360"/>
      </w:pPr>
      <w:rPr>
        <w:rFonts w:ascii="Symbol" w:hAnsi="Symbol" w:hint="default"/>
      </w:rPr>
    </w:lvl>
    <w:lvl w:ilvl="1" w:tplc="58D0AABC" w:tentative="1">
      <w:start w:val="1"/>
      <w:numFmt w:val="bullet"/>
      <w:lvlText w:val=""/>
      <w:lvlJc w:val="left"/>
      <w:pPr>
        <w:tabs>
          <w:tab w:val="num" w:pos="1440"/>
        </w:tabs>
        <w:ind w:left="1440" w:hanging="360"/>
      </w:pPr>
      <w:rPr>
        <w:rFonts w:ascii="Symbol" w:hAnsi="Symbol" w:hint="default"/>
      </w:rPr>
    </w:lvl>
    <w:lvl w:ilvl="2" w:tplc="6778D270" w:tentative="1">
      <w:start w:val="1"/>
      <w:numFmt w:val="bullet"/>
      <w:lvlText w:val=""/>
      <w:lvlJc w:val="left"/>
      <w:pPr>
        <w:tabs>
          <w:tab w:val="num" w:pos="2160"/>
        </w:tabs>
        <w:ind w:left="2160" w:hanging="360"/>
      </w:pPr>
      <w:rPr>
        <w:rFonts w:ascii="Symbol" w:hAnsi="Symbol" w:hint="default"/>
      </w:rPr>
    </w:lvl>
    <w:lvl w:ilvl="3" w:tplc="C43851F6" w:tentative="1">
      <w:start w:val="1"/>
      <w:numFmt w:val="bullet"/>
      <w:lvlText w:val=""/>
      <w:lvlJc w:val="left"/>
      <w:pPr>
        <w:tabs>
          <w:tab w:val="num" w:pos="2880"/>
        </w:tabs>
        <w:ind w:left="2880" w:hanging="360"/>
      </w:pPr>
      <w:rPr>
        <w:rFonts w:ascii="Symbol" w:hAnsi="Symbol" w:hint="default"/>
      </w:rPr>
    </w:lvl>
    <w:lvl w:ilvl="4" w:tplc="E29AEA4C" w:tentative="1">
      <w:start w:val="1"/>
      <w:numFmt w:val="bullet"/>
      <w:lvlText w:val=""/>
      <w:lvlJc w:val="left"/>
      <w:pPr>
        <w:tabs>
          <w:tab w:val="num" w:pos="3600"/>
        </w:tabs>
        <w:ind w:left="3600" w:hanging="360"/>
      </w:pPr>
      <w:rPr>
        <w:rFonts w:ascii="Symbol" w:hAnsi="Symbol" w:hint="default"/>
      </w:rPr>
    </w:lvl>
    <w:lvl w:ilvl="5" w:tplc="213EAC18" w:tentative="1">
      <w:start w:val="1"/>
      <w:numFmt w:val="bullet"/>
      <w:lvlText w:val=""/>
      <w:lvlJc w:val="left"/>
      <w:pPr>
        <w:tabs>
          <w:tab w:val="num" w:pos="4320"/>
        </w:tabs>
        <w:ind w:left="4320" w:hanging="360"/>
      </w:pPr>
      <w:rPr>
        <w:rFonts w:ascii="Symbol" w:hAnsi="Symbol" w:hint="default"/>
      </w:rPr>
    </w:lvl>
    <w:lvl w:ilvl="6" w:tplc="8C787A50" w:tentative="1">
      <w:start w:val="1"/>
      <w:numFmt w:val="bullet"/>
      <w:lvlText w:val=""/>
      <w:lvlJc w:val="left"/>
      <w:pPr>
        <w:tabs>
          <w:tab w:val="num" w:pos="5040"/>
        </w:tabs>
        <w:ind w:left="5040" w:hanging="360"/>
      </w:pPr>
      <w:rPr>
        <w:rFonts w:ascii="Symbol" w:hAnsi="Symbol" w:hint="default"/>
      </w:rPr>
    </w:lvl>
    <w:lvl w:ilvl="7" w:tplc="BF244E66" w:tentative="1">
      <w:start w:val="1"/>
      <w:numFmt w:val="bullet"/>
      <w:lvlText w:val=""/>
      <w:lvlJc w:val="left"/>
      <w:pPr>
        <w:tabs>
          <w:tab w:val="num" w:pos="5760"/>
        </w:tabs>
        <w:ind w:left="5760" w:hanging="360"/>
      </w:pPr>
      <w:rPr>
        <w:rFonts w:ascii="Symbol" w:hAnsi="Symbol" w:hint="default"/>
      </w:rPr>
    </w:lvl>
    <w:lvl w:ilvl="8" w:tplc="2766BCC8" w:tentative="1">
      <w:start w:val="1"/>
      <w:numFmt w:val="bullet"/>
      <w:lvlText w:val=""/>
      <w:lvlJc w:val="left"/>
      <w:pPr>
        <w:tabs>
          <w:tab w:val="num" w:pos="6480"/>
        </w:tabs>
        <w:ind w:left="6480" w:hanging="360"/>
      </w:pPr>
      <w:rPr>
        <w:rFonts w:ascii="Symbol" w:hAnsi="Symbol" w:hint="default"/>
      </w:rPr>
    </w:lvl>
  </w:abstractNum>
  <w:abstractNum w:abstractNumId="3">
    <w:nsid w:val="585D31A5"/>
    <w:multiLevelType w:val="hybridMultilevel"/>
    <w:tmpl w:val="61C06FCE"/>
    <w:lvl w:ilvl="0" w:tplc="A7F2A35A">
      <w:start w:val="1"/>
      <w:numFmt w:val="bullet"/>
      <w:lvlText w:val=""/>
      <w:lvlPicBulletId w:val="0"/>
      <w:lvlJc w:val="left"/>
      <w:pPr>
        <w:tabs>
          <w:tab w:val="num" w:pos="720"/>
        </w:tabs>
        <w:ind w:left="720" w:hanging="360"/>
      </w:pPr>
      <w:rPr>
        <w:rFonts w:ascii="Symbol" w:hAnsi="Symbol" w:hint="default"/>
      </w:rPr>
    </w:lvl>
    <w:lvl w:ilvl="1" w:tplc="32009CF4" w:tentative="1">
      <w:start w:val="1"/>
      <w:numFmt w:val="bullet"/>
      <w:lvlText w:val=""/>
      <w:lvlJc w:val="left"/>
      <w:pPr>
        <w:tabs>
          <w:tab w:val="num" w:pos="1440"/>
        </w:tabs>
        <w:ind w:left="1440" w:hanging="360"/>
      </w:pPr>
      <w:rPr>
        <w:rFonts w:ascii="Symbol" w:hAnsi="Symbol" w:hint="default"/>
      </w:rPr>
    </w:lvl>
    <w:lvl w:ilvl="2" w:tplc="ED1C0446" w:tentative="1">
      <w:start w:val="1"/>
      <w:numFmt w:val="bullet"/>
      <w:lvlText w:val=""/>
      <w:lvlJc w:val="left"/>
      <w:pPr>
        <w:tabs>
          <w:tab w:val="num" w:pos="2160"/>
        </w:tabs>
        <w:ind w:left="2160" w:hanging="360"/>
      </w:pPr>
      <w:rPr>
        <w:rFonts w:ascii="Symbol" w:hAnsi="Symbol" w:hint="default"/>
      </w:rPr>
    </w:lvl>
    <w:lvl w:ilvl="3" w:tplc="33243460" w:tentative="1">
      <w:start w:val="1"/>
      <w:numFmt w:val="bullet"/>
      <w:lvlText w:val=""/>
      <w:lvlJc w:val="left"/>
      <w:pPr>
        <w:tabs>
          <w:tab w:val="num" w:pos="2880"/>
        </w:tabs>
        <w:ind w:left="2880" w:hanging="360"/>
      </w:pPr>
      <w:rPr>
        <w:rFonts w:ascii="Symbol" w:hAnsi="Symbol" w:hint="default"/>
      </w:rPr>
    </w:lvl>
    <w:lvl w:ilvl="4" w:tplc="C00E8064" w:tentative="1">
      <w:start w:val="1"/>
      <w:numFmt w:val="bullet"/>
      <w:lvlText w:val=""/>
      <w:lvlJc w:val="left"/>
      <w:pPr>
        <w:tabs>
          <w:tab w:val="num" w:pos="3600"/>
        </w:tabs>
        <w:ind w:left="3600" w:hanging="360"/>
      </w:pPr>
      <w:rPr>
        <w:rFonts w:ascii="Symbol" w:hAnsi="Symbol" w:hint="default"/>
      </w:rPr>
    </w:lvl>
    <w:lvl w:ilvl="5" w:tplc="DC46EC32" w:tentative="1">
      <w:start w:val="1"/>
      <w:numFmt w:val="bullet"/>
      <w:lvlText w:val=""/>
      <w:lvlJc w:val="left"/>
      <w:pPr>
        <w:tabs>
          <w:tab w:val="num" w:pos="4320"/>
        </w:tabs>
        <w:ind w:left="4320" w:hanging="360"/>
      </w:pPr>
      <w:rPr>
        <w:rFonts w:ascii="Symbol" w:hAnsi="Symbol" w:hint="default"/>
      </w:rPr>
    </w:lvl>
    <w:lvl w:ilvl="6" w:tplc="C34A87F8" w:tentative="1">
      <w:start w:val="1"/>
      <w:numFmt w:val="bullet"/>
      <w:lvlText w:val=""/>
      <w:lvlJc w:val="left"/>
      <w:pPr>
        <w:tabs>
          <w:tab w:val="num" w:pos="5040"/>
        </w:tabs>
        <w:ind w:left="5040" w:hanging="360"/>
      </w:pPr>
      <w:rPr>
        <w:rFonts w:ascii="Symbol" w:hAnsi="Symbol" w:hint="default"/>
      </w:rPr>
    </w:lvl>
    <w:lvl w:ilvl="7" w:tplc="DB5285FC" w:tentative="1">
      <w:start w:val="1"/>
      <w:numFmt w:val="bullet"/>
      <w:lvlText w:val=""/>
      <w:lvlJc w:val="left"/>
      <w:pPr>
        <w:tabs>
          <w:tab w:val="num" w:pos="5760"/>
        </w:tabs>
        <w:ind w:left="5760" w:hanging="360"/>
      </w:pPr>
      <w:rPr>
        <w:rFonts w:ascii="Symbol" w:hAnsi="Symbol" w:hint="default"/>
      </w:rPr>
    </w:lvl>
    <w:lvl w:ilvl="8" w:tplc="89DC227A" w:tentative="1">
      <w:start w:val="1"/>
      <w:numFmt w:val="bullet"/>
      <w:lvlText w:val=""/>
      <w:lvlJc w:val="left"/>
      <w:pPr>
        <w:tabs>
          <w:tab w:val="num" w:pos="6480"/>
        </w:tabs>
        <w:ind w:left="6480" w:hanging="360"/>
      </w:pPr>
      <w:rPr>
        <w:rFonts w:ascii="Symbol" w:hAnsi="Symbol" w:hint="default"/>
      </w:rPr>
    </w:lvl>
  </w:abstractNum>
  <w:abstractNum w:abstractNumId="4">
    <w:nsid w:val="602E0408"/>
    <w:multiLevelType w:val="hybridMultilevel"/>
    <w:tmpl w:val="AD6A5650"/>
    <w:lvl w:ilvl="0" w:tplc="BCC09AEC">
      <w:start w:val="1"/>
      <w:numFmt w:val="bullet"/>
      <w:lvlText w:val=""/>
      <w:lvlPicBulletId w:val="0"/>
      <w:lvlJc w:val="left"/>
      <w:pPr>
        <w:tabs>
          <w:tab w:val="num" w:pos="720"/>
        </w:tabs>
        <w:ind w:left="720" w:hanging="360"/>
      </w:pPr>
      <w:rPr>
        <w:rFonts w:ascii="Symbol" w:hAnsi="Symbol" w:hint="default"/>
      </w:rPr>
    </w:lvl>
    <w:lvl w:ilvl="1" w:tplc="B4F81450" w:tentative="1">
      <w:start w:val="1"/>
      <w:numFmt w:val="bullet"/>
      <w:lvlText w:val=""/>
      <w:lvlJc w:val="left"/>
      <w:pPr>
        <w:tabs>
          <w:tab w:val="num" w:pos="1440"/>
        </w:tabs>
        <w:ind w:left="1440" w:hanging="360"/>
      </w:pPr>
      <w:rPr>
        <w:rFonts w:ascii="Symbol" w:hAnsi="Symbol" w:hint="default"/>
      </w:rPr>
    </w:lvl>
    <w:lvl w:ilvl="2" w:tplc="9DF6887C" w:tentative="1">
      <w:start w:val="1"/>
      <w:numFmt w:val="bullet"/>
      <w:lvlText w:val=""/>
      <w:lvlJc w:val="left"/>
      <w:pPr>
        <w:tabs>
          <w:tab w:val="num" w:pos="2160"/>
        </w:tabs>
        <w:ind w:left="2160" w:hanging="360"/>
      </w:pPr>
      <w:rPr>
        <w:rFonts w:ascii="Symbol" w:hAnsi="Symbol" w:hint="default"/>
      </w:rPr>
    </w:lvl>
    <w:lvl w:ilvl="3" w:tplc="94342A20" w:tentative="1">
      <w:start w:val="1"/>
      <w:numFmt w:val="bullet"/>
      <w:lvlText w:val=""/>
      <w:lvlJc w:val="left"/>
      <w:pPr>
        <w:tabs>
          <w:tab w:val="num" w:pos="2880"/>
        </w:tabs>
        <w:ind w:left="2880" w:hanging="360"/>
      </w:pPr>
      <w:rPr>
        <w:rFonts w:ascii="Symbol" w:hAnsi="Symbol" w:hint="default"/>
      </w:rPr>
    </w:lvl>
    <w:lvl w:ilvl="4" w:tplc="642C7848" w:tentative="1">
      <w:start w:val="1"/>
      <w:numFmt w:val="bullet"/>
      <w:lvlText w:val=""/>
      <w:lvlJc w:val="left"/>
      <w:pPr>
        <w:tabs>
          <w:tab w:val="num" w:pos="3600"/>
        </w:tabs>
        <w:ind w:left="3600" w:hanging="360"/>
      </w:pPr>
      <w:rPr>
        <w:rFonts w:ascii="Symbol" w:hAnsi="Symbol" w:hint="default"/>
      </w:rPr>
    </w:lvl>
    <w:lvl w:ilvl="5" w:tplc="BDDE65C2" w:tentative="1">
      <w:start w:val="1"/>
      <w:numFmt w:val="bullet"/>
      <w:lvlText w:val=""/>
      <w:lvlJc w:val="left"/>
      <w:pPr>
        <w:tabs>
          <w:tab w:val="num" w:pos="4320"/>
        </w:tabs>
        <w:ind w:left="4320" w:hanging="360"/>
      </w:pPr>
      <w:rPr>
        <w:rFonts w:ascii="Symbol" w:hAnsi="Symbol" w:hint="default"/>
      </w:rPr>
    </w:lvl>
    <w:lvl w:ilvl="6" w:tplc="37D444FC" w:tentative="1">
      <w:start w:val="1"/>
      <w:numFmt w:val="bullet"/>
      <w:lvlText w:val=""/>
      <w:lvlJc w:val="left"/>
      <w:pPr>
        <w:tabs>
          <w:tab w:val="num" w:pos="5040"/>
        </w:tabs>
        <w:ind w:left="5040" w:hanging="360"/>
      </w:pPr>
      <w:rPr>
        <w:rFonts w:ascii="Symbol" w:hAnsi="Symbol" w:hint="default"/>
      </w:rPr>
    </w:lvl>
    <w:lvl w:ilvl="7" w:tplc="D2B294D8" w:tentative="1">
      <w:start w:val="1"/>
      <w:numFmt w:val="bullet"/>
      <w:lvlText w:val=""/>
      <w:lvlJc w:val="left"/>
      <w:pPr>
        <w:tabs>
          <w:tab w:val="num" w:pos="5760"/>
        </w:tabs>
        <w:ind w:left="5760" w:hanging="360"/>
      </w:pPr>
      <w:rPr>
        <w:rFonts w:ascii="Symbol" w:hAnsi="Symbol" w:hint="default"/>
      </w:rPr>
    </w:lvl>
    <w:lvl w:ilvl="8" w:tplc="905214DE" w:tentative="1">
      <w:start w:val="1"/>
      <w:numFmt w:val="bullet"/>
      <w:lvlText w:val=""/>
      <w:lvlJc w:val="left"/>
      <w:pPr>
        <w:tabs>
          <w:tab w:val="num" w:pos="6480"/>
        </w:tabs>
        <w:ind w:left="6480" w:hanging="360"/>
      </w:pPr>
      <w:rPr>
        <w:rFonts w:ascii="Symbol" w:hAnsi="Symbol" w:hint="default"/>
      </w:rPr>
    </w:lvl>
  </w:abstractNum>
  <w:abstractNum w:abstractNumId="5">
    <w:nsid w:val="72B44385"/>
    <w:multiLevelType w:val="hybridMultilevel"/>
    <w:tmpl w:val="27067BE0"/>
    <w:lvl w:ilvl="0" w:tplc="C11E2ADC">
      <w:start w:val="1"/>
      <w:numFmt w:val="bullet"/>
      <w:lvlText w:val=""/>
      <w:lvlPicBulletId w:val="0"/>
      <w:lvlJc w:val="left"/>
      <w:pPr>
        <w:tabs>
          <w:tab w:val="num" w:pos="720"/>
        </w:tabs>
        <w:ind w:left="720" w:hanging="360"/>
      </w:pPr>
      <w:rPr>
        <w:rFonts w:ascii="Symbol" w:hAnsi="Symbol" w:hint="default"/>
      </w:rPr>
    </w:lvl>
    <w:lvl w:ilvl="1" w:tplc="7FB8453E" w:tentative="1">
      <w:start w:val="1"/>
      <w:numFmt w:val="bullet"/>
      <w:lvlText w:val=""/>
      <w:lvlJc w:val="left"/>
      <w:pPr>
        <w:tabs>
          <w:tab w:val="num" w:pos="1440"/>
        </w:tabs>
        <w:ind w:left="1440" w:hanging="360"/>
      </w:pPr>
      <w:rPr>
        <w:rFonts w:ascii="Symbol" w:hAnsi="Symbol" w:hint="default"/>
      </w:rPr>
    </w:lvl>
    <w:lvl w:ilvl="2" w:tplc="BE126A44" w:tentative="1">
      <w:start w:val="1"/>
      <w:numFmt w:val="bullet"/>
      <w:lvlText w:val=""/>
      <w:lvlJc w:val="left"/>
      <w:pPr>
        <w:tabs>
          <w:tab w:val="num" w:pos="2160"/>
        </w:tabs>
        <w:ind w:left="2160" w:hanging="360"/>
      </w:pPr>
      <w:rPr>
        <w:rFonts w:ascii="Symbol" w:hAnsi="Symbol" w:hint="default"/>
      </w:rPr>
    </w:lvl>
    <w:lvl w:ilvl="3" w:tplc="2D6CFB44" w:tentative="1">
      <w:start w:val="1"/>
      <w:numFmt w:val="bullet"/>
      <w:lvlText w:val=""/>
      <w:lvlJc w:val="left"/>
      <w:pPr>
        <w:tabs>
          <w:tab w:val="num" w:pos="2880"/>
        </w:tabs>
        <w:ind w:left="2880" w:hanging="360"/>
      </w:pPr>
      <w:rPr>
        <w:rFonts w:ascii="Symbol" w:hAnsi="Symbol" w:hint="default"/>
      </w:rPr>
    </w:lvl>
    <w:lvl w:ilvl="4" w:tplc="21D448B4" w:tentative="1">
      <w:start w:val="1"/>
      <w:numFmt w:val="bullet"/>
      <w:lvlText w:val=""/>
      <w:lvlJc w:val="left"/>
      <w:pPr>
        <w:tabs>
          <w:tab w:val="num" w:pos="3600"/>
        </w:tabs>
        <w:ind w:left="3600" w:hanging="360"/>
      </w:pPr>
      <w:rPr>
        <w:rFonts w:ascii="Symbol" w:hAnsi="Symbol" w:hint="default"/>
      </w:rPr>
    </w:lvl>
    <w:lvl w:ilvl="5" w:tplc="80A013A2" w:tentative="1">
      <w:start w:val="1"/>
      <w:numFmt w:val="bullet"/>
      <w:lvlText w:val=""/>
      <w:lvlJc w:val="left"/>
      <w:pPr>
        <w:tabs>
          <w:tab w:val="num" w:pos="4320"/>
        </w:tabs>
        <w:ind w:left="4320" w:hanging="360"/>
      </w:pPr>
      <w:rPr>
        <w:rFonts w:ascii="Symbol" w:hAnsi="Symbol" w:hint="default"/>
      </w:rPr>
    </w:lvl>
    <w:lvl w:ilvl="6" w:tplc="A7F04CD2" w:tentative="1">
      <w:start w:val="1"/>
      <w:numFmt w:val="bullet"/>
      <w:lvlText w:val=""/>
      <w:lvlJc w:val="left"/>
      <w:pPr>
        <w:tabs>
          <w:tab w:val="num" w:pos="5040"/>
        </w:tabs>
        <w:ind w:left="5040" w:hanging="360"/>
      </w:pPr>
      <w:rPr>
        <w:rFonts w:ascii="Symbol" w:hAnsi="Symbol" w:hint="default"/>
      </w:rPr>
    </w:lvl>
    <w:lvl w:ilvl="7" w:tplc="978073EC" w:tentative="1">
      <w:start w:val="1"/>
      <w:numFmt w:val="bullet"/>
      <w:lvlText w:val=""/>
      <w:lvlJc w:val="left"/>
      <w:pPr>
        <w:tabs>
          <w:tab w:val="num" w:pos="5760"/>
        </w:tabs>
        <w:ind w:left="5760" w:hanging="360"/>
      </w:pPr>
      <w:rPr>
        <w:rFonts w:ascii="Symbol" w:hAnsi="Symbol" w:hint="default"/>
      </w:rPr>
    </w:lvl>
    <w:lvl w:ilvl="8" w:tplc="B9BCE324" w:tentative="1">
      <w:start w:val="1"/>
      <w:numFmt w:val="bullet"/>
      <w:lvlText w:val=""/>
      <w:lvlJc w:val="left"/>
      <w:pPr>
        <w:tabs>
          <w:tab w:val="num" w:pos="6480"/>
        </w:tabs>
        <w:ind w:left="6480" w:hanging="360"/>
      </w:pPr>
      <w:rPr>
        <w:rFonts w:ascii="Symbol" w:hAnsi="Symbol" w:hint="default"/>
      </w:rPr>
    </w:lvl>
  </w:abstractNum>
  <w:abstractNum w:abstractNumId="6">
    <w:nsid w:val="77971CE8"/>
    <w:multiLevelType w:val="hybridMultilevel"/>
    <w:tmpl w:val="4350CD62"/>
    <w:lvl w:ilvl="0" w:tplc="C1788C3E">
      <w:start w:val="1"/>
      <w:numFmt w:val="bullet"/>
      <w:lvlText w:val=""/>
      <w:lvlPicBulletId w:val="0"/>
      <w:lvlJc w:val="left"/>
      <w:pPr>
        <w:tabs>
          <w:tab w:val="num" w:pos="720"/>
        </w:tabs>
        <w:ind w:left="720" w:hanging="360"/>
      </w:pPr>
      <w:rPr>
        <w:rFonts w:ascii="Symbol" w:hAnsi="Symbol" w:hint="default"/>
      </w:rPr>
    </w:lvl>
    <w:lvl w:ilvl="1" w:tplc="B8562D76" w:tentative="1">
      <w:start w:val="1"/>
      <w:numFmt w:val="bullet"/>
      <w:lvlText w:val=""/>
      <w:lvlJc w:val="left"/>
      <w:pPr>
        <w:tabs>
          <w:tab w:val="num" w:pos="1440"/>
        </w:tabs>
        <w:ind w:left="1440" w:hanging="360"/>
      </w:pPr>
      <w:rPr>
        <w:rFonts w:ascii="Symbol" w:hAnsi="Symbol" w:hint="default"/>
      </w:rPr>
    </w:lvl>
    <w:lvl w:ilvl="2" w:tplc="6846A20E" w:tentative="1">
      <w:start w:val="1"/>
      <w:numFmt w:val="bullet"/>
      <w:lvlText w:val=""/>
      <w:lvlJc w:val="left"/>
      <w:pPr>
        <w:tabs>
          <w:tab w:val="num" w:pos="2160"/>
        </w:tabs>
        <w:ind w:left="2160" w:hanging="360"/>
      </w:pPr>
      <w:rPr>
        <w:rFonts w:ascii="Symbol" w:hAnsi="Symbol" w:hint="default"/>
      </w:rPr>
    </w:lvl>
    <w:lvl w:ilvl="3" w:tplc="747C4838" w:tentative="1">
      <w:start w:val="1"/>
      <w:numFmt w:val="bullet"/>
      <w:lvlText w:val=""/>
      <w:lvlJc w:val="left"/>
      <w:pPr>
        <w:tabs>
          <w:tab w:val="num" w:pos="2880"/>
        </w:tabs>
        <w:ind w:left="2880" w:hanging="360"/>
      </w:pPr>
      <w:rPr>
        <w:rFonts w:ascii="Symbol" w:hAnsi="Symbol" w:hint="default"/>
      </w:rPr>
    </w:lvl>
    <w:lvl w:ilvl="4" w:tplc="F96401E4" w:tentative="1">
      <w:start w:val="1"/>
      <w:numFmt w:val="bullet"/>
      <w:lvlText w:val=""/>
      <w:lvlJc w:val="left"/>
      <w:pPr>
        <w:tabs>
          <w:tab w:val="num" w:pos="3600"/>
        </w:tabs>
        <w:ind w:left="3600" w:hanging="360"/>
      </w:pPr>
      <w:rPr>
        <w:rFonts w:ascii="Symbol" w:hAnsi="Symbol" w:hint="default"/>
      </w:rPr>
    </w:lvl>
    <w:lvl w:ilvl="5" w:tplc="F000F114" w:tentative="1">
      <w:start w:val="1"/>
      <w:numFmt w:val="bullet"/>
      <w:lvlText w:val=""/>
      <w:lvlJc w:val="left"/>
      <w:pPr>
        <w:tabs>
          <w:tab w:val="num" w:pos="4320"/>
        </w:tabs>
        <w:ind w:left="4320" w:hanging="360"/>
      </w:pPr>
      <w:rPr>
        <w:rFonts w:ascii="Symbol" w:hAnsi="Symbol" w:hint="default"/>
      </w:rPr>
    </w:lvl>
    <w:lvl w:ilvl="6" w:tplc="28968584" w:tentative="1">
      <w:start w:val="1"/>
      <w:numFmt w:val="bullet"/>
      <w:lvlText w:val=""/>
      <w:lvlJc w:val="left"/>
      <w:pPr>
        <w:tabs>
          <w:tab w:val="num" w:pos="5040"/>
        </w:tabs>
        <w:ind w:left="5040" w:hanging="360"/>
      </w:pPr>
      <w:rPr>
        <w:rFonts w:ascii="Symbol" w:hAnsi="Symbol" w:hint="default"/>
      </w:rPr>
    </w:lvl>
    <w:lvl w:ilvl="7" w:tplc="ABE03CC6" w:tentative="1">
      <w:start w:val="1"/>
      <w:numFmt w:val="bullet"/>
      <w:lvlText w:val=""/>
      <w:lvlJc w:val="left"/>
      <w:pPr>
        <w:tabs>
          <w:tab w:val="num" w:pos="5760"/>
        </w:tabs>
        <w:ind w:left="5760" w:hanging="360"/>
      </w:pPr>
      <w:rPr>
        <w:rFonts w:ascii="Symbol" w:hAnsi="Symbol" w:hint="default"/>
      </w:rPr>
    </w:lvl>
    <w:lvl w:ilvl="8" w:tplc="D41818D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5"/>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790"/>
    <w:rsid w:val="00036A75"/>
    <w:rsid w:val="000752BC"/>
    <w:rsid w:val="000F6AFD"/>
    <w:rsid w:val="00110F08"/>
    <w:rsid w:val="001433D1"/>
    <w:rsid w:val="001F5C87"/>
    <w:rsid w:val="002139F9"/>
    <w:rsid w:val="00226940"/>
    <w:rsid w:val="00272287"/>
    <w:rsid w:val="002F4ACA"/>
    <w:rsid w:val="00323790"/>
    <w:rsid w:val="00382267"/>
    <w:rsid w:val="003D4668"/>
    <w:rsid w:val="004F6BF0"/>
    <w:rsid w:val="00526BB3"/>
    <w:rsid w:val="00560356"/>
    <w:rsid w:val="005A28A6"/>
    <w:rsid w:val="005B63DB"/>
    <w:rsid w:val="005C6DAD"/>
    <w:rsid w:val="00640E07"/>
    <w:rsid w:val="006757AC"/>
    <w:rsid w:val="006F7909"/>
    <w:rsid w:val="007C1D84"/>
    <w:rsid w:val="007C780A"/>
    <w:rsid w:val="00800164"/>
    <w:rsid w:val="00827435"/>
    <w:rsid w:val="00891BF9"/>
    <w:rsid w:val="008E6670"/>
    <w:rsid w:val="008F7790"/>
    <w:rsid w:val="00941F8D"/>
    <w:rsid w:val="0097787A"/>
    <w:rsid w:val="00982757"/>
    <w:rsid w:val="00987ED7"/>
    <w:rsid w:val="009E3EA7"/>
    <w:rsid w:val="00A534E2"/>
    <w:rsid w:val="00AD7ED8"/>
    <w:rsid w:val="00B345E3"/>
    <w:rsid w:val="00B9436C"/>
    <w:rsid w:val="00BD6F14"/>
    <w:rsid w:val="00BF5D61"/>
    <w:rsid w:val="00C9078E"/>
    <w:rsid w:val="00C929DE"/>
    <w:rsid w:val="00C94FD3"/>
    <w:rsid w:val="00CC1D61"/>
    <w:rsid w:val="00CC23DB"/>
    <w:rsid w:val="00CF43BE"/>
    <w:rsid w:val="00E234B2"/>
    <w:rsid w:val="00EE12DA"/>
    <w:rsid w:val="00F1587B"/>
    <w:rsid w:val="00F5333D"/>
    <w:rsid w:val="00F6206D"/>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323790"/>
    <w:rPr>
      <w:rFonts w:ascii="Calibri" w:eastAsia="Calibri" w:hAnsi="Calibri" w:cs="Calibri"/>
      <w:color w:val="000000"/>
    </w:rPr>
  </w:style>
  <w:style w:type="paragraph" w:styleId="berschrift1">
    <w:name w:val="heading 1"/>
    <w:next w:val="Standard"/>
    <w:link w:val="berschrift1Zchn"/>
    <w:uiPriority w:val="9"/>
    <w:qFormat/>
    <w:rsid w:val="00323790"/>
    <w:pPr>
      <w:keepNext/>
      <w:keepLines/>
      <w:spacing w:after="140"/>
      <w:ind w:left="10" w:hanging="10"/>
      <w:outlineLvl w:val="0"/>
    </w:pPr>
    <w:rPr>
      <w:rFonts w:ascii="Calibri" w:eastAsia="Calibri" w:hAnsi="Calibri" w:cs="Calibri"/>
      <w:b/>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323790"/>
    <w:rPr>
      <w:rFonts w:ascii="Calibri" w:eastAsia="Calibri" w:hAnsi="Calibri" w:cs="Calibri"/>
      <w:b/>
      <w:color w:val="000000"/>
      <w:sz w:val="24"/>
    </w:rPr>
  </w:style>
  <w:style w:type="table" w:customStyle="1" w:styleId="TableGrid">
    <w:name w:val="TableGrid"/>
    <w:rsid w:val="00323790"/>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323790"/>
    <w:rPr>
      <w:rFonts w:ascii="Calibri" w:eastAsia="Calibri" w:hAnsi="Calibri" w:cs="Calibri"/>
      <w:color w:val="000000"/>
    </w:rPr>
  </w:style>
  <w:style w:type="paragraph" w:styleId="berschrift1">
    <w:name w:val="heading 1"/>
    <w:next w:val="Standard"/>
    <w:link w:val="berschrift1Zchn"/>
    <w:uiPriority w:val="9"/>
    <w:qFormat/>
    <w:rsid w:val="00323790"/>
    <w:pPr>
      <w:keepNext/>
      <w:keepLines/>
      <w:spacing w:after="140"/>
      <w:ind w:left="10" w:hanging="10"/>
      <w:outlineLvl w:val="0"/>
    </w:pPr>
    <w:rPr>
      <w:rFonts w:ascii="Calibri" w:eastAsia="Calibri" w:hAnsi="Calibri" w:cs="Calibri"/>
      <w:b/>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323790"/>
    <w:rPr>
      <w:rFonts w:ascii="Calibri" w:eastAsia="Calibri" w:hAnsi="Calibri" w:cs="Calibri"/>
      <w:b/>
      <w:color w:val="000000"/>
      <w:sz w:val="24"/>
    </w:rPr>
  </w:style>
  <w:style w:type="table" w:customStyle="1" w:styleId="TableGrid">
    <w:name w:val="TableGrid"/>
    <w:rsid w:val="00323790"/>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image" Target="media/image18.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33" Type="http://schemas.openxmlformats.org/officeDocument/2006/relationships/image" Target="media/image22.jpeg"/><Relationship Id="rId38" Type="http://schemas.openxmlformats.org/officeDocument/2006/relationships/image" Target="media/image19.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indenwerkstaetten.de/" TargetMode="External"/><Relationship Id="rId24" Type="http://schemas.openxmlformats.org/officeDocument/2006/relationships/image" Target="media/image9.jpg"/><Relationship Id="rId32" Type="http://schemas.openxmlformats.org/officeDocument/2006/relationships/image" Target="media/image21.jpeg"/><Relationship Id="rId37" Type="http://schemas.openxmlformats.org/officeDocument/2006/relationships/image" Target="media/image17.jpeg"/><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1.jpg"/><Relationship Id="rId36" Type="http://schemas.openxmlformats.org/officeDocument/2006/relationships/image" Target="media/image16.jpeg"/><Relationship Id="rId10" Type="http://schemas.openxmlformats.org/officeDocument/2006/relationships/hyperlink" Target="https://www.lindenwerkstaetten.de/"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5.%20Teaser%20-%20Final1_IB%20-%20neue%20Materialien%20ab%20Dezember%202020%20-%20aktuell%20in%20Bearbeitung\sofort\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14</Pages>
  <Words>2029</Words>
  <Characters>12784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14784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9</cp:revision>
  <cp:lastPrinted>2020-05-08T10:33:00Z</cp:lastPrinted>
  <dcterms:created xsi:type="dcterms:W3CDTF">2021-02-03T10:04:00Z</dcterms:created>
  <dcterms:modified xsi:type="dcterms:W3CDTF">2021-02-15T09:47:00Z</dcterms:modified>
</cp:coreProperties>
</file>