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214" w:rsidRDefault="00E25214" w:rsidP="00E25214">
      <w:pPr>
        <w:pStyle w:val="NKberschrift1"/>
      </w:pPr>
      <w:bookmarkStart w:id="0" w:name="_GoBack"/>
      <w:bookmarkEnd w:id="0"/>
      <w:r>
        <w:t>Gottesdienste auf YouTube</w:t>
      </w:r>
    </w:p>
    <w:p w:rsidR="00E25214" w:rsidRPr="00E25214" w:rsidRDefault="00E25214" w:rsidP="00E25214">
      <w:pPr>
        <w:pStyle w:val="NKText"/>
      </w:pPr>
    </w:p>
    <w:p w:rsidR="00E25214" w:rsidRPr="00E25214" w:rsidRDefault="00E25214" w:rsidP="00E25214">
      <w:pPr>
        <w:pStyle w:val="NKText"/>
        <w:rPr>
          <w:rStyle w:val="NKTextfett"/>
        </w:rPr>
      </w:pPr>
      <w:r w:rsidRPr="00E25214">
        <w:rPr>
          <w:rStyle w:val="NKTextfett"/>
        </w:rPr>
        <w:t>Vorentscheidungen und Rahmen</w:t>
      </w:r>
    </w:p>
    <w:p w:rsidR="00E25214" w:rsidRPr="00E25214" w:rsidRDefault="00E25214" w:rsidP="00E25214">
      <w:pPr>
        <w:pStyle w:val="NKText"/>
        <w:numPr>
          <w:ilvl w:val="0"/>
          <w:numId w:val="11"/>
        </w:numPr>
      </w:pPr>
      <w:r w:rsidRPr="00E25214">
        <w:t>Digitaler Gottesdienst</w:t>
      </w:r>
    </w:p>
    <w:p w:rsidR="00E25214" w:rsidRPr="00E25214" w:rsidRDefault="003219DF" w:rsidP="00E25214">
      <w:pPr>
        <w:pStyle w:val="NKText"/>
        <w:numPr>
          <w:ilvl w:val="0"/>
          <w:numId w:val="11"/>
        </w:numPr>
      </w:pPr>
      <w:r>
        <w:t>Liveschaltung auf YouT</w:t>
      </w:r>
      <w:r w:rsidR="00E25214" w:rsidRPr="00E25214">
        <w:t>ube</w:t>
      </w:r>
    </w:p>
    <w:p w:rsidR="00E25214" w:rsidRPr="00E25214" w:rsidRDefault="00E25214" w:rsidP="00E25214">
      <w:pPr>
        <w:pStyle w:val="NKText"/>
        <w:numPr>
          <w:ilvl w:val="0"/>
          <w:numId w:val="11"/>
        </w:numPr>
      </w:pPr>
      <w:r w:rsidRPr="00E25214">
        <w:t>Fachkundige Person hinter Kamera und Ton</w:t>
      </w:r>
    </w:p>
    <w:p w:rsidR="00E25214" w:rsidRPr="00E25214" w:rsidRDefault="003219DF" w:rsidP="00E25214">
      <w:pPr>
        <w:pStyle w:val="NKText"/>
        <w:numPr>
          <w:ilvl w:val="0"/>
          <w:numId w:val="11"/>
        </w:numPr>
      </w:pPr>
      <w:r>
        <w:t>Länge: maximal 30 Minuten</w:t>
      </w:r>
    </w:p>
    <w:p w:rsidR="00E25214" w:rsidRPr="00E25214" w:rsidRDefault="00E25214" w:rsidP="00E25214">
      <w:pPr>
        <w:pStyle w:val="NKText"/>
        <w:numPr>
          <w:ilvl w:val="0"/>
          <w:numId w:val="11"/>
        </w:numPr>
      </w:pPr>
      <w:r w:rsidRPr="00E25214">
        <w:t>Drehbuch erstellen. Welches Bild passt zu welchem liturgischen Element? Welcher Drehort eignet sich?</w:t>
      </w:r>
    </w:p>
    <w:p w:rsidR="00E25214" w:rsidRPr="00E25214" w:rsidRDefault="00E25214" w:rsidP="00E25214">
      <w:pPr>
        <w:pStyle w:val="NKText"/>
        <w:numPr>
          <w:ilvl w:val="0"/>
          <w:numId w:val="11"/>
        </w:numPr>
      </w:pPr>
      <w:r w:rsidRPr="00E25214">
        <w:t>Gestaltung:</w:t>
      </w:r>
    </w:p>
    <w:p w:rsidR="00E25214" w:rsidRDefault="00E25214" w:rsidP="00E25214">
      <w:pPr>
        <w:pStyle w:val="NKText"/>
        <w:numPr>
          <w:ilvl w:val="1"/>
          <w:numId w:val="11"/>
        </w:numPr>
      </w:pPr>
      <w:r>
        <w:t>Abwechslung in Bild und Ton</w:t>
      </w:r>
    </w:p>
    <w:p w:rsidR="00E25214" w:rsidRDefault="00E25214" w:rsidP="00E25214">
      <w:pPr>
        <w:pStyle w:val="NKText"/>
        <w:numPr>
          <w:ilvl w:val="1"/>
          <w:numId w:val="11"/>
        </w:numPr>
      </w:pPr>
      <w:r w:rsidRPr="00E25214">
        <w:t>Ei</w:t>
      </w:r>
      <w:r>
        <w:t>nbindung verschiedener Menschen</w:t>
      </w:r>
    </w:p>
    <w:p w:rsidR="00E25214" w:rsidRDefault="00E25214" w:rsidP="00E25214">
      <w:pPr>
        <w:pStyle w:val="NKText"/>
        <w:numPr>
          <w:ilvl w:val="1"/>
          <w:numId w:val="11"/>
        </w:numPr>
      </w:pPr>
      <w:r w:rsidRPr="00E25214">
        <w:t>Wechsel der Kameraperspektive</w:t>
      </w:r>
    </w:p>
    <w:p w:rsidR="00E25214" w:rsidRDefault="00E25214" w:rsidP="00E25214">
      <w:pPr>
        <w:pStyle w:val="NKText"/>
        <w:numPr>
          <w:ilvl w:val="1"/>
          <w:numId w:val="11"/>
        </w:numPr>
      </w:pPr>
      <w:r w:rsidRPr="00E25214">
        <w:t>Angepasste Liturgie: Was passt? Was nicht?</w:t>
      </w:r>
    </w:p>
    <w:p w:rsidR="00E25214" w:rsidRPr="00E25214" w:rsidRDefault="00E25214" w:rsidP="00E25214">
      <w:pPr>
        <w:pStyle w:val="NKText"/>
      </w:pPr>
    </w:p>
    <w:p w:rsidR="00E25214" w:rsidRPr="00E25214" w:rsidRDefault="00E25214" w:rsidP="00E25214">
      <w:pPr>
        <w:pStyle w:val="NKText"/>
        <w:rPr>
          <w:rStyle w:val="NKTextfett"/>
        </w:rPr>
      </w:pPr>
      <w:r w:rsidRPr="00E25214">
        <w:rPr>
          <w:rStyle w:val="NKTextfett"/>
        </w:rPr>
        <w:t>Musik</w:t>
      </w:r>
    </w:p>
    <w:p w:rsidR="00E25214" w:rsidRPr="00E25214" w:rsidRDefault="00E25214" w:rsidP="00E25214">
      <w:pPr>
        <w:pStyle w:val="NKText"/>
        <w:numPr>
          <w:ilvl w:val="0"/>
          <w:numId w:val="12"/>
        </w:numPr>
      </w:pPr>
      <w:r w:rsidRPr="00E25214">
        <w:t>Gesonderte Aufnahme der Musik (andere klangliche Voraussetzungen)</w:t>
      </w:r>
    </w:p>
    <w:p w:rsidR="00E25214" w:rsidRPr="00E25214" w:rsidRDefault="00E25214" w:rsidP="00E25214">
      <w:pPr>
        <w:pStyle w:val="NKText"/>
        <w:numPr>
          <w:ilvl w:val="0"/>
          <w:numId w:val="12"/>
        </w:numPr>
      </w:pPr>
      <w:r w:rsidRPr="00E25214">
        <w:t>Rahmung des Gottesdienstes durch Musik</w:t>
      </w:r>
    </w:p>
    <w:p w:rsidR="00E25214" w:rsidRPr="00E25214" w:rsidRDefault="00E25214" w:rsidP="00E25214">
      <w:pPr>
        <w:pStyle w:val="NKText"/>
        <w:numPr>
          <w:ilvl w:val="0"/>
          <w:numId w:val="12"/>
        </w:numPr>
      </w:pPr>
      <w:r w:rsidRPr="00E25214">
        <w:t>Hausgemeinschaften als Musiker</w:t>
      </w:r>
    </w:p>
    <w:p w:rsidR="00E25214" w:rsidRPr="00E25214" w:rsidRDefault="00E25214" w:rsidP="00E25214">
      <w:pPr>
        <w:pStyle w:val="NKText"/>
        <w:numPr>
          <w:ilvl w:val="0"/>
          <w:numId w:val="12"/>
        </w:numPr>
      </w:pPr>
      <w:r w:rsidRPr="00E25214">
        <w:t>Maximal 3 Lieder</w:t>
      </w:r>
    </w:p>
    <w:p w:rsidR="00E25214" w:rsidRPr="00E25214" w:rsidRDefault="00E25214" w:rsidP="00E25214">
      <w:pPr>
        <w:pStyle w:val="NKText"/>
        <w:numPr>
          <w:ilvl w:val="0"/>
          <w:numId w:val="12"/>
        </w:numPr>
      </w:pPr>
      <w:r w:rsidRPr="00E25214">
        <w:t>Lieder mit Gesangsstimme untermalen</w:t>
      </w:r>
    </w:p>
    <w:p w:rsidR="00E25214" w:rsidRDefault="00E25214" w:rsidP="00E25214">
      <w:pPr>
        <w:pStyle w:val="NKText"/>
        <w:numPr>
          <w:ilvl w:val="0"/>
          <w:numId w:val="12"/>
        </w:numPr>
      </w:pPr>
      <w:r w:rsidRPr="00E25214">
        <w:t>Liedtafeln einblenden</w:t>
      </w:r>
    </w:p>
    <w:p w:rsidR="00E25214" w:rsidRPr="00E25214" w:rsidRDefault="00E25214" w:rsidP="00E25214">
      <w:pPr>
        <w:pStyle w:val="NKText"/>
      </w:pPr>
    </w:p>
    <w:p w:rsidR="00E25214" w:rsidRPr="00E25214" w:rsidRDefault="00E25214" w:rsidP="00E25214">
      <w:pPr>
        <w:pStyle w:val="NKText"/>
        <w:rPr>
          <w:rStyle w:val="NKTextfett"/>
        </w:rPr>
      </w:pPr>
      <w:r w:rsidRPr="00E25214">
        <w:rPr>
          <w:rStyle w:val="NKTextfett"/>
        </w:rPr>
        <w:t>Ablauf</w:t>
      </w:r>
    </w:p>
    <w:p w:rsidR="00E25214" w:rsidRDefault="00E25214" w:rsidP="002D5668">
      <w:pPr>
        <w:pStyle w:val="NKText"/>
        <w:numPr>
          <w:ilvl w:val="0"/>
          <w:numId w:val="17"/>
        </w:numPr>
      </w:pPr>
      <w:r>
        <w:t>Votum und Begrüßung</w:t>
      </w:r>
    </w:p>
    <w:p w:rsidR="00E25214" w:rsidRPr="002D5668" w:rsidRDefault="00E25214" w:rsidP="002D5668">
      <w:pPr>
        <w:pStyle w:val="NKText"/>
        <w:numPr>
          <w:ilvl w:val="0"/>
          <w:numId w:val="17"/>
        </w:numPr>
      </w:pPr>
      <w:r w:rsidRPr="002D5668">
        <w:t>Eingangsmusik</w:t>
      </w:r>
    </w:p>
    <w:p w:rsidR="00E25214" w:rsidRPr="002D5668" w:rsidRDefault="00E25214" w:rsidP="002D5668">
      <w:pPr>
        <w:pStyle w:val="NKText"/>
        <w:numPr>
          <w:ilvl w:val="0"/>
          <w:numId w:val="4"/>
        </w:numPr>
      </w:pPr>
      <w:r>
        <w:t>Begrüßung: Kurz und knapp Name des Sonntags, Proprium, Thema des Gottesdienstes</w:t>
      </w:r>
    </w:p>
    <w:p w:rsidR="002D5668" w:rsidRPr="002D5668" w:rsidRDefault="00E25214" w:rsidP="002D5668">
      <w:pPr>
        <w:pStyle w:val="NKText"/>
        <w:numPr>
          <w:ilvl w:val="0"/>
          <w:numId w:val="4"/>
        </w:numPr>
      </w:pPr>
      <w:r w:rsidRPr="002D5668">
        <w:t>Psalm</w:t>
      </w:r>
    </w:p>
    <w:p w:rsidR="00E25214" w:rsidRDefault="00E25214" w:rsidP="002D5668">
      <w:pPr>
        <w:pStyle w:val="NKText"/>
        <w:ind w:firstLine="708"/>
      </w:pPr>
      <w:r>
        <w:t>Verschiedene Möglichkeiten:</w:t>
      </w:r>
    </w:p>
    <w:p w:rsidR="00E25214" w:rsidRDefault="00E25214" w:rsidP="002D5668">
      <w:pPr>
        <w:pStyle w:val="NKText"/>
        <w:numPr>
          <w:ilvl w:val="0"/>
          <w:numId w:val="14"/>
        </w:numPr>
      </w:pPr>
      <w:r>
        <w:t xml:space="preserve">Lettering: </w:t>
      </w:r>
      <w:hyperlink r:id="rId8" w:history="1">
        <w:r>
          <w:rPr>
            <w:rStyle w:val="Hyperlink"/>
          </w:rPr>
          <w:t>https://www.youtube.com/watch?v=sdT9Gg</w:t>
        </w:r>
      </w:hyperlink>
      <w:hyperlink r:id="rId9" w:history="1">
        <w:r>
          <w:rPr>
            <w:rStyle w:val="Hyperlink"/>
          </w:rPr>
          <w:t>-</w:t>
        </w:r>
      </w:hyperlink>
      <w:hyperlink r:id="rId10" w:history="1">
        <w:r>
          <w:rPr>
            <w:rStyle w:val="Hyperlink"/>
          </w:rPr>
          <w:t>Sqgk&amp;t=984s</w:t>
        </w:r>
      </w:hyperlink>
    </w:p>
    <w:p w:rsidR="00E25214" w:rsidRDefault="00E25214" w:rsidP="002D5668">
      <w:pPr>
        <w:pStyle w:val="NKText"/>
        <w:ind w:left="360" w:firstLine="708"/>
      </w:pPr>
      <w:r>
        <w:t>(min. 4:00)</w:t>
      </w:r>
    </w:p>
    <w:p w:rsidR="00E25214" w:rsidRPr="002D5668" w:rsidRDefault="002D5668" w:rsidP="002D5668">
      <w:pPr>
        <w:pStyle w:val="NKText"/>
        <w:numPr>
          <w:ilvl w:val="0"/>
          <w:numId w:val="14"/>
        </w:numPr>
      </w:pPr>
      <w:r>
        <w:t>Fotographie:</w:t>
      </w:r>
    </w:p>
    <w:p w:rsidR="00E25214" w:rsidRDefault="005D6409" w:rsidP="002D5668">
      <w:pPr>
        <w:pStyle w:val="NKText"/>
        <w:ind w:left="1068"/>
      </w:pPr>
      <w:hyperlink r:id="rId11" w:history="1">
        <w:r w:rsidR="00E25214">
          <w:rPr>
            <w:rStyle w:val="Hyperlink"/>
          </w:rPr>
          <w:t>https://www.youtube.com/watch?v=7ox5v8KoeJU&amp;t=1103s</w:t>
        </w:r>
      </w:hyperlink>
    </w:p>
    <w:p w:rsidR="00E25214" w:rsidRDefault="00E25214" w:rsidP="002D5668">
      <w:pPr>
        <w:pStyle w:val="NKText"/>
        <w:ind w:left="1068"/>
      </w:pPr>
      <w:r>
        <w:t>(min. 4:27)</w:t>
      </w:r>
    </w:p>
    <w:p w:rsidR="00E25214" w:rsidRDefault="00E25214" w:rsidP="002D5668">
      <w:pPr>
        <w:pStyle w:val="NKText"/>
        <w:numPr>
          <w:ilvl w:val="0"/>
          <w:numId w:val="14"/>
        </w:numPr>
      </w:pPr>
      <w:r>
        <w:t>Verschiedene Menschen</w:t>
      </w:r>
      <w:r w:rsidR="00346465">
        <w:t xml:space="preserve"> aus der Kirchengemeinde lesen:</w:t>
      </w:r>
    </w:p>
    <w:p w:rsidR="00E25214" w:rsidRDefault="005D6409" w:rsidP="002D5668">
      <w:pPr>
        <w:pStyle w:val="NKText"/>
        <w:ind w:left="1068"/>
      </w:pPr>
      <w:hyperlink r:id="rId12" w:history="1">
        <w:r w:rsidR="00E25214">
          <w:rPr>
            <w:rStyle w:val="Hyperlink"/>
          </w:rPr>
          <w:t>https://www.youtube.com/watch?v=ZNmLnG8ev4c&amp;t=348s</w:t>
        </w:r>
      </w:hyperlink>
    </w:p>
    <w:p w:rsidR="00E25214" w:rsidRDefault="00E25214" w:rsidP="002D5668">
      <w:pPr>
        <w:pStyle w:val="NKText"/>
        <w:ind w:left="1068"/>
      </w:pPr>
      <w:r>
        <w:t>(min 5:50)</w:t>
      </w:r>
    </w:p>
    <w:p w:rsidR="00E25214" w:rsidRPr="002D5668" w:rsidRDefault="00E25214" w:rsidP="002D5668">
      <w:pPr>
        <w:pStyle w:val="NKText"/>
        <w:numPr>
          <w:ilvl w:val="0"/>
          <w:numId w:val="15"/>
        </w:numPr>
      </w:pPr>
      <w:r w:rsidRPr="002D5668">
        <w:t>Schriftlesung</w:t>
      </w:r>
    </w:p>
    <w:p w:rsidR="00E25214" w:rsidRPr="002D5668" w:rsidRDefault="00E25214" w:rsidP="002D5668">
      <w:pPr>
        <w:pStyle w:val="NKText"/>
        <w:ind w:firstLine="708"/>
      </w:pPr>
      <w:r w:rsidRPr="002D5668">
        <w:t>Lesung eingesprochen, dazu Visualisierung</w:t>
      </w:r>
    </w:p>
    <w:p w:rsidR="00E25214" w:rsidRDefault="00E25214" w:rsidP="002D5668">
      <w:pPr>
        <w:pStyle w:val="NKText"/>
        <w:numPr>
          <w:ilvl w:val="0"/>
          <w:numId w:val="14"/>
        </w:numPr>
      </w:pPr>
      <w:r>
        <w:lastRenderedPageBreak/>
        <w:t xml:space="preserve">Beispiel 1: </w:t>
      </w:r>
      <w:hyperlink r:id="rId13" w:history="1">
        <w:r>
          <w:rPr>
            <w:rStyle w:val="Hyperlink"/>
          </w:rPr>
          <w:t xml:space="preserve">https://www.youtube.com/watch?v=ZNmLnG8ev4c&amp;t=348s </w:t>
        </w:r>
      </w:hyperlink>
      <w:r>
        <w:t>(min 8:40)</w:t>
      </w:r>
    </w:p>
    <w:p w:rsidR="00E25214" w:rsidRPr="002D5668" w:rsidRDefault="00E25214" w:rsidP="002D5668">
      <w:pPr>
        <w:pStyle w:val="NKText"/>
        <w:numPr>
          <w:ilvl w:val="0"/>
          <w:numId w:val="14"/>
        </w:numPr>
      </w:pPr>
      <w:r>
        <w:t xml:space="preserve">Beispiel 2: </w:t>
      </w:r>
      <w:hyperlink r:id="rId14" w:history="1">
        <w:r>
          <w:rPr>
            <w:rStyle w:val="Hyperlink"/>
          </w:rPr>
          <w:t>https://www.youtube.com/watch?v=sdT9Gg</w:t>
        </w:r>
      </w:hyperlink>
      <w:hyperlink r:id="rId15" w:history="1">
        <w:r>
          <w:rPr>
            <w:rStyle w:val="Hyperlink"/>
          </w:rPr>
          <w:t>-</w:t>
        </w:r>
      </w:hyperlink>
      <w:hyperlink r:id="rId16" w:history="1">
        <w:r>
          <w:rPr>
            <w:rStyle w:val="Hyperlink"/>
          </w:rPr>
          <w:t xml:space="preserve">Sqgk&amp;t=251s </w:t>
        </w:r>
      </w:hyperlink>
      <w:r>
        <w:t>(min 12:45)</w:t>
      </w:r>
    </w:p>
    <w:p w:rsidR="00E25214" w:rsidRPr="002D5668" w:rsidRDefault="00E25214" w:rsidP="002D5668">
      <w:pPr>
        <w:pStyle w:val="NKText"/>
        <w:numPr>
          <w:ilvl w:val="0"/>
          <w:numId w:val="15"/>
        </w:numPr>
      </w:pPr>
      <w:r w:rsidRPr="002D5668">
        <w:t>Predigt</w:t>
      </w:r>
    </w:p>
    <w:p w:rsidR="00E25214" w:rsidRPr="002D5668" w:rsidRDefault="00E25214" w:rsidP="002D5668">
      <w:pPr>
        <w:pStyle w:val="NKText"/>
        <w:ind w:firstLine="708"/>
      </w:pPr>
      <w:r w:rsidRPr="002D5668">
        <w:t>Alternative Predigtformate</w:t>
      </w:r>
    </w:p>
    <w:p w:rsidR="00E25214" w:rsidRPr="002D5668" w:rsidRDefault="00E25214" w:rsidP="002D5668">
      <w:pPr>
        <w:pStyle w:val="NKText"/>
        <w:numPr>
          <w:ilvl w:val="0"/>
          <w:numId w:val="16"/>
        </w:numPr>
      </w:pPr>
      <w:r w:rsidRPr="002D5668">
        <w:t xml:space="preserve">Rogate: </w:t>
      </w:r>
      <w:proofErr w:type="spellStart"/>
      <w:r w:rsidRPr="002D5668">
        <w:t>Konfis</w:t>
      </w:r>
      <w:proofErr w:type="spellEnd"/>
      <w:r w:rsidRPr="002D5668">
        <w:t xml:space="preserve"> schreiben Fragen zum Beten auf. 3 Menschen, die regelmäßig beten</w:t>
      </w:r>
      <w:r w:rsidR="00346465">
        <w:t>, antworten spontan darauf</w:t>
      </w:r>
    </w:p>
    <w:p w:rsidR="00E25214" w:rsidRPr="002D5668" w:rsidRDefault="00E25214" w:rsidP="002D5668">
      <w:pPr>
        <w:pStyle w:val="NKText"/>
        <w:numPr>
          <w:ilvl w:val="0"/>
          <w:numId w:val="16"/>
        </w:numPr>
      </w:pPr>
      <w:r w:rsidRPr="002D5668">
        <w:t>Jubilate: Frage an ein</w:t>
      </w:r>
      <w:r w:rsidR="00346465">
        <w:t>en</w:t>
      </w:r>
      <w:r w:rsidRPr="002D5668">
        <w:t xml:space="preserve"> Schriftsteller, eine Bildungsbeauftrage und eine Journalis</w:t>
      </w:r>
      <w:r w:rsidR="00346465">
        <w:t>tin: Was brauchen wir wirklich?</w:t>
      </w:r>
    </w:p>
    <w:p w:rsidR="00E25214" w:rsidRPr="002D5668" w:rsidRDefault="00E25214" w:rsidP="002D5668">
      <w:pPr>
        <w:pStyle w:val="NKText"/>
        <w:numPr>
          <w:ilvl w:val="0"/>
          <w:numId w:val="16"/>
        </w:numPr>
      </w:pPr>
      <w:r w:rsidRPr="002D5668">
        <w:t>Exaudi: Vor welchem Abschied stehst du? Was wirst du vermissen? Worauf freust du dich?</w:t>
      </w:r>
    </w:p>
    <w:p w:rsidR="00E25214" w:rsidRPr="002D5668" w:rsidRDefault="00E25214" w:rsidP="002D5668">
      <w:pPr>
        <w:pStyle w:val="NKText"/>
        <w:numPr>
          <w:ilvl w:val="0"/>
          <w:numId w:val="15"/>
        </w:numPr>
      </w:pPr>
      <w:r w:rsidRPr="002D5668">
        <w:t>Fürbitten, Vaterunser, Segen</w:t>
      </w:r>
    </w:p>
    <w:p w:rsidR="00E25214" w:rsidRPr="002D5668" w:rsidRDefault="00E25214" w:rsidP="002D5668">
      <w:pPr>
        <w:pStyle w:val="NKText"/>
        <w:ind w:left="708"/>
      </w:pPr>
      <w:r w:rsidRPr="002D5668">
        <w:t>Zwischen jeder Fürbitte Stille und Kerze anzünden</w:t>
      </w:r>
    </w:p>
    <w:p w:rsidR="00E25214" w:rsidRPr="002D5668" w:rsidRDefault="00E25214" w:rsidP="002D5668">
      <w:pPr>
        <w:pStyle w:val="NKText"/>
        <w:ind w:left="720"/>
      </w:pPr>
      <w:r w:rsidRPr="002D5668">
        <w:t>Vaterunser (Verschiedene Möglichkeiten des Bildes: gefaltete Hände, Figur in der Kirche etc.)</w:t>
      </w:r>
    </w:p>
    <w:p w:rsidR="00E25214" w:rsidRPr="002D5668" w:rsidRDefault="00E25214" w:rsidP="002D5668">
      <w:pPr>
        <w:pStyle w:val="NKText"/>
      </w:pPr>
    </w:p>
    <w:p w:rsidR="002D5668" w:rsidRPr="00346465" w:rsidRDefault="00E25214" w:rsidP="002D5668">
      <w:pPr>
        <w:pStyle w:val="NKText"/>
        <w:rPr>
          <w:b/>
        </w:rPr>
      </w:pPr>
      <w:r w:rsidRPr="002D5668">
        <w:rPr>
          <w:rStyle w:val="NKTextfett"/>
        </w:rPr>
        <w:t>Zusätzliche analoge „Aktionen“</w:t>
      </w:r>
    </w:p>
    <w:p w:rsidR="00E25214" w:rsidRDefault="00E25214" w:rsidP="002D5668">
      <w:pPr>
        <w:pStyle w:val="NKText"/>
      </w:pPr>
      <w:r>
        <w:t>Ideen zu Ostern und Weihnachten s. Datei „Ostern auf dem Schirm und in der Tüte“</w:t>
      </w:r>
    </w:p>
    <w:p w:rsidR="00E25214" w:rsidRDefault="005D6409" w:rsidP="002D5668">
      <w:pPr>
        <w:pStyle w:val="NKText"/>
      </w:pPr>
      <w:hyperlink r:id="rId17" w:history="1">
        <w:r w:rsidR="00E25214">
          <w:rPr>
            <w:rStyle w:val="Hyperlink"/>
          </w:rPr>
          <w:t>https://gottesdienstkultur-nordkirche.de/liturgien/ostern-auf-dem-schirm-und-in-der-tuete/</w:t>
        </w:r>
      </w:hyperlink>
    </w:p>
    <w:p w:rsidR="00E25214" w:rsidRDefault="00E25214" w:rsidP="002D5668">
      <w:pPr>
        <w:pStyle w:val="NKText"/>
      </w:pPr>
    </w:p>
    <w:p w:rsidR="003721F0" w:rsidRDefault="003721F0" w:rsidP="002D5668">
      <w:pPr>
        <w:pStyle w:val="NKText"/>
      </w:pPr>
    </w:p>
    <w:p w:rsidR="00E25214" w:rsidRPr="002D5668" w:rsidRDefault="00E25214" w:rsidP="002D5668">
      <w:pPr>
        <w:pStyle w:val="NKTextklein"/>
      </w:pPr>
      <w:r w:rsidRPr="002D5668">
        <w:t>Autorin: Amelie Renz</w:t>
      </w:r>
      <w:r w:rsidR="002D5668">
        <w:t>.</w:t>
      </w:r>
    </w:p>
    <w:p w:rsidR="00E25214" w:rsidRDefault="00E25214" w:rsidP="00E25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25214" w:rsidRDefault="00E25214" w:rsidP="002D5668">
      <w:pPr>
        <w:pStyle w:val="NKText"/>
      </w:pPr>
      <w:r w:rsidRPr="002D5668">
        <w:lastRenderedPageBreak/>
        <w:t>Sonntag Lätare</w:t>
      </w:r>
    </w:p>
    <w:p w:rsidR="002D5668" w:rsidRPr="002D5668" w:rsidRDefault="002D5668" w:rsidP="002D5668">
      <w:pPr>
        <w:pStyle w:val="NKText"/>
      </w:pPr>
    </w:p>
    <w:p w:rsidR="00E25214" w:rsidRDefault="00E25214" w:rsidP="00E252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180C77" wp14:editId="5EA3175B">
            <wp:extent cx="5932448" cy="2815051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18" cy="28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F0" w:rsidRPr="003721F0" w:rsidRDefault="003721F0" w:rsidP="003721F0">
      <w:pPr>
        <w:pStyle w:val="NKText"/>
      </w:pPr>
    </w:p>
    <w:p w:rsidR="003721F0" w:rsidRPr="003721F0" w:rsidRDefault="003721F0" w:rsidP="003721F0">
      <w:pPr>
        <w:pStyle w:val="NKText"/>
      </w:pPr>
    </w:p>
    <w:p w:rsidR="00E25214" w:rsidRPr="003721F0" w:rsidRDefault="00E25214" w:rsidP="003721F0">
      <w:pPr>
        <w:pStyle w:val="NKText"/>
      </w:pPr>
      <w:r w:rsidRPr="003721F0">
        <w:t>Ostern in der Tüte</w:t>
      </w:r>
    </w:p>
    <w:p w:rsidR="003721F0" w:rsidRPr="003721F0" w:rsidRDefault="003721F0" w:rsidP="003721F0">
      <w:pPr>
        <w:pStyle w:val="NKText"/>
      </w:pPr>
    </w:p>
    <w:p w:rsidR="003721F0" w:rsidRDefault="003721F0" w:rsidP="00E2521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BADBE77" wp14:editId="5370C720">
            <wp:extent cx="5247640" cy="2485390"/>
            <wp:effectExtent l="0" t="0" r="0" b="0"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F0" w:rsidRDefault="003721F0" w:rsidP="00E25214">
      <w:pPr>
        <w:rPr>
          <w:rFonts w:ascii="Arial" w:hAnsi="Arial" w:cs="Arial"/>
          <w:sz w:val="24"/>
          <w:szCs w:val="24"/>
        </w:rPr>
      </w:pPr>
    </w:p>
    <w:p w:rsidR="003721F0" w:rsidRDefault="003721F0" w:rsidP="00E25214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DD2053" wp14:editId="2DD63C3B">
            <wp:extent cx="4870295" cy="2308303"/>
            <wp:effectExtent l="0" t="0" r="6985" b="0"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23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F0" w:rsidRDefault="003721F0" w:rsidP="00E25214">
      <w:pPr>
        <w:rPr>
          <w:rFonts w:ascii="Arial" w:hAnsi="Arial" w:cs="Arial"/>
          <w:sz w:val="24"/>
          <w:szCs w:val="24"/>
        </w:rPr>
      </w:pPr>
    </w:p>
    <w:p w:rsidR="003721F0" w:rsidRDefault="003721F0" w:rsidP="00E25214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9C46FB3" wp14:editId="5FFE026A">
            <wp:extent cx="5437505" cy="2288540"/>
            <wp:effectExtent l="0" t="0" r="0" b="0"/>
            <wp:docPr id="1971" name="Picture 1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" name="Picture 197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F0" w:rsidRPr="003721F0" w:rsidRDefault="003721F0" w:rsidP="003721F0">
      <w:pPr>
        <w:pStyle w:val="NKText"/>
      </w:pPr>
    </w:p>
    <w:p w:rsidR="00E25214" w:rsidRPr="003721F0" w:rsidRDefault="00E25214" w:rsidP="003721F0">
      <w:pPr>
        <w:pStyle w:val="NKText"/>
      </w:pPr>
    </w:p>
    <w:p w:rsidR="00E25214" w:rsidRPr="003721F0" w:rsidRDefault="003721F0" w:rsidP="003721F0">
      <w:pPr>
        <w:pStyle w:val="NKText"/>
      </w:pPr>
      <w:r w:rsidRPr="003721F0">
        <w:t>Himmelfahrt</w:t>
      </w:r>
    </w:p>
    <w:p w:rsidR="00B345E3" w:rsidRPr="003721F0" w:rsidRDefault="00B345E3" w:rsidP="003721F0">
      <w:pPr>
        <w:pStyle w:val="NKText"/>
      </w:pPr>
    </w:p>
    <w:p w:rsidR="003721F0" w:rsidRDefault="003721F0" w:rsidP="00B345E3">
      <w:pPr>
        <w:pStyle w:val="NKText"/>
      </w:pPr>
      <w:r>
        <w:rPr>
          <w:noProof/>
        </w:rPr>
        <w:lastRenderedPageBreak/>
        <w:drawing>
          <wp:inline distT="0" distB="0" distL="0" distR="0" wp14:anchorId="0540B5C7" wp14:editId="1E8A46C5">
            <wp:extent cx="4573270" cy="2572385"/>
            <wp:effectExtent l="0" t="0" r="0" b="0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F0" w:rsidRDefault="003721F0" w:rsidP="00B345E3">
      <w:pPr>
        <w:pStyle w:val="NKText"/>
      </w:pPr>
    </w:p>
    <w:p w:rsidR="003721F0" w:rsidRDefault="003721F0" w:rsidP="00B345E3">
      <w:pPr>
        <w:pStyle w:val="NKText"/>
      </w:pPr>
    </w:p>
    <w:p w:rsidR="003721F0" w:rsidRDefault="003721F0" w:rsidP="00B345E3">
      <w:pPr>
        <w:pStyle w:val="NKText"/>
      </w:pPr>
      <w:r>
        <w:rPr>
          <w:noProof/>
        </w:rPr>
        <w:drawing>
          <wp:inline distT="0" distB="0" distL="0" distR="0" wp14:anchorId="4E3E2562" wp14:editId="769EC690">
            <wp:extent cx="2571115" cy="3428365"/>
            <wp:effectExtent l="9525" t="9525" r="10160" b="10160"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1">
                      <a:off x="0" y="0"/>
                      <a:ext cx="257111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F0" w:rsidRDefault="003721F0" w:rsidP="00B345E3">
      <w:pPr>
        <w:pStyle w:val="NKText"/>
      </w:pPr>
    </w:p>
    <w:p w:rsidR="003721F0" w:rsidRDefault="003721F0" w:rsidP="00B345E3">
      <w:pPr>
        <w:pStyle w:val="NKText"/>
      </w:pPr>
    </w:p>
    <w:p w:rsidR="003721F0" w:rsidRDefault="003721F0" w:rsidP="00B345E3">
      <w:pPr>
        <w:pStyle w:val="NKText"/>
      </w:pPr>
      <w:r>
        <w:rPr>
          <w:noProof/>
        </w:rPr>
        <w:lastRenderedPageBreak/>
        <w:drawing>
          <wp:inline distT="0" distB="0" distL="0" distR="0" wp14:anchorId="298BC6B7" wp14:editId="7BCECDAF">
            <wp:extent cx="5153660" cy="3864610"/>
            <wp:effectExtent l="0" t="0" r="8890" b="2540"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5366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F0" w:rsidRDefault="003721F0" w:rsidP="00B345E3">
      <w:pPr>
        <w:pStyle w:val="NKText"/>
      </w:pPr>
    </w:p>
    <w:p w:rsidR="003721F0" w:rsidRDefault="003721F0" w:rsidP="00B345E3">
      <w:pPr>
        <w:pStyle w:val="NKText"/>
      </w:pPr>
    </w:p>
    <w:p w:rsidR="003721F0" w:rsidRPr="00B345E3" w:rsidRDefault="003721F0" w:rsidP="00B345E3">
      <w:pPr>
        <w:pStyle w:val="NKText"/>
      </w:pPr>
      <w:r>
        <w:rPr>
          <w:noProof/>
        </w:rPr>
        <w:drawing>
          <wp:inline distT="0" distB="0" distL="0" distR="0" wp14:anchorId="02E1471B" wp14:editId="78D02FD4">
            <wp:extent cx="3428365" cy="2128520"/>
            <wp:effectExtent l="0" t="0" r="635" b="5080"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21F0" w:rsidRPr="00B345E3" w:rsidSect="006F790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495" w:right="1247" w:bottom="1247" w:left="124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409" w:rsidRDefault="005D6409" w:rsidP="00FE0E45">
      <w:pPr>
        <w:spacing w:after="0" w:line="240" w:lineRule="auto"/>
      </w:pPr>
      <w:r>
        <w:separator/>
      </w:r>
    </w:p>
  </w:endnote>
  <w:endnote w:type="continuationSeparator" w:id="0">
    <w:p w:rsidR="005D6409" w:rsidRDefault="005D6409" w:rsidP="00FE0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409" w:rsidRDefault="005D6409" w:rsidP="00FE0E45">
      <w:pPr>
        <w:spacing w:after="0" w:line="240" w:lineRule="auto"/>
      </w:pPr>
      <w:r>
        <w:separator/>
      </w:r>
    </w:p>
  </w:footnote>
  <w:footnote w:type="continuationSeparator" w:id="0">
    <w:p w:rsidR="005D6409" w:rsidRDefault="005D6409" w:rsidP="00FE0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4B2" w:rsidRDefault="00E234B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909" w:rsidRDefault="006F7909">
    <w:pPr>
      <w:pStyle w:val="Kopfzeil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0A3AB9D" wp14:editId="11FB6D38">
          <wp:simplePos x="0" y="0"/>
          <wp:positionH relativeFrom="leftMargin">
            <wp:posOffset>635</wp:posOffset>
          </wp:positionH>
          <wp:positionV relativeFrom="topMargin">
            <wp:posOffset>-2540</wp:posOffset>
          </wp:positionV>
          <wp:extent cx="7559675" cy="996315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wurf_Word_größ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996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5C9885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284E8E"/>
    <w:multiLevelType w:val="hybridMultilevel"/>
    <w:tmpl w:val="D3C231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C2794"/>
    <w:multiLevelType w:val="hybridMultilevel"/>
    <w:tmpl w:val="199CF516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0D3308"/>
    <w:multiLevelType w:val="hybridMultilevel"/>
    <w:tmpl w:val="D4CADB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1F4ECA"/>
    <w:multiLevelType w:val="hybridMultilevel"/>
    <w:tmpl w:val="3FB678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FA6F9C"/>
    <w:multiLevelType w:val="hybridMultilevel"/>
    <w:tmpl w:val="B92C84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A27846"/>
    <w:multiLevelType w:val="hybridMultilevel"/>
    <w:tmpl w:val="6958D664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32FA5254"/>
    <w:multiLevelType w:val="hybridMultilevel"/>
    <w:tmpl w:val="2DA22D64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46B17BE"/>
    <w:multiLevelType w:val="hybridMultilevel"/>
    <w:tmpl w:val="2A0EB77C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7822C9F"/>
    <w:multiLevelType w:val="hybridMultilevel"/>
    <w:tmpl w:val="C0E82E8C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39662AFF"/>
    <w:multiLevelType w:val="hybridMultilevel"/>
    <w:tmpl w:val="8B5E2F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391E9D"/>
    <w:multiLevelType w:val="hybridMultilevel"/>
    <w:tmpl w:val="636A4E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751E96"/>
    <w:multiLevelType w:val="hybridMultilevel"/>
    <w:tmpl w:val="1A2208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753FB2"/>
    <w:multiLevelType w:val="hybridMultilevel"/>
    <w:tmpl w:val="64B0446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C8667C"/>
    <w:multiLevelType w:val="hybridMultilevel"/>
    <w:tmpl w:val="839CA02A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7A124D0"/>
    <w:multiLevelType w:val="hybridMultilevel"/>
    <w:tmpl w:val="B2C00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"/>
  </w:num>
  <w:num w:numId="4">
    <w:abstractNumId w:val="4"/>
  </w:num>
  <w:num w:numId="5">
    <w:abstractNumId w:val="13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1"/>
  </w:num>
  <w:num w:numId="11">
    <w:abstractNumId w:val="5"/>
  </w:num>
  <w:num w:numId="12">
    <w:abstractNumId w:val="15"/>
  </w:num>
  <w:num w:numId="13">
    <w:abstractNumId w:val="0"/>
  </w:num>
  <w:num w:numId="14">
    <w:abstractNumId w:val="9"/>
  </w:num>
  <w:num w:numId="15">
    <w:abstractNumId w:val="11"/>
  </w:num>
  <w:num w:numId="16">
    <w:abstractNumId w:val="1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214"/>
    <w:rsid w:val="00036A75"/>
    <w:rsid w:val="000752BC"/>
    <w:rsid w:val="002D5668"/>
    <w:rsid w:val="002F364C"/>
    <w:rsid w:val="002F4ACA"/>
    <w:rsid w:val="003219DF"/>
    <w:rsid w:val="00346465"/>
    <w:rsid w:val="003721F0"/>
    <w:rsid w:val="004F6BF0"/>
    <w:rsid w:val="00526BB3"/>
    <w:rsid w:val="00560356"/>
    <w:rsid w:val="005A28A6"/>
    <w:rsid w:val="005C6DAD"/>
    <w:rsid w:val="005D6409"/>
    <w:rsid w:val="00640E07"/>
    <w:rsid w:val="0068591D"/>
    <w:rsid w:val="006F7909"/>
    <w:rsid w:val="007C1D84"/>
    <w:rsid w:val="00827435"/>
    <w:rsid w:val="00891BF9"/>
    <w:rsid w:val="008E6670"/>
    <w:rsid w:val="00941F8D"/>
    <w:rsid w:val="00982757"/>
    <w:rsid w:val="00AD7ED8"/>
    <w:rsid w:val="00B345E3"/>
    <w:rsid w:val="00B9436C"/>
    <w:rsid w:val="00BD6F14"/>
    <w:rsid w:val="00BF5D61"/>
    <w:rsid w:val="00C94FD3"/>
    <w:rsid w:val="00CC23DB"/>
    <w:rsid w:val="00CF43BE"/>
    <w:rsid w:val="00E234B2"/>
    <w:rsid w:val="00E25214"/>
    <w:rsid w:val="00F1587B"/>
    <w:rsid w:val="00F5333D"/>
    <w:rsid w:val="00F6206D"/>
    <w:rsid w:val="00F80496"/>
    <w:rsid w:val="00FE0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214"/>
    <w:pPr>
      <w:spacing w:line="256" w:lineRule="auto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252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qFormat/>
    <w:rsid w:val="00C94FD3"/>
    <w:pPr>
      <w:spacing w:after="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252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semiHidden/>
    <w:unhideWhenUsed/>
    <w:rsid w:val="00E25214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25214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E25214"/>
    <w:pPr>
      <w:numPr>
        <w:numId w:val="13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25214"/>
    <w:pPr>
      <w:spacing w:line="256" w:lineRule="auto"/>
    </w:pPr>
    <w:rPr>
      <w:rFonts w:ascii="Calibri" w:eastAsia="Calibri" w:hAnsi="Calibri" w:cs="Calibri"/>
      <w:color w:val="00000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252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0E45"/>
  </w:style>
  <w:style w:type="paragraph" w:styleId="Fuzeile">
    <w:name w:val="footer"/>
    <w:basedOn w:val="Standard"/>
    <w:link w:val="FuzeileZchn"/>
    <w:uiPriority w:val="99"/>
    <w:unhideWhenUsed/>
    <w:rsid w:val="00FE0E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0E4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E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E45"/>
    <w:rPr>
      <w:rFonts w:ascii="Lucida Grande" w:hAnsi="Lucida Grande" w:cs="Lucida Grande"/>
      <w:sz w:val="18"/>
      <w:szCs w:val="18"/>
    </w:rPr>
  </w:style>
  <w:style w:type="paragraph" w:customStyle="1" w:styleId="NKberschrift1">
    <w:name w:val="NK Überschrift 1"/>
    <w:next w:val="NKText"/>
    <w:qFormat/>
    <w:rsid w:val="00C94FD3"/>
    <w:pPr>
      <w:spacing w:after="0" w:line="276" w:lineRule="auto"/>
    </w:pPr>
    <w:rPr>
      <w:rFonts w:ascii="Arial" w:eastAsia="Calibri" w:hAnsi="Arial" w:cs="Arial"/>
      <w:b/>
      <w:color w:val="783378"/>
      <w:sz w:val="30"/>
      <w:szCs w:val="30"/>
    </w:rPr>
  </w:style>
  <w:style w:type="paragraph" w:customStyle="1" w:styleId="NKText">
    <w:name w:val="NK Text"/>
    <w:qFormat/>
    <w:rsid w:val="00C94FD3"/>
    <w:pPr>
      <w:spacing w:after="0" w:line="276" w:lineRule="auto"/>
    </w:pPr>
    <w:rPr>
      <w:rFonts w:ascii="Arial" w:eastAsia="Calibri" w:hAnsi="Arial" w:cs="Arial"/>
      <w:color w:val="0D0D0D" w:themeColor="text1" w:themeTint="F2"/>
      <w:sz w:val="24"/>
      <w:szCs w:val="24"/>
    </w:rPr>
  </w:style>
  <w:style w:type="paragraph" w:customStyle="1" w:styleId="NKberschrift2">
    <w:name w:val="NK Überschrift 2"/>
    <w:next w:val="NKText"/>
    <w:qFormat/>
    <w:rsid w:val="00BF5D61"/>
    <w:pPr>
      <w:spacing w:after="0" w:line="276" w:lineRule="auto"/>
    </w:pPr>
    <w:rPr>
      <w:rFonts w:ascii="Arial" w:eastAsia="Calibri" w:hAnsi="Arial" w:cs="Arial"/>
      <w:b/>
      <w:color w:val="0D0D0D" w:themeColor="text1" w:themeTint="F2"/>
      <w:sz w:val="24"/>
      <w:szCs w:val="24"/>
    </w:rPr>
  </w:style>
  <w:style w:type="paragraph" w:customStyle="1" w:styleId="NKTextklein">
    <w:name w:val="NK Text klein"/>
    <w:next w:val="NKText"/>
    <w:qFormat/>
    <w:rsid w:val="00BF5D61"/>
    <w:pPr>
      <w:spacing w:after="0" w:line="276" w:lineRule="auto"/>
    </w:pPr>
    <w:rPr>
      <w:rFonts w:ascii="Arial" w:eastAsia="Calibri" w:hAnsi="Arial" w:cs="Arial"/>
      <w:color w:val="0D0D0D" w:themeColor="text1" w:themeTint="F2"/>
      <w:sz w:val="18"/>
      <w:szCs w:val="18"/>
    </w:rPr>
  </w:style>
  <w:style w:type="character" w:customStyle="1" w:styleId="NKTextfett">
    <w:name w:val="NK Text fett"/>
    <w:uiPriority w:val="1"/>
    <w:qFormat/>
    <w:rsid w:val="00827435"/>
    <w:rPr>
      <w:b/>
    </w:rPr>
  </w:style>
  <w:style w:type="character" w:customStyle="1" w:styleId="NKTextkursiv">
    <w:name w:val="NK Text kursiv"/>
    <w:uiPriority w:val="1"/>
    <w:qFormat/>
    <w:rsid w:val="00E234B2"/>
    <w:rPr>
      <w:i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2521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Absatz-Standardschriftart"/>
    <w:uiPriority w:val="99"/>
    <w:semiHidden/>
    <w:unhideWhenUsed/>
    <w:rsid w:val="00E25214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25214"/>
    <w:pPr>
      <w:ind w:left="720"/>
      <w:contextualSpacing/>
    </w:pPr>
  </w:style>
  <w:style w:type="paragraph" w:styleId="Aufzhlungszeichen">
    <w:name w:val="List Bullet"/>
    <w:basedOn w:val="Standard"/>
    <w:uiPriority w:val="99"/>
    <w:unhideWhenUsed/>
    <w:rsid w:val="00E25214"/>
    <w:pPr>
      <w:numPr>
        <w:numId w:val="1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2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dT9Gg-Sqgk&amp;t=984s" TargetMode="External"/><Relationship Id="rId13" Type="http://schemas.openxmlformats.org/officeDocument/2006/relationships/hyperlink" Target="https://www.youtube.com/watch?v=ZNmLnG8ev4c&amp;t=348s" TargetMode="External"/><Relationship Id="rId18" Type="http://schemas.openxmlformats.org/officeDocument/2006/relationships/image" Target="media/image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NmLnG8ev4c&amp;t=348s" TargetMode="External"/><Relationship Id="rId17" Type="http://schemas.openxmlformats.org/officeDocument/2006/relationships/hyperlink" Target="https://gottesdienstkultur-nordkirche.de/liturgien/ostern-auf-dem-schirm-und-in-der-tuete/" TargetMode="External"/><Relationship Id="rId25" Type="http://schemas.openxmlformats.org/officeDocument/2006/relationships/image" Target="media/image8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sdT9Gg-Sqgk&amp;t=251s" TargetMode="External"/><Relationship Id="rId20" Type="http://schemas.openxmlformats.org/officeDocument/2006/relationships/image" Target="media/image3.jp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7ox5v8KoeJU&amp;t=1103s" TargetMode="External"/><Relationship Id="rId24" Type="http://schemas.openxmlformats.org/officeDocument/2006/relationships/image" Target="media/image7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sdT9Gg-Sqgk&amp;t=251s" TargetMode="External"/><Relationship Id="rId23" Type="http://schemas.openxmlformats.org/officeDocument/2006/relationships/image" Target="media/image6.jpg"/><Relationship Id="rId28" Type="http://schemas.openxmlformats.org/officeDocument/2006/relationships/footer" Target="footer1.xml"/><Relationship Id="rId10" Type="http://schemas.openxmlformats.org/officeDocument/2006/relationships/hyperlink" Target="https://www.youtube.com/watch?v=sdT9Gg-Sqgk&amp;t=984s" TargetMode="External"/><Relationship Id="rId19" Type="http://schemas.openxmlformats.org/officeDocument/2006/relationships/image" Target="media/image2.jp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dT9Gg-Sqgk&amp;t=984s" TargetMode="External"/><Relationship Id="rId14" Type="http://schemas.openxmlformats.org/officeDocument/2006/relationships/hyperlink" Target="https://www.youtube.com/watch?v=sdT9Gg-Sqgk&amp;t=251s" TargetMode="External"/><Relationship Id="rId22" Type="http://schemas.openxmlformats.org/officeDocument/2006/relationships/image" Target="media/image5.jp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bents\Documents\15.%20Teaser%20-%20Final1_IB%20-%20neue%20Materialien%20ab%20Dezember%202020%20-%20aktuell%20in%20Bearbeitung\sofort\Liturgien%20der%20Verhei&#223;ung%20-%20Word-Vorlage%20(5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Liturgien der Verheißung - Word-Vorlage (5)</Template>
  <TotalTime>0</TotalTime>
  <Pages>6</Pages>
  <Words>383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NEZENTRUM</Company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Bents, Ilona</dc:creator>
  <cp:lastModifiedBy>Bents, Ilona</cp:lastModifiedBy>
  <cp:revision>3</cp:revision>
  <cp:lastPrinted>2020-05-08T10:33:00Z</cp:lastPrinted>
  <dcterms:created xsi:type="dcterms:W3CDTF">2021-02-25T11:13:00Z</dcterms:created>
  <dcterms:modified xsi:type="dcterms:W3CDTF">2021-02-26T10:14:00Z</dcterms:modified>
</cp:coreProperties>
</file>