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389" w:rsidRDefault="00E03389" w:rsidP="007755AD">
      <w:pPr>
        <w:pStyle w:val="NKberschrift1"/>
      </w:pPr>
      <w:bookmarkStart w:id="0" w:name="_GoBack"/>
      <w:bookmarkEnd w:id="0"/>
      <w:r>
        <w:t>Ostholsteiner Karten</w:t>
      </w:r>
    </w:p>
    <w:p w:rsidR="00E03389" w:rsidRDefault="00E03389" w:rsidP="00E03389"/>
    <w:p w:rsidR="00E03389" w:rsidRDefault="00E03389" w:rsidP="00E03389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302250" cy="5302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89" w:rsidRDefault="00E03389" w:rsidP="00E03389"/>
    <w:p w:rsidR="00E03389" w:rsidRDefault="00E03389" w:rsidP="00E03389">
      <w:r>
        <w:rPr>
          <w:noProof/>
          <w:lang w:eastAsia="de-DE"/>
        </w:rPr>
        <w:lastRenderedPageBreak/>
        <w:drawing>
          <wp:inline distT="0" distB="0" distL="0" distR="0">
            <wp:extent cx="5252085" cy="5252085"/>
            <wp:effectExtent l="0" t="0" r="571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89" w:rsidRDefault="00E03389" w:rsidP="00E03389"/>
    <w:p w:rsidR="00E03389" w:rsidRPr="007755AD" w:rsidRDefault="00E03389" w:rsidP="007755AD">
      <w:pPr>
        <w:pStyle w:val="NKText"/>
      </w:pPr>
      <w:r w:rsidRPr="007755AD">
        <w:rPr>
          <w:rStyle w:val="NKTextfett"/>
        </w:rPr>
        <w:t>Vorderseite:</w:t>
      </w:r>
      <w:r w:rsidRPr="007755AD">
        <w:t xml:space="preserve"> Sommerlich-maritime Bilder und abstrakte Buchstaben</w:t>
      </w:r>
      <w:r w:rsidR="007755AD">
        <w:t>.</w:t>
      </w:r>
    </w:p>
    <w:p w:rsidR="00E03389" w:rsidRPr="007755AD" w:rsidRDefault="00E03389" w:rsidP="007755AD">
      <w:pPr>
        <w:pStyle w:val="NKText"/>
      </w:pPr>
      <w:r w:rsidRPr="007755AD">
        <w:rPr>
          <w:rStyle w:val="NKTextfett"/>
        </w:rPr>
        <w:t>Rückseite:</w:t>
      </w:r>
      <w:r w:rsidRPr="007755AD">
        <w:t xml:space="preserve"> Vater unser; Psalm 23; Psalm 23 in maritimer Version; </w:t>
      </w:r>
      <w:r w:rsidR="007755AD">
        <w:t xml:space="preserve">Willkommen in der offenen Kirche; </w:t>
      </w:r>
      <w:r w:rsidRPr="007755AD">
        <w:t xml:space="preserve">Gebetsanleitung; Segen; </w:t>
      </w:r>
      <w:proofErr w:type="spellStart"/>
      <w:r w:rsidRPr="007755AD">
        <w:t>Psalmworte</w:t>
      </w:r>
      <w:proofErr w:type="spellEnd"/>
      <w:r w:rsidRPr="007755AD">
        <w:t>; Weisheitsworte</w:t>
      </w:r>
      <w:r w:rsidR="007755AD">
        <w:t>.</w:t>
      </w:r>
    </w:p>
    <w:p w:rsidR="00E03389" w:rsidRPr="007755AD" w:rsidRDefault="00E03389" w:rsidP="007755AD">
      <w:pPr>
        <w:pStyle w:val="NKText"/>
      </w:pPr>
    </w:p>
    <w:p w:rsidR="007755AD" w:rsidRDefault="00E03389" w:rsidP="007755AD">
      <w:pPr>
        <w:pStyle w:val="NKText"/>
      </w:pPr>
      <w:r>
        <w:t>Alle Details und Bestellung:</w:t>
      </w:r>
    </w:p>
    <w:p w:rsidR="00E03389" w:rsidRDefault="00AD54C4" w:rsidP="007755AD">
      <w:pPr>
        <w:pStyle w:val="NKText"/>
        <w:rPr>
          <w:i/>
          <w:iCs/>
        </w:rPr>
      </w:pPr>
      <w:hyperlink r:id="rId9" w:history="1">
        <w:r w:rsidR="00E03389">
          <w:rPr>
            <w:rStyle w:val="Hyperlink"/>
            <w:i/>
            <w:iCs/>
          </w:rPr>
          <w:t>https://www.gemeindedienst-nordkirche.de/aktuelles/shop/karten/</w:t>
        </w:r>
      </w:hyperlink>
      <w:r w:rsidR="00E03389">
        <w:rPr>
          <w:i/>
          <w:iCs/>
        </w:rPr>
        <w:t xml:space="preserve"> </w:t>
      </w:r>
    </w:p>
    <w:sectPr w:rsidR="00E03389" w:rsidSect="006F79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95" w:right="1247" w:bottom="1247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4C4" w:rsidRDefault="00AD54C4" w:rsidP="00FE0E45">
      <w:pPr>
        <w:spacing w:after="0" w:line="240" w:lineRule="auto"/>
      </w:pPr>
      <w:r>
        <w:separator/>
      </w:r>
    </w:p>
  </w:endnote>
  <w:endnote w:type="continuationSeparator" w:id="0">
    <w:p w:rsidR="00AD54C4" w:rsidRDefault="00AD54C4" w:rsidP="00FE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4C4" w:rsidRDefault="00AD54C4" w:rsidP="00FE0E45">
      <w:pPr>
        <w:spacing w:after="0" w:line="240" w:lineRule="auto"/>
      </w:pPr>
      <w:r>
        <w:separator/>
      </w:r>
    </w:p>
  </w:footnote>
  <w:footnote w:type="continuationSeparator" w:id="0">
    <w:p w:rsidR="00AD54C4" w:rsidRDefault="00AD54C4" w:rsidP="00FE0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4B2" w:rsidRDefault="00E234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2D627D85" wp14:editId="367615CF">
          <wp:simplePos x="0" y="0"/>
          <wp:positionH relativeFrom="leftMargin">
            <wp:posOffset>635</wp:posOffset>
          </wp:positionH>
          <wp:positionV relativeFrom="topMargin">
            <wp:posOffset>-2540</wp:posOffset>
          </wp:positionV>
          <wp:extent cx="7559675" cy="9963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wurf_Word_größ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89"/>
    <w:rsid w:val="00036A75"/>
    <w:rsid w:val="000752BC"/>
    <w:rsid w:val="002F4ACA"/>
    <w:rsid w:val="0042727F"/>
    <w:rsid w:val="004F6BF0"/>
    <w:rsid w:val="00526BB3"/>
    <w:rsid w:val="00560356"/>
    <w:rsid w:val="005A28A6"/>
    <w:rsid w:val="005C6DAD"/>
    <w:rsid w:val="00640E07"/>
    <w:rsid w:val="006F7909"/>
    <w:rsid w:val="007755AD"/>
    <w:rsid w:val="007C1D84"/>
    <w:rsid w:val="00827435"/>
    <w:rsid w:val="00891BF9"/>
    <w:rsid w:val="008E6670"/>
    <w:rsid w:val="00941F8D"/>
    <w:rsid w:val="00982757"/>
    <w:rsid w:val="00AD54C4"/>
    <w:rsid w:val="00AD7ED8"/>
    <w:rsid w:val="00B345E3"/>
    <w:rsid w:val="00B9436C"/>
    <w:rsid w:val="00BB3CA5"/>
    <w:rsid w:val="00BD6F14"/>
    <w:rsid w:val="00BF5D61"/>
    <w:rsid w:val="00C94FD3"/>
    <w:rsid w:val="00CC23DB"/>
    <w:rsid w:val="00CF43BE"/>
    <w:rsid w:val="00E03389"/>
    <w:rsid w:val="00E234B2"/>
    <w:rsid w:val="00F1587B"/>
    <w:rsid w:val="00F5333D"/>
    <w:rsid w:val="00F6206D"/>
    <w:rsid w:val="00F80496"/>
    <w:rsid w:val="00FE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3389"/>
    <w:pPr>
      <w:spacing w:line="256" w:lineRule="auto"/>
    </w:pPr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character" w:styleId="Hyperlink">
    <w:name w:val="Hyperlink"/>
    <w:basedOn w:val="Absatz-Standardschriftart"/>
    <w:uiPriority w:val="99"/>
    <w:semiHidden/>
    <w:unhideWhenUsed/>
    <w:rsid w:val="00E0338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3389"/>
    <w:pPr>
      <w:spacing w:line="256" w:lineRule="auto"/>
    </w:pPr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character" w:styleId="Hyperlink">
    <w:name w:val="Hyperlink"/>
    <w:basedOn w:val="Absatz-Standardschriftart"/>
    <w:uiPriority w:val="99"/>
    <w:semiHidden/>
    <w:unhideWhenUsed/>
    <w:rsid w:val="00E033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emeindedienst-nordkirche.de/aktuelles/shop/karten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ents\Documents\15.%20Teaser%20-%20Final1_IB%20-%20neue%20Materialien%20ab%20Dezember%202020%20-%20aktuell%20in%20Bearbeitung\sofort\Liturgien%20der%20Verhei&#223;ung%20-%20Word-Vorlage%20(5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Liturgien der Verheißung - Word-Vorlage (5)</Template>
  <TotalTime>0</TotalTime>
  <Pages>2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NEZENTRUM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Bents, Ilona</dc:creator>
  <cp:lastModifiedBy>Bents, Ilona</cp:lastModifiedBy>
  <cp:revision>3</cp:revision>
  <cp:lastPrinted>2020-05-08T10:33:00Z</cp:lastPrinted>
  <dcterms:created xsi:type="dcterms:W3CDTF">2021-01-26T13:32:00Z</dcterms:created>
  <dcterms:modified xsi:type="dcterms:W3CDTF">2021-02-01T16:40:00Z</dcterms:modified>
</cp:coreProperties>
</file>