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3D4356" w14:textId="55224B35" w:rsidR="00C45851" w:rsidRDefault="00C45851" w:rsidP="00537CDD">
      <w:pPr>
        <w:pStyle w:val="Titel"/>
      </w:pPr>
      <w:r w:rsidRPr="00C45851">
        <w:t xml:space="preserve">MIT DIR </w:t>
      </w:r>
      <w:r w:rsidRPr="00537CDD">
        <w:t>WILL</w:t>
      </w:r>
      <w:r w:rsidRPr="00C45851">
        <w:t xml:space="preserve"> ICH ENDLICH SCHWEBEN</w:t>
      </w:r>
      <w:r w:rsidR="007D5B3C">
        <w:t xml:space="preserve"> –</w:t>
      </w:r>
      <w:r>
        <w:br/>
      </w:r>
      <w:r w:rsidRPr="00181690">
        <w:t>SPIEGELUNGEN</w:t>
      </w:r>
      <w:r w:rsidRPr="00C45851">
        <w:t xml:space="preserve"> ZU PAUL GERHARDT</w:t>
      </w:r>
    </w:p>
    <w:p w14:paraId="75CED61B" w14:textId="45BB47D8" w:rsidR="007D5B3C" w:rsidRDefault="007D5B3C" w:rsidP="00E56E81">
      <w:r>
        <w:t xml:space="preserve">Der Eintrag stellt die </w:t>
      </w:r>
      <w:r w:rsidR="00C45851">
        <w:t xml:space="preserve">Texte der gleichnamigen Broschüre des </w:t>
      </w:r>
      <w:r w:rsidR="00C45851" w:rsidRPr="00E56E81">
        <w:rPr>
          <w:i/>
          <w:iCs/>
        </w:rPr>
        <w:t>Hauptbereich Schule, Gemeinde- und Religionspädagogik der Nordkirche</w:t>
      </w:r>
      <w:r>
        <w:t xml:space="preserve"> für die Verwendung in Gottesdienst und Gemeindearbeit zur Verfügung. </w:t>
      </w:r>
    </w:p>
    <w:p w14:paraId="355522F7" w14:textId="1F7B2DA4" w:rsidR="00E56E81" w:rsidRDefault="00E56E81" w:rsidP="00E56E81"/>
    <w:p w14:paraId="2887FCE3" w14:textId="73D9631A" w:rsidR="007D5B3C" w:rsidRDefault="007D5B3C" w:rsidP="00E56E81">
      <w:pPr>
        <w:rPr>
          <w:b/>
          <w:bCs/>
        </w:rPr>
      </w:pPr>
      <w:r w:rsidRPr="00537CDD">
        <w:rPr>
          <w:b/>
          <w:bCs/>
        </w:rPr>
        <w:t xml:space="preserve">Die Broschüre kann bestellen werden unter: </w:t>
      </w:r>
      <w:hyperlink r:id="rId7" w:history="1">
        <w:r w:rsidR="00A624A9" w:rsidRPr="00951C1A">
          <w:rPr>
            <w:rStyle w:val="Hyperlink"/>
            <w:b/>
            <w:bCs/>
          </w:rPr>
          <w:t>https://www.glaubenssachen.de/Paul-Gerhardt-Broschuere-Kunstprojekt/N1804</w:t>
        </w:r>
      </w:hyperlink>
    </w:p>
    <w:p w14:paraId="782773C5" w14:textId="77777777" w:rsidR="00537CDD" w:rsidRPr="00537CDD" w:rsidRDefault="00537CDD" w:rsidP="00E56E81">
      <w:pPr>
        <w:rPr>
          <w:b/>
          <w:bCs/>
          <w:color w:val="EE0000"/>
        </w:rPr>
      </w:pPr>
    </w:p>
    <w:p w14:paraId="38EF823C" w14:textId="6989E0A0" w:rsidR="00537CDD" w:rsidRDefault="00537CDD" w:rsidP="00E56E81">
      <w:pPr>
        <w:rPr>
          <w:color w:val="EE0000"/>
        </w:rPr>
      </w:pPr>
      <w:r w:rsidRPr="007D5B3C">
        <w:rPr>
          <w:noProof/>
        </w:rPr>
        <w:drawing>
          <wp:inline distT="0" distB="0" distL="0" distR="0" wp14:anchorId="697B4618" wp14:editId="65B69B75">
            <wp:extent cx="3071669" cy="2152650"/>
            <wp:effectExtent l="0" t="0" r="0" b="0"/>
            <wp:docPr id="45382230" name="Grafik 1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82230" name="Grafik 1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929" cy="21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7087F" w14:textId="77777777" w:rsidR="00537CDD" w:rsidRDefault="00537CDD" w:rsidP="00E56E81">
      <w:pPr>
        <w:rPr>
          <w:color w:val="EE0000"/>
        </w:rPr>
      </w:pPr>
    </w:p>
    <w:p w14:paraId="681D8E48" w14:textId="0EB218D5" w:rsidR="008C214D" w:rsidRPr="00537CDD" w:rsidRDefault="008C214D" w:rsidP="00E56E81">
      <w:pPr>
        <w:rPr>
          <w:b/>
          <w:bCs/>
        </w:rPr>
      </w:pPr>
      <w:r w:rsidRPr="00537CDD">
        <w:rPr>
          <w:b/>
          <w:bCs/>
        </w:rPr>
        <w:t xml:space="preserve">Einzelne Karten mit Grafik und Text stehen in den </w:t>
      </w:r>
      <w:hyperlink r:id="rId9" w:history="1">
        <w:r w:rsidRPr="00122439">
          <w:rPr>
            <w:rStyle w:val="Hyperlink"/>
            <w:b/>
            <w:bCs/>
          </w:rPr>
          <w:t>Liturgien der Verheißung</w:t>
        </w:r>
      </w:hyperlink>
      <w:r w:rsidRPr="00537CDD">
        <w:rPr>
          <w:b/>
          <w:bCs/>
        </w:rPr>
        <w:t xml:space="preserve"> als Download zur Verfügung: </w:t>
      </w:r>
    </w:p>
    <w:p w14:paraId="4126E4FE" w14:textId="77777777" w:rsidR="00537CDD" w:rsidRDefault="00537CDD" w:rsidP="00E56E81"/>
    <w:p w14:paraId="7D94A579" w14:textId="2D38A72B" w:rsidR="00537CDD" w:rsidRPr="00537CDD" w:rsidRDefault="00537CDD" w:rsidP="00537CDD">
      <w:r>
        <w:t>I</w:t>
      </w:r>
      <w:r w:rsidRPr="00537CDD">
        <w:t xml:space="preserve">ch lag in tiefster Todesnacht – Spiegelungen zu Paul Gerhardt (1) </w:t>
      </w:r>
    </w:p>
    <w:p w14:paraId="0784972E" w14:textId="7D38FA50" w:rsidR="00537CDD" w:rsidRPr="00537CDD" w:rsidRDefault="00537CDD" w:rsidP="00537CDD">
      <w:hyperlink r:id="rId10" w:history="1">
        <w:r w:rsidRPr="00537CDD">
          <w:rPr>
            <w:rStyle w:val="Hyperlink"/>
          </w:rPr>
          <w:t>https://gottesdienstkultur-nordkirche.de/liturgien/ich-lag-in-tiefster-todesnacht-spiegelungen-zu-paul-gerhardt-i/</w:t>
        </w:r>
      </w:hyperlink>
    </w:p>
    <w:p w14:paraId="4BFEDD43" w14:textId="77777777" w:rsidR="00537CDD" w:rsidRPr="00537CDD" w:rsidRDefault="00537CDD" w:rsidP="00537CDD"/>
    <w:p w14:paraId="3E50636A" w14:textId="47EA16B8" w:rsidR="00537CDD" w:rsidRPr="00537CDD" w:rsidRDefault="00537CDD" w:rsidP="00E56E81">
      <w:r w:rsidRPr="00537CDD">
        <w:t xml:space="preserve">Die </w:t>
      </w:r>
      <w:proofErr w:type="spellStart"/>
      <w:r w:rsidRPr="00537CDD">
        <w:t>güldne</w:t>
      </w:r>
      <w:proofErr w:type="spellEnd"/>
      <w:r w:rsidRPr="00537CDD">
        <w:t xml:space="preserve"> Sonne - Spiegelungen zu Paul Gerhardt (2)</w:t>
      </w:r>
    </w:p>
    <w:p w14:paraId="3375A9DE" w14:textId="12A670DD" w:rsidR="00537CDD" w:rsidRPr="00537CDD" w:rsidRDefault="00537CDD" w:rsidP="00E56E81">
      <w:hyperlink r:id="rId11" w:history="1">
        <w:r w:rsidRPr="00537CDD">
          <w:rPr>
            <w:rStyle w:val="Hyperlink"/>
          </w:rPr>
          <w:t>https://gottesdienstkultur-nordkirche.de/liturgien/die-gueldne-sonne-spiegelungen-zu-paul-gerhardt-ii/</w:t>
        </w:r>
      </w:hyperlink>
    </w:p>
    <w:p w14:paraId="279A1D33" w14:textId="77777777" w:rsidR="00537CDD" w:rsidRPr="00537CDD" w:rsidRDefault="00537CDD" w:rsidP="00E56E81"/>
    <w:p w14:paraId="4BEE0F15" w14:textId="48E6B638" w:rsidR="00537CDD" w:rsidRPr="00537CDD" w:rsidRDefault="00537CDD" w:rsidP="00537CDD">
      <w:r w:rsidRPr="00537CDD">
        <w:t xml:space="preserve">Alles </w:t>
      </w:r>
      <w:proofErr w:type="gramStart"/>
      <w:r w:rsidRPr="00537CDD">
        <w:t>vergehet</w:t>
      </w:r>
      <w:proofErr w:type="gramEnd"/>
      <w:r w:rsidRPr="00537CDD">
        <w:t>; Gott aber stehet – Spiegelungen zu Paul Gerhardt (3)</w:t>
      </w:r>
    </w:p>
    <w:p w14:paraId="29F71051" w14:textId="1F85F7B5" w:rsidR="00537CDD" w:rsidRPr="00537CDD" w:rsidRDefault="00537CDD" w:rsidP="00E56E81">
      <w:hyperlink r:id="rId12" w:history="1">
        <w:r w:rsidRPr="00537CDD">
          <w:rPr>
            <w:rStyle w:val="Hyperlink"/>
          </w:rPr>
          <w:t>https://gottesdienstkultur-nordkirche.de/liturgien/alles-vergehet-gott-aber-stehet-spiegelungen-zu-paul-gerhardt-iii/</w:t>
        </w:r>
      </w:hyperlink>
    </w:p>
    <w:p w14:paraId="4F7F1693" w14:textId="77777777" w:rsidR="00537CDD" w:rsidRPr="00537CDD" w:rsidRDefault="00537CDD" w:rsidP="00E56E81"/>
    <w:p w14:paraId="4243237C" w14:textId="77906893" w:rsidR="00537CDD" w:rsidRPr="00537CDD" w:rsidRDefault="00537CDD" w:rsidP="00537CDD">
      <w:r w:rsidRPr="00537CDD">
        <w:t>Treib unsern Willen dein Wort zu erfüllen – Spiegelungen zu Paul Gerhardt (4)</w:t>
      </w:r>
    </w:p>
    <w:p w14:paraId="21A0A16B" w14:textId="43989EDB" w:rsidR="00537CDD" w:rsidRPr="00537CDD" w:rsidRDefault="00537CDD" w:rsidP="00E56E81">
      <w:hyperlink r:id="rId13" w:history="1">
        <w:r w:rsidRPr="00537CDD">
          <w:rPr>
            <w:rStyle w:val="Hyperlink"/>
          </w:rPr>
          <w:t>https://gottesdienstkultur-nordkirche.de/liturgien/treib-unsern-willen-dein-wort-zu-erfuellen-spiegelungen-zu-paul-gerhardt/</w:t>
        </w:r>
      </w:hyperlink>
    </w:p>
    <w:p w14:paraId="7A98325D" w14:textId="77777777" w:rsidR="00E56E81" w:rsidRDefault="00E56E81" w:rsidP="00E56E81">
      <w:pPr>
        <w:rPr>
          <w:color w:val="EE0000"/>
        </w:rPr>
      </w:pPr>
    </w:p>
    <w:p w14:paraId="5F0A1A3A" w14:textId="4753A472" w:rsidR="00E56E81" w:rsidRPr="00537CDD" w:rsidRDefault="00C45851" w:rsidP="00E56E81">
      <w:pPr>
        <w:rPr>
          <w:b/>
          <w:bCs/>
        </w:rPr>
      </w:pPr>
      <w:r w:rsidRPr="00537CDD">
        <w:rPr>
          <w:b/>
          <w:bCs/>
        </w:rPr>
        <w:t>Weitere Infos</w:t>
      </w:r>
      <w:r w:rsidR="00E56E81" w:rsidRPr="00537CDD">
        <w:rPr>
          <w:b/>
          <w:bCs/>
        </w:rPr>
        <w:t xml:space="preserve"> bekommen Sie bei</w:t>
      </w:r>
      <w:r w:rsidR="007D5B3C" w:rsidRPr="00537CDD">
        <w:rPr>
          <w:b/>
          <w:bCs/>
        </w:rPr>
        <w:t xml:space="preserve"> Dr. Luise Klafs, </w:t>
      </w:r>
      <w:r w:rsidR="008C214D" w:rsidRPr="00537CDD">
        <w:rPr>
          <w:b/>
          <w:bCs/>
        </w:rPr>
        <w:t xml:space="preserve">PTI der Nordkirche, </w:t>
      </w:r>
      <w:r w:rsidR="007D5B3C" w:rsidRPr="00537CDD">
        <w:rPr>
          <w:b/>
          <w:bCs/>
        </w:rPr>
        <w:t xml:space="preserve">Studienleiterin für Kunst und Kirche, </w:t>
      </w:r>
      <w:hyperlink r:id="rId14" w:history="1">
        <w:r w:rsidR="007D5B3C" w:rsidRPr="00537CDD">
          <w:rPr>
            <w:rStyle w:val="Hyperlink"/>
            <w:b/>
            <w:bCs/>
          </w:rPr>
          <w:t>Luise.klafs@pti.nordkirche.de</w:t>
        </w:r>
      </w:hyperlink>
    </w:p>
    <w:p w14:paraId="444F1318" w14:textId="45B2CB67" w:rsidR="007D5B3C" w:rsidRDefault="007D5B3C" w:rsidP="00181690">
      <w:pPr>
        <w:pStyle w:val="Liturgien1"/>
      </w:pPr>
      <w:r w:rsidRPr="00C45851">
        <w:lastRenderedPageBreak/>
        <w:t>MIT DIR WILL ICH ENDLICH SCHWEBEN</w:t>
      </w:r>
      <w:r>
        <w:t xml:space="preserve"> – </w:t>
      </w:r>
      <w:r w:rsidRPr="00C45851">
        <w:t>SPIEGELUNGEN ZU</w:t>
      </w:r>
      <w:r w:rsidR="005F3364">
        <w:t xml:space="preserve"> </w:t>
      </w:r>
      <w:r w:rsidRPr="00C45851">
        <w:t>PAUL GERHARDT</w:t>
      </w:r>
    </w:p>
    <w:p w14:paraId="15394272" w14:textId="3EAC426B" w:rsidR="00C45851" w:rsidRDefault="00C45851" w:rsidP="00E56E81">
      <w:r w:rsidRPr="00C45851">
        <w:t>Sein 350. Todestag gibt den Anlass. Am 27. Mai 1676 verstarb der Dichter Paul Gerhardt. Seine Texte sind von tiefem Vertrauen, voller Hoffnungslichter.</w:t>
      </w:r>
      <w:r w:rsidR="007D5B3C">
        <w:t xml:space="preserve"> </w:t>
      </w:r>
      <w:r w:rsidRPr="00C45851">
        <w:t>Entstanden sind sie in dunklen Zeiten und belastenden Lebenserfahrungen. Und stemmten sich gegen das Schwere mit trotzigem Mut.</w:t>
      </w:r>
      <w:r w:rsidR="007D5B3C">
        <w:t xml:space="preserve"> </w:t>
      </w:r>
      <w:r w:rsidRPr="00C45851">
        <w:t>Seine Verse haben Zeitloses an sich. Damit sind sie so wertvoll für unsere Tage.</w:t>
      </w:r>
    </w:p>
    <w:p w14:paraId="31115A5E" w14:textId="77777777" w:rsidR="00E56E81" w:rsidRPr="00C45851" w:rsidRDefault="00E56E81" w:rsidP="00E56E81"/>
    <w:p w14:paraId="1E4FABAE" w14:textId="1229DE2D" w:rsidR="00C45851" w:rsidRDefault="00C45851" w:rsidP="00E56E81">
      <w:r w:rsidRPr="00C45851">
        <w:t xml:space="preserve">Zum Paul-Gerhardt-Gedenken spannt dieses kleine Projekt schwingende Dreiecke auf: Versen von Paul Gerhardt stehen Bilder aus dem 20. </w:t>
      </w:r>
      <w:r w:rsidR="007D5B3C">
        <w:t xml:space="preserve">und </w:t>
      </w:r>
      <w:r w:rsidRPr="00C45851">
        <w:t>21. Jahrhundert aus der Grafiksammlung der Nordkirche gegenüber, Autorinnen und Autoren formulieren dazu heutige Gedanken. In diesem</w:t>
      </w:r>
      <w:r w:rsidR="007D5B3C">
        <w:t xml:space="preserve"> </w:t>
      </w:r>
      <w:r w:rsidRPr="00C45851">
        <w:t>Trialog zwischen Gedicht, Bild und eigenem Text entstehen neue Schwingungen, die Paul Gerhardts Dichtung heute ermöglicht. Altvertraute, vielleicht</w:t>
      </w:r>
      <w:r w:rsidR="007D5B3C">
        <w:t xml:space="preserve"> </w:t>
      </w:r>
      <w:r w:rsidRPr="00C45851">
        <w:t>neu entdeckte Gesangbuchverse öffnen Räume, in denen reflektiert, meditiert, resoniert wird.</w:t>
      </w:r>
    </w:p>
    <w:p w14:paraId="6CD5579E" w14:textId="77777777" w:rsidR="00E56E81" w:rsidRPr="00C45851" w:rsidRDefault="00E56E81" w:rsidP="00E56E81"/>
    <w:p w14:paraId="687C24CC" w14:textId="77777777" w:rsidR="00181690" w:rsidRDefault="00C45851" w:rsidP="00E56E81">
      <w:r w:rsidRPr="00C45851">
        <w:t>Den Autorinnen und Autoren sind wir enorm dankbar. Dass sie sich einließen auf dieses Experiment und uns dabei mitnehmen in ihre Erfahrungen</w:t>
      </w:r>
      <w:r w:rsidR="007D5B3C">
        <w:t xml:space="preserve"> </w:t>
      </w:r>
      <w:r w:rsidRPr="00C45851">
        <w:t>mit Paul Gerhardt. Wunderbar!</w:t>
      </w:r>
    </w:p>
    <w:p w14:paraId="2D95AD50" w14:textId="373ADEA5" w:rsidR="00C45851" w:rsidRPr="00C45851" w:rsidRDefault="00C45851" w:rsidP="00E56E81">
      <w:r w:rsidRPr="00C45851">
        <w:t>Und es geht weiter: Denn wer weiß, wer nun lesend und betrachtend in diese Räume tritt und mit eigenen Resonanzen den Raum verändert und</w:t>
      </w:r>
      <w:r w:rsidR="007D5B3C">
        <w:t xml:space="preserve"> </w:t>
      </w:r>
      <w:r w:rsidRPr="00C45851">
        <w:t>erweitert.</w:t>
      </w:r>
    </w:p>
    <w:p w14:paraId="130DB2BD" w14:textId="77777777" w:rsidR="00E56E81" w:rsidRDefault="00E56E81" w:rsidP="00E56E81"/>
    <w:p w14:paraId="622697D9" w14:textId="5128533A" w:rsidR="00C45851" w:rsidRPr="00C45851" w:rsidRDefault="00C45851" w:rsidP="00E56E81">
      <w:r w:rsidRPr="00C45851">
        <w:t>Wir wüssten gern, was Sie damit erleben. Mögen Sie uns davon erzählen?</w:t>
      </w:r>
    </w:p>
    <w:p w14:paraId="5D50DD09" w14:textId="77777777" w:rsidR="007D5B3C" w:rsidRDefault="007D5B3C" w:rsidP="00E56E81"/>
    <w:p w14:paraId="7D9C4C1A" w14:textId="24E12681" w:rsidR="00C45851" w:rsidRPr="00C45851" w:rsidRDefault="00C45851" w:rsidP="00E56E81">
      <w:r w:rsidRPr="00C45851">
        <w:t xml:space="preserve">Dr. Luise Klafs </w:t>
      </w:r>
      <w:r w:rsidR="007D5B3C">
        <w:tab/>
      </w:r>
      <w:r w:rsidR="007D5B3C">
        <w:tab/>
      </w:r>
      <w:r w:rsidR="007D5B3C">
        <w:tab/>
      </w:r>
      <w:r w:rsidR="007D5B3C">
        <w:tab/>
      </w:r>
      <w:r w:rsidR="007D5B3C">
        <w:tab/>
      </w:r>
      <w:r w:rsidRPr="00C45851">
        <w:t>Friedemann Magaard</w:t>
      </w:r>
    </w:p>
    <w:p w14:paraId="70206D57" w14:textId="3F6851C7" w:rsidR="00C45851" w:rsidRPr="00C45851" w:rsidRDefault="00C45851" w:rsidP="00E56E81">
      <w:r w:rsidRPr="00C45851">
        <w:t xml:space="preserve">Studienleiterin für Kunst und Kirche </w:t>
      </w:r>
      <w:r w:rsidR="007D5B3C">
        <w:tab/>
      </w:r>
      <w:r w:rsidR="007D5B3C">
        <w:tab/>
      </w:r>
      <w:r w:rsidRPr="00C45851">
        <w:t>Pastor der Kirchengemeinde Husum</w:t>
      </w:r>
    </w:p>
    <w:p w14:paraId="459C9595" w14:textId="6EB376F1" w:rsidR="000A1554" w:rsidRDefault="007D5B3C" w:rsidP="00E56E81">
      <w:hyperlink r:id="rId15" w:history="1">
        <w:r w:rsidRPr="00E76C7B">
          <w:rPr>
            <w:rStyle w:val="Hyperlink"/>
          </w:rPr>
          <w:t>Luise.klafs@pti.nordkirche.de</w:t>
        </w:r>
      </w:hyperlink>
      <w:r w:rsidR="00C45851" w:rsidRPr="00C45851">
        <w:t xml:space="preserve"> </w:t>
      </w:r>
      <w:r>
        <w:tab/>
      </w:r>
      <w:r>
        <w:tab/>
      </w:r>
      <w:r>
        <w:tab/>
      </w:r>
      <w:hyperlink r:id="rId16" w:history="1">
        <w:r w:rsidRPr="00E76C7B">
          <w:rPr>
            <w:rStyle w:val="Hyperlink"/>
          </w:rPr>
          <w:t>friedemann.magaard@kirche-husum.de</w:t>
        </w:r>
      </w:hyperlink>
    </w:p>
    <w:p w14:paraId="43A46DDB" w14:textId="59DC1154" w:rsidR="00E56E81" w:rsidRPr="00181690" w:rsidRDefault="00E56E81" w:rsidP="00181690">
      <w:pPr>
        <w:pStyle w:val="Liturgien1"/>
      </w:pPr>
      <w:r>
        <w:t xml:space="preserve">I. </w:t>
      </w:r>
    </w:p>
    <w:p w14:paraId="58AD496E" w14:textId="77777777" w:rsidR="00E56E81" w:rsidRPr="00E56E81" w:rsidRDefault="00E56E81" w:rsidP="00E56E81">
      <w:pPr>
        <w:pStyle w:val="Liturgien2"/>
      </w:pPr>
      <w:r w:rsidRPr="00E56E81">
        <w:t>Paul Gerhardt: EG 83,6</w:t>
      </w:r>
    </w:p>
    <w:p w14:paraId="0AE6D5A3" w14:textId="77777777" w:rsidR="00E56E81" w:rsidRPr="00E56E81" w:rsidRDefault="00E56E81" w:rsidP="00E56E81">
      <w:r w:rsidRPr="00E56E81">
        <w:t xml:space="preserve">„Das soll und will ich mir </w:t>
      </w:r>
      <w:proofErr w:type="spellStart"/>
      <w:r w:rsidRPr="00E56E81">
        <w:t>zunutz</w:t>
      </w:r>
      <w:proofErr w:type="spellEnd"/>
      <w:r w:rsidRPr="00E56E81">
        <w:t xml:space="preserve"> zu allen Zeiten machen;</w:t>
      </w:r>
    </w:p>
    <w:p w14:paraId="549E7C12" w14:textId="77777777" w:rsidR="00E56E81" w:rsidRPr="00E56E81" w:rsidRDefault="00E56E81" w:rsidP="00E56E81">
      <w:proofErr w:type="gramStart"/>
      <w:r w:rsidRPr="00E56E81">
        <w:t>im Streite</w:t>
      </w:r>
      <w:proofErr w:type="gramEnd"/>
      <w:r w:rsidRPr="00E56E81">
        <w:t xml:space="preserve"> soll es sein mein Schutz, in Traurigkeit mein Lachen,</w:t>
      </w:r>
    </w:p>
    <w:p w14:paraId="5F0A9EAC" w14:textId="77777777" w:rsidR="00E56E81" w:rsidRPr="00E56E81" w:rsidRDefault="00E56E81" w:rsidP="00E56E81">
      <w:r w:rsidRPr="00E56E81">
        <w:t>in Fröhlichkeit mein Saitenspiel;</w:t>
      </w:r>
    </w:p>
    <w:p w14:paraId="3576080C" w14:textId="77777777" w:rsidR="00E56E81" w:rsidRPr="00E56E81" w:rsidRDefault="00E56E81" w:rsidP="00E56E81">
      <w:r w:rsidRPr="00E56E81">
        <w:t>und wenn mir nichts mehr schmecken will,</w:t>
      </w:r>
    </w:p>
    <w:p w14:paraId="0C1F8CDA" w14:textId="77777777" w:rsidR="00E56E81" w:rsidRPr="00E56E81" w:rsidRDefault="00E56E81" w:rsidP="00E56E81">
      <w:r w:rsidRPr="00E56E81">
        <w:t>soll mich dies Manna speisen;</w:t>
      </w:r>
    </w:p>
    <w:p w14:paraId="316B4E87" w14:textId="77777777" w:rsidR="00E56E81" w:rsidRPr="00E56E81" w:rsidRDefault="00E56E81" w:rsidP="00E56E81">
      <w:r w:rsidRPr="00E56E81">
        <w:t>im Durst soll‘s sein mein Wasserquell,</w:t>
      </w:r>
    </w:p>
    <w:p w14:paraId="3EDCE0D1" w14:textId="7CB067E2" w:rsidR="00E56E81" w:rsidRDefault="00E56E81" w:rsidP="00E56E81">
      <w:r w:rsidRPr="00E56E81">
        <w:t>in Einsamkeit mein Sprachgesell zu Haus und auch auf Reisen.“</w:t>
      </w:r>
    </w:p>
    <w:p w14:paraId="13C2E2A1" w14:textId="77777777" w:rsidR="00E56E81" w:rsidRDefault="00E56E81" w:rsidP="00E56E81"/>
    <w:p w14:paraId="48F42B0F" w14:textId="0F6F510D" w:rsidR="00A81BE4" w:rsidRDefault="00A81BE4" w:rsidP="00A81BE4">
      <w:pPr>
        <w:pStyle w:val="Liturgien2"/>
      </w:pPr>
      <w:r w:rsidRPr="00A81BE4">
        <w:rPr>
          <w:noProof/>
        </w:rPr>
        <w:drawing>
          <wp:anchor distT="0" distB="0" distL="114300" distR="114300" simplePos="0" relativeHeight="251651584" behindDoc="1" locked="0" layoutInCell="1" allowOverlap="1" wp14:anchorId="67C337B3" wp14:editId="337A7C2F">
            <wp:simplePos x="0" y="0"/>
            <wp:positionH relativeFrom="column">
              <wp:posOffset>27305</wp:posOffset>
            </wp:positionH>
            <wp:positionV relativeFrom="paragraph">
              <wp:posOffset>102235</wp:posOffset>
            </wp:positionV>
            <wp:extent cx="712470" cy="962025"/>
            <wp:effectExtent l="0" t="0" r="0" b="9525"/>
            <wp:wrapTight wrapText="bothSides">
              <wp:wrapPolygon edited="0">
                <wp:start x="0" y="0"/>
                <wp:lineTo x="0" y="21386"/>
                <wp:lineTo x="20791" y="21386"/>
                <wp:lineTo x="20791" y="0"/>
                <wp:lineTo x="0" y="0"/>
              </wp:wrapPolygon>
            </wp:wrapTight>
            <wp:docPr id="905073116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6E81">
        <w:t>Grafik</w:t>
      </w:r>
    </w:p>
    <w:p w14:paraId="361CD063" w14:textId="0A732788" w:rsidR="00122439" w:rsidRDefault="00A81BE4" w:rsidP="00A81BE4">
      <w:r w:rsidRPr="00A81BE4">
        <w:t xml:space="preserve"> Siegfried Neuenhausen, Der ideale Gefolgsmann</w:t>
      </w:r>
      <w:r>
        <w:br/>
      </w:r>
      <w:r w:rsidRPr="00A81BE4">
        <w:t>© VG Bild-Kunst, Bonn 2026</w:t>
      </w:r>
    </w:p>
    <w:p w14:paraId="3000B70B" w14:textId="77777777" w:rsidR="00122439" w:rsidRDefault="00122439" w:rsidP="00A81BE4"/>
    <w:p w14:paraId="54499431" w14:textId="77777777" w:rsidR="00122439" w:rsidRDefault="00122439" w:rsidP="00A81BE4"/>
    <w:p w14:paraId="7C746FC4" w14:textId="5E10490E" w:rsidR="00E56E81" w:rsidRDefault="00A81BE4" w:rsidP="00A81BE4">
      <w:pPr>
        <w:pStyle w:val="Liturgien2"/>
      </w:pPr>
      <w:r w:rsidRPr="00E56E81">
        <w:t>Buchdeckel sind und waren mir</w:t>
      </w:r>
      <w:r>
        <w:t xml:space="preserve"> </w:t>
      </w:r>
      <w:r w:rsidRPr="00E56E81">
        <w:t>zu allen Zeiten Türen</w:t>
      </w:r>
    </w:p>
    <w:p w14:paraId="684FBE48" w14:textId="77777777" w:rsidR="00E56E81" w:rsidRPr="00E56E81" w:rsidRDefault="00E56E81" w:rsidP="00E56E81">
      <w:r w:rsidRPr="00E56E81">
        <w:t>Buchdeckel sind und waren mir</w:t>
      </w:r>
    </w:p>
    <w:p w14:paraId="5643BC47" w14:textId="77777777" w:rsidR="00E56E81" w:rsidRPr="00E56E81" w:rsidRDefault="00E56E81" w:rsidP="00E56E81">
      <w:r w:rsidRPr="00E56E81">
        <w:t>zu allen Zeiten Türen,</w:t>
      </w:r>
    </w:p>
    <w:p w14:paraId="7F9ACDC0" w14:textId="77777777" w:rsidR="00E56E81" w:rsidRPr="00E56E81" w:rsidRDefault="00E56E81" w:rsidP="00E56E81">
      <w:r w:rsidRPr="00E56E81">
        <w:t>die,</w:t>
      </w:r>
    </w:p>
    <w:p w14:paraId="70D43668" w14:textId="77777777" w:rsidR="00E56E81" w:rsidRPr="00E56E81" w:rsidRDefault="00E56E81" w:rsidP="00E56E81">
      <w:r w:rsidRPr="00E56E81">
        <w:t>wenn im „Diesseits“ alles Grau,</w:t>
      </w:r>
    </w:p>
    <w:p w14:paraId="18383722" w14:textId="77777777" w:rsidR="00E56E81" w:rsidRDefault="00E56E81" w:rsidP="00E56E81">
      <w:proofErr w:type="spellStart"/>
      <w:r w:rsidRPr="00E56E81">
        <w:t>Utopiawärts</w:t>
      </w:r>
      <w:proofErr w:type="spellEnd"/>
      <w:r w:rsidRPr="00E56E81">
        <w:t xml:space="preserve"> entführen.</w:t>
      </w:r>
    </w:p>
    <w:p w14:paraId="03436237" w14:textId="77777777" w:rsidR="00A81BE4" w:rsidRPr="00E56E81" w:rsidRDefault="00A81BE4" w:rsidP="00E56E81"/>
    <w:p w14:paraId="3FA7D6DD" w14:textId="77777777" w:rsidR="00E56E81" w:rsidRPr="00E56E81" w:rsidRDefault="00E56E81" w:rsidP="00E56E81">
      <w:r w:rsidRPr="00E56E81">
        <w:t>Zurück bleibt, blieb: Die Hülle „Körper“.</w:t>
      </w:r>
    </w:p>
    <w:p w14:paraId="24EAA904" w14:textId="77777777" w:rsidR="00E56E81" w:rsidRPr="00E56E81" w:rsidRDefault="00E56E81" w:rsidP="00E56E81">
      <w:r w:rsidRPr="00E56E81">
        <w:t>mein Geist?</w:t>
      </w:r>
    </w:p>
    <w:p w14:paraId="5962B1ED" w14:textId="77777777" w:rsidR="00E56E81" w:rsidRPr="00E56E81" w:rsidRDefault="00E56E81" w:rsidP="00E56E81">
      <w:r w:rsidRPr="00E56E81">
        <w:t>Schon längst auf Reisen.</w:t>
      </w:r>
    </w:p>
    <w:p w14:paraId="3A50C922" w14:textId="77777777" w:rsidR="00E56E81" w:rsidRPr="00E56E81" w:rsidRDefault="00E56E81" w:rsidP="00E56E81">
      <w:r w:rsidRPr="00E56E81">
        <w:t>Ich kann mehr Vorbilder in Büchern,</w:t>
      </w:r>
    </w:p>
    <w:p w14:paraId="4840F6BE" w14:textId="77777777" w:rsidR="00E56E81" w:rsidRDefault="00E56E81" w:rsidP="00E56E81">
      <w:r w:rsidRPr="00E56E81">
        <w:t>als in dieser Welt vorweisen.</w:t>
      </w:r>
    </w:p>
    <w:p w14:paraId="7C938439" w14:textId="77777777" w:rsidR="00A81BE4" w:rsidRPr="00E56E81" w:rsidRDefault="00A81BE4" w:rsidP="00E56E81"/>
    <w:p w14:paraId="7F46A53F" w14:textId="77777777" w:rsidR="00E56E81" w:rsidRPr="00E56E81" w:rsidRDefault="00E56E81" w:rsidP="00E56E81">
      <w:r w:rsidRPr="00E56E81">
        <w:t>Ich schließ‘ ein Buch</w:t>
      </w:r>
    </w:p>
    <w:p w14:paraId="543E5400" w14:textId="77777777" w:rsidR="00E56E81" w:rsidRPr="00E56E81" w:rsidRDefault="00E56E81" w:rsidP="00E56E81">
      <w:r w:rsidRPr="00E56E81">
        <w:t xml:space="preserve">und </w:t>
      </w:r>
      <w:proofErr w:type="spellStart"/>
      <w:r w:rsidRPr="00E56E81">
        <w:t>seh</w:t>
      </w:r>
      <w:proofErr w:type="spellEnd"/>
      <w:r w:rsidRPr="00E56E81">
        <w:t>‘ mich um:</w:t>
      </w:r>
    </w:p>
    <w:p w14:paraId="7629766A" w14:textId="77777777" w:rsidR="00E56E81" w:rsidRPr="00E56E81" w:rsidRDefault="00E56E81" w:rsidP="00E56E81">
      <w:r w:rsidRPr="00E56E81">
        <w:t>„Wer will gerad‘ wen vernichten?“</w:t>
      </w:r>
    </w:p>
    <w:p w14:paraId="2FB0A85C" w14:textId="77777777" w:rsidR="00E56E81" w:rsidRPr="00E56E81" w:rsidRDefault="00E56E81" w:rsidP="00E56E81">
      <w:r w:rsidRPr="00E56E81">
        <w:t>Das Buch ist nur ein Medium.</w:t>
      </w:r>
    </w:p>
    <w:p w14:paraId="2737A1F9" w14:textId="77777777" w:rsidR="00E56E81" w:rsidRDefault="00E56E81" w:rsidP="00E56E81">
      <w:r w:rsidRPr="00E56E81">
        <w:t>Mir geht‘s um die Geschichten.</w:t>
      </w:r>
    </w:p>
    <w:p w14:paraId="70C3E52C" w14:textId="77777777" w:rsidR="00A81BE4" w:rsidRPr="00E56E81" w:rsidRDefault="00A81BE4" w:rsidP="00E56E81"/>
    <w:p w14:paraId="1C4D8B0D" w14:textId="77777777" w:rsidR="00E56E81" w:rsidRPr="00E56E81" w:rsidRDefault="00E56E81" w:rsidP="00E56E81">
      <w:r w:rsidRPr="00E56E81">
        <w:t>Wie kann ich beschreiben,</w:t>
      </w:r>
    </w:p>
    <w:p w14:paraId="65DC3109" w14:textId="77777777" w:rsidR="00E56E81" w:rsidRPr="00E56E81" w:rsidRDefault="00E56E81" w:rsidP="00E56E81">
      <w:r w:rsidRPr="00E56E81">
        <w:t>was ich Geschichten verdanke?</w:t>
      </w:r>
    </w:p>
    <w:p w14:paraId="4B5212C4" w14:textId="77777777" w:rsidR="00E56E81" w:rsidRPr="00E56E81" w:rsidRDefault="00E56E81" w:rsidP="00E56E81">
      <w:r w:rsidRPr="00E56E81">
        <w:t>Heilmittel gegen Leiden.</w:t>
      </w:r>
    </w:p>
    <w:p w14:paraId="26A6C3A5" w14:textId="77777777" w:rsidR="00E56E81" w:rsidRPr="00E56E81" w:rsidRDefault="00E56E81" w:rsidP="00E56E81">
      <w:r w:rsidRPr="00E56E81">
        <w:t>Mein Kompass und Anker.</w:t>
      </w:r>
    </w:p>
    <w:p w14:paraId="66AC4DA2" w14:textId="77777777" w:rsidR="00E56E81" w:rsidRDefault="00E56E81" w:rsidP="00E56E81">
      <w:r w:rsidRPr="00E56E81">
        <w:t>Ich lernte mehr zu sehen,</w:t>
      </w:r>
    </w:p>
    <w:p w14:paraId="5CD8FCAC" w14:textId="77777777" w:rsidR="00A81BE4" w:rsidRPr="00E56E81" w:rsidRDefault="00A81BE4" w:rsidP="00E56E81"/>
    <w:p w14:paraId="7B2B1EA2" w14:textId="77777777" w:rsidR="00E56E81" w:rsidRPr="00E56E81" w:rsidRDefault="00E56E81" w:rsidP="00E56E81">
      <w:r w:rsidRPr="00E56E81">
        <w:t>trotz manchmal zu vielen Strophen.</w:t>
      </w:r>
    </w:p>
    <w:p w14:paraId="40432470" w14:textId="77777777" w:rsidR="00E56E81" w:rsidRPr="00E56E81" w:rsidRDefault="00E56E81" w:rsidP="00E56E81">
      <w:r w:rsidRPr="00E56E81">
        <w:t>Ich lernte zu verstehen,</w:t>
      </w:r>
    </w:p>
    <w:p w14:paraId="6AD9B2A1" w14:textId="77777777" w:rsidR="00E56E81" w:rsidRPr="00E56E81" w:rsidRDefault="00E56E81" w:rsidP="00E56E81">
      <w:r w:rsidRPr="00E56E81">
        <w:t>manch Autor*in ist auch</w:t>
      </w:r>
    </w:p>
    <w:p w14:paraId="3CA6B171" w14:textId="77777777" w:rsidR="00E56E81" w:rsidRDefault="00E56E81" w:rsidP="00E56E81">
      <w:r w:rsidRPr="00E56E81">
        <w:t>ein*e Philosoph*in.</w:t>
      </w:r>
    </w:p>
    <w:p w14:paraId="50AFD94C" w14:textId="77777777" w:rsidR="00A81BE4" w:rsidRPr="00E56E81" w:rsidRDefault="00A81BE4" w:rsidP="00E56E81"/>
    <w:p w14:paraId="61F205B4" w14:textId="77777777" w:rsidR="00E56E81" w:rsidRPr="00E56E81" w:rsidRDefault="00E56E81" w:rsidP="00E56E81">
      <w:r w:rsidRPr="00E56E81">
        <w:t>Ich lernte: Da ist mehr „Grau“,</w:t>
      </w:r>
    </w:p>
    <w:p w14:paraId="1CD1B970" w14:textId="77777777" w:rsidR="00E56E81" w:rsidRPr="00E56E81" w:rsidRDefault="00E56E81" w:rsidP="00E56E81">
      <w:r w:rsidRPr="00E56E81">
        <w:t>zwischen „Gut“ und „Schlecht“</w:t>
      </w:r>
    </w:p>
    <w:p w14:paraId="34C3B882" w14:textId="77777777" w:rsidR="00E56E81" w:rsidRPr="00E56E81" w:rsidRDefault="00E56E81" w:rsidP="00E56E81">
      <w:r w:rsidRPr="00E56E81">
        <w:t>als „Schwarzweiß“ in der Welt,</w:t>
      </w:r>
    </w:p>
    <w:p w14:paraId="538A1D41" w14:textId="77777777" w:rsidR="00E56E81" w:rsidRDefault="00E56E81" w:rsidP="00E56E81">
      <w:r w:rsidRPr="00E56E81">
        <w:t>mehr zwischen „Wut“ und „Recht“.</w:t>
      </w:r>
    </w:p>
    <w:p w14:paraId="2190E852" w14:textId="77777777" w:rsidR="00A81BE4" w:rsidRPr="00E56E81" w:rsidRDefault="00A81BE4" w:rsidP="00E56E81"/>
    <w:p w14:paraId="74913222" w14:textId="77777777" w:rsidR="00E56E81" w:rsidRPr="00E56E81" w:rsidRDefault="00E56E81" w:rsidP="00E56E81">
      <w:r w:rsidRPr="00E56E81">
        <w:t>Zwischen „Hass &amp; Rache“</w:t>
      </w:r>
    </w:p>
    <w:p w14:paraId="013D354C" w14:textId="77777777" w:rsidR="00E56E81" w:rsidRPr="00E56E81" w:rsidRDefault="00E56E81" w:rsidP="00E56E81">
      <w:r w:rsidRPr="00E56E81">
        <w:t>als Spachtelmasse</w:t>
      </w:r>
    </w:p>
    <w:p w14:paraId="24324A4D" w14:textId="77777777" w:rsidR="00E56E81" w:rsidRPr="00E56E81" w:rsidRDefault="00E56E81" w:rsidP="00E56E81">
      <w:r w:rsidRPr="00E56E81">
        <w:t>der Gesellschaft, statt Erkenntnis,</w:t>
      </w:r>
    </w:p>
    <w:p w14:paraId="38592D76" w14:textId="77777777" w:rsidR="00E56E81" w:rsidRDefault="00E56E81" w:rsidP="00E56E81">
      <w:r w:rsidRPr="00E56E81">
        <w:t>Liebe, Akzeptanz und Verständnis.</w:t>
      </w:r>
    </w:p>
    <w:p w14:paraId="19311793" w14:textId="77777777" w:rsidR="00A81BE4" w:rsidRPr="00E56E81" w:rsidRDefault="00A81BE4" w:rsidP="00E56E81"/>
    <w:p w14:paraId="5031E3C4" w14:textId="77777777" w:rsidR="00E56E81" w:rsidRPr="00E56E81" w:rsidRDefault="00E56E81" w:rsidP="00E56E81">
      <w:r w:rsidRPr="00E56E81">
        <w:t>Auch wenn mein Kopf nicht immer hier ist,</w:t>
      </w:r>
    </w:p>
    <w:p w14:paraId="24FBBAE9" w14:textId="77777777" w:rsidR="00E56E81" w:rsidRPr="00E56E81" w:rsidRDefault="00E56E81" w:rsidP="00E56E81">
      <w:r w:rsidRPr="00E56E81">
        <w:t>sich oft woanders,</w:t>
      </w:r>
    </w:p>
    <w:p w14:paraId="683E34EA" w14:textId="77777777" w:rsidR="00E56E81" w:rsidRPr="00E56E81" w:rsidRDefault="00E56E81" w:rsidP="00E56E81">
      <w:r w:rsidRPr="00E56E81">
        <w:t>fern aufhält,</w:t>
      </w:r>
    </w:p>
    <w:p w14:paraId="3580DEA8" w14:textId="77777777" w:rsidR="00E56E81" w:rsidRPr="00E56E81" w:rsidRDefault="00E56E81" w:rsidP="00E56E81">
      <w:r w:rsidRPr="00E56E81">
        <w:lastRenderedPageBreak/>
        <w:t>versteh‘ ich dort,</w:t>
      </w:r>
    </w:p>
    <w:p w14:paraId="2BEAB138" w14:textId="77777777" w:rsidR="00E56E81" w:rsidRDefault="00E56E81" w:rsidP="00E56E81">
      <w:r w:rsidRPr="00E56E81">
        <w:t>was kompliziert ist.</w:t>
      </w:r>
    </w:p>
    <w:p w14:paraId="4C501186" w14:textId="77777777" w:rsidR="00A81BE4" w:rsidRPr="00E56E81" w:rsidRDefault="00A81BE4" w:rsidP="00E56E81"/>
    <w:p w14:paraId="659D712E" w14:textId="77777777" w:rsidR="00E56E81" w:rsidRDefault="00E56E81" w:rsidP="00E56E81">
      <w:r w:rsidRPr="00E56E81">
        <w:t>Bring‘ dann ein „Ja“ mit in die Welt.</w:t>
      </w:r>
    </w:p>
    <w:p w14:paraId="0F3D35D9" w14:textId="77777777" w:rsidR="00A81BE4" w:rsidRPr="00E56E81" w:rsidRDefault="00A81BE4" w:rsidP="00E56E81"/>
    <w:p w14:paraId="69ACD1B8" w14:textId="640BE89F" w:rsidR="007D5B3C" w:rsidRPr="00A81BE4" w:rsidRDefault="00E56E81" w:rsidP="00E56E81">
      <w:r w:rsidRPr="00A81BE4">
        <w:t>Björn Högsdal</w:t>
      </w:r>
    </w:p>
    <w:p w14:paraId="7756FAAF" w14:textId="77777777" w:rsidR="007D5B3C" w:rsidRDefault="007D5B3C" w:rsidP="00E56E81"/>
    <w:p w14:paraId="0D518111" w14:textId="77777777" w:rsidR="00A81BE4" w:rsidRPr="00A81BE4" w:rsidRDefault="00A81BE4" w:rsidP="00A81BE4">
      <w:pPr>
        <w:pStyle w:val="Liturgien2"/>
      </w:pPr>
      <w:r w:rsidRPr="00A81BE4">
        <w:t xml:space="preserve">„Dann geh, es gibt andere </w:t>
      </w:r>
      <w:proofErr w:type="gramStart"/>
      <w:r w:rsidRPr="00A81BE4">
        <w:t>Welten,</w:t>
      </w:r>
      <w:proofErr w:type="gramEnd"/>
      <w:r w:rsidRPr="00A81BE4">
        <w:t xml:space="preserve"> als diese!“</w:t>
      </w:r>
    </w:p>
    <w:p w14:paraId="4CC7D51B" w14:textId="0AD121D3" w:rsidR="007D5B3C" w:rsidRDefault="00A81BE4" w:rsidP="00A81BE4">
      <w:r w:rsidRPr="00A81BE4">
        <w:t>Stephen King in „Der dunkle Turm“</w:t>
      </w:r>
    </w:p>
    <w:p w14:paraId="19E27989" w14:textId="77777777" w:rsidR="00A81BE4" w:rsidRDefault="00A81BE4" w:rsidP="00A81BE4">
      <w:pPr>
        <w:rPr>
          <w:i/>
          <w:iCs/>
        </w:rPr>
      </w:pPr>
    </w:p>
    <w:p w14:paraId="43FCCF69" w14:textId="4444AE60" w:rsidR="00A81BE4" w:rsidRPr="00A81BE4" w:rsidRDefault="00A81BE4" w:rsidP="00A81BE4">
      <w:pPr>
        <w:pStyle w:val="Liturgien2"/>
      </w:pPr>
      <w:r w:rsidRPr="00A81BE4">
        <w:t>„Egal, wo ich bin, kann ich stets woanders sein.“</w:t>
      </w:r>
    </w:p>
    <w:p w14:paraId="2D99698C" w14:textId="54ADD7F8" w:rsidR="007D5B3C" w:rsidRDefault="00A81BE4" w:rsidP="00A81BE4">
      <w:r w:rsidRPr="00A81BE4">
        <w:t>Hauke Harder, Buchhändler aus Kiel</w:t>
      </w:r>
    </w:p>
    <w:p w14:paraId="34B527E1" w14:textId="5D350240" w:rsidR="00A81BE4" w:rsidRDefault="00A81BE4" w:rsidP="00181690">
      <w:pPr>
        <w:pStyle w:val="Liturgien1"/>
      </w:pPr>
      <w:r>
        <w:t>II.</w:t>
      </w:r>
    </w:p>
    <w:p w14:paraId="45CED413" w14:textId="77777777" w:rsidR="00A81BE4" w:rsidRPr="00A81BE4" w:rsidRDefault="00A81BE4" w:rsidP="00A81BE4">
      <w:pPr>
        <w:pStyle w:val="Liturgien2"/>
      </w:pPr>
      <w:r w:rsidRPr="00A81BE4">
        <w:t>Paul Gerhardt: EG 11,6</w:t>
      </w:r>
    </w:p>
    <w:p w14:paraId="7100B667" w14:textId="322F60B2" w:rsidR="00A81BE4" w:rsidRPr="00A81BE4" w:rsidRDefault="00A81BE4" w:rsidP="00A81BE4">
      <w:r w:rsidRPr="00A81BE4">
        <w:t xml:space="preserve">Das schreib dir </w:t>
      </w:r>
      <w:proofErr w:type="gramStart"/>
      <w:r w:rsidRPr="00A81BE4">
        <w:t>in dein Herze</w:t>
      </w:r>
      <w:proofErr w:type="gramEnd"/>
      <w:r w:rsidRPr="00A81BE4">
        <w:t>,</w:t>
      </w:r>
      <w:r>
        <w:t xml:space="preserve"> </w:t>
      </w:r>
      <w:r w:rsidRPr="00A81BE4">
        <w:t>du hochbetrübtes Heer,</w:t>
      </w:r>
    </w:p>
    <w:p w14:paraId="334807E5" w14:textId="571638AC" w:rsidR="00A81BE4" w:rsidRPr="00A81BE4" w:rsidRDefault="00A81BE4" w:rsidP="00A81BE4">
      <w:r w:rsidRPr="00A81BE4">
        <w:t xml:space="preserve">bei denen Gram und </w:t>
      </w:r>
      <w:proofErr w:type="gramStart"/>
      <w:r w:rsidRPr="00A81BE4">
        <w:t>Schmerze</w:t>
      </w:r>
      <w:proofErr w:type="gramEnd"/>
      <w:r>
        <w:t xml:space="preserve"> </w:t>
      </w:r>
      <w:r w:rsidRPr="00A81BE4">
        <w:t>sich häuft je mehr und mehr;</w:t>
      </w:r>
    </w:p>
    <w:p w14:paraId="22AD60B7" w14:textId="461DFDA2" w:rsidR="00A81BE4" w:rsidRPr="00A81BE4" w:rsidRDefault="00A81BE4" w:rsidP="00A81BE4">
      <w:r w:rsidRPr="00A81BE4">
        <w:t>seid unverzagt, ihr habet</w:t>
      </w:r>
      <w:r>
        <w:t xml:space="preserve"> </w:t>
      </w:r>
      <w:r w:rsidRPr="00A81BE4">
        <w:t>die Hilfe vor der Tür;</w:t>
      </w:r>
    </w:p>
    <w:p w14:paraId="477BEA62" w14:textId="6C40396C" w:rsidR="00A81BE4" w:rsidRPr="00A81BE4" w:rsidRDefault="00A81BE4" w:rsidP="00A81BE4">
      <w:r w:rsidRPr="00A81BE4">
        <w:t>der eure Herzen labet</w:t>
      </w:r>
      <w:r>
        <w:t xml:space="preserve"> </w:t>
      </w:r>
      <w:r w:rsidRPr="00A81BE4">
        <w:t>und tröstet, steht allhier.</w:t>
      </w:r>
    </w:p>
    <w:p w14:paraId="5B5CAE11" w14:textId="77777777" w:rsidR="00A81BE4" w:rsidRDefault="00A81BE4" w:rsidP="00A81BE4"/>
    <w:p w14:paraId="340E7293" w14:textId="24DC57F9" w:rsidR="00A81BE4" w:rsidRDefault="00A81BE4" w:rsidP="00A81BE4">
      <w:pPr>
        <w:pStyle w:val="Liturgien2"/>
      </w:pPr>
      <w:r w:rsidRPr="00A81BE4">
        <w:rPr>
          <w:noProof/>
        </w:rPr>
        <w:drawing>
          <wp:anchor distT="0" distB="0" distL="114300" distR="114300" simplePos="0" relativeHeight="251653632" behindDoc="1" locked="0" layoutInCell="1" allowOverlap="1" wp14:anchorId="312F1A7A" wp14:editId="4D94FEA8">
            <wp:simplePos x="0" y="0"/>
            <wp:positionH relativeFrom="column">
              <wp:posOffset>-1270</wp:posOffset>
            </wp:positionH>
            <wp:positionV relativeFrom="paragraph">
              <wp:posOffset>76835</wp:posOffset>
            </wp:positionV>
            <wp:extent cx="600075" cy="871803"/>
            <wp:effectExtent l="0" t="0" r="0" b="5080"/>
            <wp:wrapTight wrapText="bothSides">
              <wp:wrapPolygon edited="0">
                <wp:start x="0" y="0"/>
                <wp:lineTo x="0" y="21254"/>
                <wp:lineTo x="20571" y="21254"/>
                <wp:lineTo x="20571" y="0"/>
                <wp:lineTo x="0" y="0"/>
              </wp:wrapPolygon>
            </wp:wrapTight>
            <wp:docPr id="1082206105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87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81BE4">
        <w:t xml:space="preserve"> </w:t>
      </w:r>
      <w:r>
        <w:t>Grafik</w:t>
      </w:r>
    </w:p>
    <w:p w14:paraId="77DB8824" w14:textId="2990D37F" w:rsidR="00A81BE4" w:rsidRPr="00A81BE4" w:rsidRDefault="00A81BE4" w:rsidP="00A81BE4">
      <w:r w:rsidRPr="00A81BE4">
        <w:t>Erwin Herich, ohne Titel</w:t>
      </w:r>
    </w:p>
    <w:p w14:paraId="1EBF7E40" w14:textId="3C02C56A" w:rsidR="00A81BE4" w:rsidRDefault="00A81BE4" w:rsidP="00A81BE4">
      <w:r w:rsidRPr="00A81BE4">
        <w:t>© VG Bild-Kunst, Bonn 2026</w:t>
      </w:r>
    </w:p>
    <w:p w14:paraId="18BF2461" w14:textId="77777777" w:rsidR="00A81BE4" w:rsidRDefault="00A81BE4" w:rsidP="00A81BE4"/>
    <w:p w14:paraId="69A74B1A" w14:textId="77777777" w:rsidR="00A81BE4" w:rsidRDefault="00A81BE4" w:rsidP="00A81BE4"/>
    <w:p w14:paraId="21DE0A62" w14:textId="5E410AC5" w:rsidR="00A81BE4" w:rsidRDefault="00A81BE4" w:rsidP="00A81BE4">
      <w:pPr>
        <w:pStyle w:val="Liturgien2"/>
      </w:pPr>
      <w:r w:rsidRPr="00A81BE4">
        <w:t>Ganz ehrlich: Wer liest schon bis zur sechsten Strophe?</w:t>
      </w:r>
    </w:p>
    <w:p w14:paraId="1187B8DC" w14:textId="6DB3B2C4" w:rsidR="00A81BE4" w:rsidRPr="00A81BE4" w:rsidRDefault="00A81BE4" w:rsidP="00A81BE4">
      <w:r w:rsidRPr="00A81BE4">
        <w:t>Ganz ehrlich: Wer liest schon bis zur sechsten Strophe? Was soll</w:t>
      </w:r>
    </w:p>
    <w:p w14:paraId="1ECB7E01" w14:textId="77777777" w:rsidR="00A81BE4" w:rsidRPr="00A81BE4" w:rsidRDefault="00A81BE4" w:rsidP="00A81BE4">
      <w:r w:rsidRPr="00A81BE4">
        <w:t>da noch groß kommen? Eigentlich sollte doch nach drei Versen alles</w:t>
      </w:r>
    </w:p>
    <w:p w14:paraId="7FADBB09" w14:textId="77777777" w:rsidR="00A81BE4" w:rsidRPr="00A81BE4" w:rsidRDefault="00A81BE4" w:rsidP="00A81BE4">
      <w:r w:rsidRPr="00A81BE4">
        <w:t>Wesentliche zur Sprache gebracht worden sein. Der Rest ist Beiwerk</w:t>
      </w:r>
    </w:p>
    <w:p w14:paraId="46ED3DD5" w14:textId="77777777" w:rsidR="00A81BE4" w:rsidRPr="00A81BE4" w:rsidRDefault="00A81BE4" w:rsidP="00A81BE4">
      <w:r w:rsidRPr="00A81BE4">
        <w:t>oder Variation.</w:t>
      </w:r>
    </w:p>
    <w:p w14:paraId="1669EE12" w14:textId="77777777" w:rsidR="00A81BE4" w:rsidRPr="00A81BE4" w:rsidRDefault="00A81BE4" w:rsidP="00A81BE4">
      <w:r w:rsidRPr="00A81BE4">
        <w:t>Bei Paul Gerhardt ist das anders. Nachdem doch eigentlich schon auf</w:t>
      </w:r>
    </w:p>
    <w:p w14:paraId="78DEEC45" w14:textId="77777777" w:rsidR="00A81BE4" w:rsidRPr="00A81BE4" w:rsidRDefault="00A81BE4" w:rsidP="00A81BE4">
      <w:r w:rsidRPr="00A81BE4">
        <w:t>wunderbarste Weise alles gesagt und jeder getröstet zu sein scheint,</w:t>
      </w:r>
    </w:p>
    <w:p w14:paraId="1B1B1B10" w14:textId="77777777" w:rsidR="00A81BE4" w:rsidRPr="00A81BE4" w:rsidRDefault="00A81BE4" w:rsidP="00A81BE4">
      <w:r w:rsidRPr="00A81BE4">
        <w:t>dichtet er auf dem Weg noch Verse, die einen direktemang ins Herz</w:t>
      </w:r>
    </w:p>
    <w:p w14:paraId="79EA025C" w14:textId="77777777" w:rsidR="00A81BE4" w:rsidRPr="00A81BE4" w:rsidRDefault="00A81BE4" w:rsidP="00A81BE4">
      <w:r w:rsidRPr="00A81BE4">
        <w:t>treffen.</w:t>
      </w:r>
    </w:p>
    <w:p w14:paraId="2169838D" w14:textId="77777777" w:rsidR="00A81BE4" w:rsidRPr="00A81BE4" w:rsidRDefault="00A81BE4" w:rsidP="00A81BE4">
      <w:r w:rsidRPr="00A81BE4">
        <w:t>Mir geht es mit diesem Text so. Das Adventslied „Wie soll ich Dich</w:t>
      </w:r>
    </w:p>
    <w:p w14:paraId="67E88313" w14:textId="77777777" w:rsidR="00A81BE4" w:rsidRPr="00A81BE4" w:rsidRDefault="00A81BE4" w:rsidP="00A81BE4">
      <w:r w:rsidRPr="00A81BE4">
        <w:t>empfangen“ ist schon vorher so herzzerreißend poetisch und erbaulich,</w:t>
      </w:r>
    </w:p>
    <w:p w14:paraId="5DF95B59" w14:textId="77777777" w:rsidR="00A81BE4" w:rsidRPr="00A81BE4" w:rsidRDefault="00A81BE4" w:rsidP="00A81BE4">
      <w:r w:rsidRPr="00A81BE4">
        <w:t>dass ich spätestens bei der vierten Strophe ganz durch den Wind bin.</w:t>
      </w:r>
    </w:p>
    <w:p w14:paraId="4232514E" w14:textId="77777777" w:rsidR="00A81BE4" w:rsidRPr="00A81BE4" w:rsidRDefault="00A81BE4" w:rsidP="00A81BE4">
      <w:r w:rsidRPr="00A81BE4">
        <w:t>Und dann kommt plötzlich und unerwartet diese sechste Strophe – mit</w:t>
      </w:r>
    </w:p>
    <w:p w14:paraId="1F65ED5D" w14:textId="77777777" w:rsidR="00A81BE4" w:rsidRPr="00A81BE4" w:rsidRDefault="00A81BE4" w:rsidP="00A81BE4">
      <w:r w:rsidRPr="00A81BE4">
        <w:t xml:space="preserve">anderen Bildern und </w:t>
      </w:r>
      <w:proofErr w:type="spellStart"/>
      <w:r w:rsidRPr="00A81BE4">
        <w:t>Tonalitäten</w:t>
      </w:r>
      <w:proofErr w:type="spellEnd"/>
      <w:r w:rsidRPr="00A81BE4">
        <w:t>.</w:t>
      </w:r>
    </w:p>
    <w:p w14:paraId="244FBBF7" w14:textId="77777777" w:rsidR="00A81BE4" w:rsidRPr="00A81BE4" w:rsidRDefault="00A81BE4" w:rsidP="00A81BE4">
      <w:r w:rsidRPr="00A81BE4">
        <w:t>Das ‚hochbetrübte Heer‘ ist keine Armee des 30jährigen Kriegs mehr,</w:t>
      </w:r>
    </w:p>
    <w:p w14:paraId="21EAA888" w14:textId="77777777" w:rsidR="00A81BE4" w:rsidRPr="00A81BE4" w:rsidRDefault="00A81BE4" w:rsidP="00A81BE4">
      <w:r w:rsidRPr="00A81BE4">
        <w:lastRenderedPageBreak/>
        <w:t>obgleich es den Geruch des Krieges kennt, sondern die Menge derer, die</w:t>
      </w:r>
    </w:p>
    <w:p w14:paraId="42502CEB" w14:textId="77777777" w:rsidR="00A81BE4" w:rsidRPr="00A81BE4" w:rsidRDefault="00A81BE4" w:rsidP="00A81BE4">
      <w:r w:rsidRPr="00A81BE4">
        <w:t>glauben, hoffen und lieben wollen – die Schar der Wohlmeinenden, die</w:t>
      </w:r>
    </w:p>
    <w:p w14:paraId="18D8001A" w14:textId="77777777" w:rsidR="00A81BE4" w:rsidRPr="00A81BE4" w:rsidRDefault="00A81BE4" w:rsidP="00A81BE4">
      <w:r w:rsidRPr="00A81BE4">
        <w:t>schier erdrückt werden von den schlechten Nachrichten jeden Abend in</w:t>
      </w:r>
    </w:p>
    <w:p w14:paraId="318898EC" w14:textId="77777777" w:rsidR="00A81BE4" w:rsidRPr="00A81BE4" w:rsidRDefault="00A81BE4" w:rsidP="00A81BE4">
      <w:r w:rsidRPr="00A81BE4">
        <w:t>der Tagesschau.</w:t>
      </w:r>
    </w:p>
    <w:p w14:paraId="605F6768" w14:textId="77777777" w:rsidR="00A81BE4" w:rsidRPr="00A81BE4" w:rsidRDefault="00A81BE4" w:rsidP="00A81BE4">
      <w:r w:rsidRPr="00A81BE4">
        <w:t>Und trotz aller alten Sprache spüre ich eine Verbundenheit. Dieser</w:t>
      </w:r>
    </w:p>
    <w:p w14:paraId="470EDA2C" w14:textId="5195B2FD" w:rsidR="00A81BE4" w:rsidRPr="00A81BE4" w:rsidRDefault="00A81BE4" w:rsidP="00A81BE4">
      <w:r w:rsidRPr="00A81BE4">
        <w:t>Paul Gerhardt kennt mich. Er weiß vom Leben mit seinen Tiefen und</w:t>
      </w:r>
    </w:p>
    <w:p w14:paraId="1FD49836" w14:textId="77777777" w:rsidR="00A81BE4" w:rsidRPr="00A81BE4" w:rsidRDefault="00A81BE4" w:rsidP="00A81BE4">
      <w:r w:rsidRPr="00A81BE4">
        <w:t>Traurigkeiten. Der das schreibt, versteht mich und weiß, wer ich bin. Und</w:t>
      </w:r>
    </w:p>
    <w:p w14:paraId="39E01B5F" w14:textId="77777777" w:rsidR="00A81BE4" w:rsidRPr="00A81BE4" w:rsidRDefault="00A81BE4" w:rsidP="00A81BE4">
      <w:r w:rsidRPr="00A81BE4">
        <w:t>ich glaube ihm, wenn er darauf besteht, dass die Hilfe und das Gute sehr</w:t>
      </w:r>
    </w:p>
    <w:p w14:paraId="6586D77D" w14:textId="77777777" w:rsidR="00A81BE4" w:rsidRPr="00A81BE4" w:rsidRDefault="00A81BE4" w:rsidP="00A81BE4">
      <w:r w:rsidRPr="00A81BE4">
        <w:t>nah sind.</w:t>
      </w:r>
    </w:p>
    <w:p w14:paraId="0105B74C" w14:textId="77777777" w:rsidR="00A81BE4" w:rsidRPr="00A81BE4" w:rsidRDefault="00A81BE4" w:rsidP="00A81BE4">
      <w:r w:rsidRPr="00A81BE4">
        <w:t>Die Worte werden zum Resonanzraum. Ich spüre ein tiefes</w:t>
      </w:r>
    </w:p>
    <w:p w14:paraId="53558CC4" w14:textId="77777777" w:rsidR="00A81BE4" w:rsidRPr="00A81BE4" w:rsidRDefault="00A81BE4" w:rsidP="00A81BE4">
      <w:proofErr w:type="spellStart"/>
      <w:r w:rsidRPr="00A81BE4">
        <w:t>Verstandensein</w:t>
      </w:r>
      <w:proofErr w:type="spellEnd"/>
      <w:r w:rsidRPr="00A81BE4">
        <w:t xml:space="preserve"> über fast vier Jahrhunderte hinweg. Für mich ist diese</w:t>
      </w:r>
    </w:p>
    <w:p w14:paraId="140610DA" w14:textId="77777777" w:rsidR="00A81BE4" w:rsidRPr="00A81BE4" w:rsidRDefault="00A81BE4" w:rsidP="00A81BE4">
      <w:r w:rsidRPr="00A81BE4">
        <w:t>Strophe ein magischer und heiliger Moment. Die wahren Schätze bei</w:t>
      </w:r>
    </w:p>
    <w:p w14:paraId="47C12B60" w14:textId="77777777" w:rsidR="00A81BE4" w:rsidRPr="00A81BE4" w:rsidRDefault="00A81BE4" w:rsidP="00A81BE4">
      <w:r w:rsidRPr="00A81BE4">
        <w:t>Paul Gerhardt wollen ab Strophe 6 gehoben und gesungen werden. Je</w:t>
      </w:r>
    </w:p>
    <w:p w14:paraId="58A9D3D8" w14:textId="77777777" w:rsidR="00A81BE4" w:rsidRPr="00A81BE4" w:rsidRDefault="00A81BE4" w:rsidP="00A81BE4">
      <w:r w:rsidRPr="00A81BE4">
        <w:t>höher man steigt, je weiter man liest, je länger man singt, desto heller</w:t>
      </w:r>
    </w:p>
    <w:p w14:paraId="0630FABC" w14:textId="77777777" w:rsidR="00A81BE4" w:rsidRDefault="00A81BE4" w:rsidP="00A81BE4">
      <w:r w:rsidRPr="00A81BE4">
        <w:t>wird’s.</w:t>
      </w:r>
    </w:p>
    <w:p w14:paraId="4A26C04E" w14:textId="77777777" w:rsidR="00A81BE4" w:rsidRPr="00A81BE4" w:rsidRDefault="00A81BE4" w:rsidP="00A81BE4"/>
    <w:p w14:paraId="5D4D8DFE" w14:textId="200FBC0A" w:rsidR="00A81BE4" w:rsidRPr="00A81BE4" w:rsidRDefault="00A81BE4" w:rsidP="00A81BE4">
      <w:r w:rsidRPr="00A81BE4">
        <w:t>Daniel Kaiser</w:t>
      </w:r>
    </w:p>
    <w:p w14:paraId="23C46387" w14:textId="7CE9F31C" w:rsidR="00A81BE4" w:rsidRPr="00A81BE4" w:rsidRDefault="00181690" w:rsidP="00181690">
      <w:pPr>
        <w:pStyle w:val="Liturgien1"/>
      </w:pPr>
      <w:r>
        <w:t>III.</w:t>
      </w:r>
    </w:p>
    <w:p w14:paraId="29E866A8" w14:textId="77777777" w:rsidR="00181690" w:rsidRPr="00181690" w:rsidRDefault="00181690" w:rsidP="00181690">
      <w:pPr>
        <w:pStyle w:val="Liturgien2"/>
      </w:pPr>
      <w:r w:rsidRPr="00181690">
        <w:t>Paul Gerhardt: EG 37,3</w:t>
      </w:r>
    </w:p>
    <w:p w14:paraId="53B7061C" w14:textId="77777777" w:rsidR="00181690" w:rsidRPr="00181690" w:rsidRDefault="00181690" w:rsidP="00181690">
      <w:r w:rsidRPr="00181690">
        <w:t xml:space="preserve">Ich lag in tiefster Todesnacht, du </w:t>
      </w:r>
      <w:proofErr w:type="spellStart"/>
      <w:r w:rsidRPr="00181690">
        <w:t>warest</w:t>
      </w:r>
      <w:proofErr w:type="spellEnd"/>
      <w:r w:rsidRPr="00181690">
        <w:t xml:space="preserve"> meine Sonne.</w:t>
      </w:r>
    </w:p>
    <w:p w14:paraId="2F723A29" w14:textId="77777777" w:rsidR="00181690" w:rsidRPr="00181690" w:rsidRDefault="00181690" w:rsidP="00181690">
      <w:r w:rsidRPr="00181690">
        <w:t>Und wie oft da auch mein Herz im Leibe weint,</w:t>
      </w:r>
    </w:p>
    <w:p w14:paraId="4C2E1681" w14:textId="77777777" w:rsidR="00181690" w:rsidRPr="00181690" w:rsidRDefault="00181690" w:rsidP="00181690">
      <w:r w:rsidRPr="00181690">
        <w:t>da ist einer, der tilgt deine Sünden.</w:t>
      </w:r>
    </w:p>
    <w:p w14:paraId="1F222403" w14:textId="77777777" w:rsidR="00181690" w:rsidRDefault="00181690" w:rsidP="00181690">
      <w:r w:rsidRPr="00181690">
        <w:t>Du sollst guter Dinge sein.</w:t>
      </w:r>
    </w:p>
    <w:p w14:paraId="4EC26BBD" w14:textId="77777777" w:rsidR="00181690" w:rsidRPr="00181690" w:rsidRDefault="00181690" w:rsidP="00181690"/>
    <w:p w14:paraId="0259F1FE" w14:textId="13AC1C23" w:rsidR="00181690" w:rsidRDefault="00181690" w:rsidP="00181690">
      <w:pPr>
        <w:rPr>
          <w:lang w:val="en-US"/>
        </w:rPr>
      </w:pPr>
      <w:r w:rsidRPr="00181690">
        <w:rPr>
          <w:noProof/>
          <w:lang w:val="en-US"/>
        </w:rPr>
        <w:drawing>
          <wp:anchor distT="0" distB="0" distL="114300" distR="114300" simplePos="0" relativeHeight="251656704" behindDoc="1" locked="0" layoutInCell="1" allowOverlap="1" wp14:anchorId="563F09B8" wp14:editId="4496029F">
            <wp:simplePos x="0" y="0"/>
            <wp:positionH relativeFrom="column">
              <wp:posOffset>-1270</wp:posOffset>
            </wp:positionH>
            <wp:positionV relativeFrom="paragraph">
              <wp:posOffset>-4445</wp:posOffset>
            </wp:positionV>
            <wp:extent cx="644927" cy="639445"/>
            <wp:effectExtent l="0" t="0" r="3175" b="8255"/>
            <wp:wrapTight wrapText="bothSides">
              <wp:wrapPolygon edited="0">
                <wp:start x="0" y="0"/>
                <wp:lineTo x="0" y="21235"/>
                <wp:lineTo x="21068" y="21235"/>
                <wp:lineTo x="21068" y="0"/>
                <wp:lineTo x="0" y="0"/>
              </wp:wrapPolygon>
            </wp:wrapTight>
            <wp:docPr id="1282698717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44927" cy="63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>
        <w:rPr>
          <w:lang w:val="en-US"/>
        </w:rPr>
        <w:t>Grafik</w:t>
      </w:r>
      <w:proofErr w:type="spellEnd"/>
    </w:p>
    <w:p w14:paraId="7BCC5610" w14:textId="39ED0E62" w:rsidR="00181690" w:rsidRPr="00181690" w:rsidRDefault="00181690" w:rsidP="00181690">
      <w:pPr>
        <w:rPr>
          <w:lang w:val="en-US"/>
        </w:rPr>
      </w:pPr>
      <w:r w:rsidRPr="00181690">
        <w:rPr>
          <w:lang w:val="en-US"/>
        </w:rPr>
        <w:t xml:space="preserve">Josef Albers, </w:t>
      </w:r>
      <w:proofErr w:type="spellStart"/>
      <w:r w:rsidRPr="00181690">
        <w:rPr>
          <w:lang w:val="en-US"/>
        </w:rPr>
        <w:t>Hommage</w:t>
      </w:r>
      <w:proofErr w:type="spellEnd"/>
      <w:r w:rsidRPr="00181690">
        <w:rPr>
          <w:lang w:val="en-US"/>
        </w:rPr>
        <w:t xml:space="preserve"> to the Square</w:t>
      </w:r>
    </w:p>
    <w:p w14:paraId="06A93DF3" w14:textId="06182C61" w:rsidR="00A81BE4" w:rsidRDefault="00181690" w:rsidP="00181690">
      <w:pPr>
        <w:rPr>
          <w:lang w:val="en-US"/>
        </w:rPr>
      </w:pPr>
      <w:r w:rsidRPr="00181690">
        <w:rPr>
          <w:lang w:val="en-US"/>
        </w:rPr>
        <w:t>© The Josef and Anni Albers Foundation /</w:t>
      </w:r>
      <w:r>
        <w:rPr>
          <w:lang w:val="en-US"/>
        </w:rPr>
        <w:t xml:space="preserve"> </w:t>
      </w:r>
      <w:r w:rsidRPr="00181690">
        <w:rPr>
          <w:lang w:val="en-US"/>
        </w:rPr>
        <w:t>VG Bild-Kunst, Bonn 2026</w:t>
      </w:r>
    </w:p>
    <w:p w14:paraId="04021091" w14:textId="77777777" w:rsidR="00181690" w:rsidRPr="00181690" w:rsidRDefault="00181690" w:rsidP="00181690">
      <w:pPr>
        <w:rPr>
          <w:lang w:val="en-US"/>
        </w:rPr>
      </w:pPr>
    </w:p>
    <w:p w14:paraId="260E6646" w14:textId="49DE5C4C" w:rsidR="00181690" w:rsidRPr="00181690" w:rsidRDefault="00181690" w:rsidP="00181690">
      <w:pPr>
        <w:pStyle w:val="Liturgien2"/>
      </w:pPr>
      <w:r w:rsidRPr="00181690">
        <w:t>Was kümmert mich eure Finsternis?</w:t>
      </w:r>
    </w:p>
    <w:p w14:paraId="38B33E4B" w14:textId="77777777" w:rsidR="00181690" w:rsidRPr="00181690" w:rsidRDefault="00181690" w:rsidP="00181690">
      <w:r w:rsidRPr="00181690">
        <w:t>Was kümmert mich eure Finsternis?</w:t>
      </w:r>
    </w:p>
    <w:p w14:paraId="4F6994FE" w14:textId="6488DCFC" w:rsidR="00181690" w:rsidRDefault="00181690" w:rsidP="00181690">
      <w:r w:rsidRPr="00181690">
        <w:t>Sprachen die Sterne untereinander und leuchteten in die Finsternis hinein.</w:t>
      </w:r>
    </w:p>
    <w:p w14:paraId="7B3310E5" w14:textId="77777777" w:rsidR="00181690" w:rsidRPr="00181690" w:rsidRDefault="00181690" w:rsidP="00181690"/>
    <w:p w14:paraId="2085B4A2" w14:textId="4CA89FE4" w:rsidR="00181690" w:rsidRPr="00181690" w:rsidRDefault="00181690" w:rsidP="00181690">
      <w:r w:rsidRPr="00181690">
        <w:t>Was kümmert mich eure Bosheit, sprach Josef zu seinen Brüdern und tanzte im Licht der Sterne.</w:t>
      </w:r>
    </w:p>
    <w:p w14:paraId="446F74F5" w14:textId="77777777" w:rsidR="00181690" w:rsidRDefault="00181690" w:rsidP="00181690">
      <w:r w:rsidRPr="00181690">
        <w:t>In mir brennt eine Liebe, die vergibt.</w:t>
      </w:r>
    </w:p>
    <w:p w14:paraId="5FE389E2" w14:textId="24B967DA" w:rsidR="00181690" w:rsidRPr="00181690" w:rsidRDefault="00181690" w:rsidP="00181690"/>
    <w:p w14:paraId="36531024" w14:textId="1EA790AE" w:rsidR="00181690" w:rsidRDefault="00181690" w:rsidP="00181690">
      <w:r w:rsidRPr="00181690">
        <w:t>Kristin Jahn</w:t>
      </w:r>
    </w:p>
    <w:p w14:paraId="7FCEE64F" w14:textId="7C184F1F" w:rsidR="00A81BE4" w:rsidRDefault="00181690" w:rsidP="00181690">
      <w:pPr>
        <w:pStyle w:val="Liturgien1"/>
      </w:pPr>
      <w:r>
        <w:lastRenderedPageBreak/>
        <w:t>IV.</w:t>
      </w:r>
    </w:p>
    <w:p w14:paraId="12FDF5D1" w14:textId="41358934" w:rsidR="00181690" w:rsidRDefault="00181690" w:rsidP="00181690">
      <w:pPr>
        <w:pStyle w:val="Liturgien2"/>
      </w:pPr>
      <w:r w:rsidRPr="00181690">
        <w:t>Paul Gerhardt: EG 37</w:t>
      </w:r>
    </w:p>
    <w:p w14:paraId="38600996" w14:textId="14B28E0B" w:rsidR="00181690" w:rsidRPr="00181690" w:rsidRDefault="00181690" w:rsidP="00181690">
      <w:r w:rsidRPr="00181690">
        <w:t>Ich sehe dich mit Freuden an</w:t>
      </w:r>
      <w:r>
        <w:t xml:space="preserve"> </w:t>
      </w:r>
      <w:r w:rsidRPr="00181690">
        <w:t>und kann mich nicht satt sehen;</w:t>
      </w:r>
    </w:p>
    <w:p w14:paraId="1581AE6B" w14:textId="2AFD1E0E" w:rsidR="00181690" w:rsidRPr="00181690" w:rsidRDefault="00181690" w:rsidP="00181690">
      <w:r w:rsidRPr="00181690">
        <w:t>und weil ich nun nichts weiter kann,</w:t>
      </w:r>
      <w:r>
        <w:t xml:space="preserve"> </w:t>
      </w:r>
      <w:r w:rsidRPr="00181690">
        <w:t>bleib’ ich anbetend stehen.</w:t>
      </w:r>
    </w:p>
    <w:p w14:paraId="2ACB513B" w14:textId="2827FC63" w:rsidR="00181690" w:rsidRPr="00181690" w:rsidRDefault="00181690" w:rsidP="00181690">
      <w:r w:rsidRPr="00181690">
        <w:t xml:space="preserve">O </w:t>
      </w:r>
      <w:proofErr w:type="spellStart"/>
      <w:r w:rsidRPr="00181690">
        <w:t>daß</w:t>
      </w:r>
      <w:proofErr w:type="spellEnd"/>
      <w:r w:rsidRPr="00181690">
        <w:t xml:space="preserve"> mein Sinn ein Abgrund wär’</w:t>
      </w:r>
      <w:r>
        <w:t xml:space="preserve"> </w:t>
      </w:r>
      <w:r w:rsidRPr="00181690">
        <w:t>und meine Seel’ ein weites Meer,</w:t>
      </w:r>
    </w:p>
    <w:p w14:paraId="54F80519" w14:textId="210A1A50" w:rsidR="00181690" w:rsidRDefault="00181690" w:rsidP="00181690">
      <w:proofErr w:type="spellStart"/>
      <w:r w:rsidRPr="00181690">
        <w:t>daß</w:t>
      </w:r>
      <w:proofErr w:type="spellEnd"/>
      <w:r w:rsidRPr="00181690">
        <w:t xml:space="preserve"> ich dich möchte fassen.</w:t>
      </w:r>
      <w:r>
        <w:t xml:space="preserve"> </w:t>
      </w:r>
    </w:p>
    <w:p w14:paraId="76CB387C" w14:textId="77777777" w:rsidR="00181690" w:rsidRPr="00181690" w:rsidRDefault="00181690" w:rsidP="00181690"/>
    <w:p w14:paraId="6D42ECCC" w14:textId="2FF912FC" w:rsidR="00181690" w:rsidRDefault="00181690" w:rsidP="00181690">
      <w:pPr>
        <w:pStyle w:val="Liturgien2"/>
      </w:pPr>
      <w:r w:rsidRPr="00181690">
        <w:rPr>
          <w:noProof/>
        </w:rPr>
        <w:drawing>
          <wp:anchor distT="0" distB="0" distL="114300" distR="114300" simplePos="0" relativeHeight="251661824" behindDoc="1" locked="0" layoutInCell="1" allowOverlap="1" wp14:anchorId="757B2435" wp14:editId="7B49D94F">
            <wp:simplePos x="0" y="0"/>
            <wp:positionH relativeFrom="column">
              <wp:posOffset>-77470</wp:posOffset>
            </wp:positionH>
            <wp:positionV relativeFrom="paragraph">
              <wp:posOffset>36195</wp:posOffset>
            </wp:positionV>
            <wp:extent cx="748030" cy="1009650"/>
            <wp:effectExtent l="0" t="0" r="0" b="0"/>
            <wp:wrapTight wrapText="bothSides">
              <wp:wrapPolygon edited="0">
                <wp:start x="0" y="0"/>
                <wp:lineTo x="0" y="21192"/>
                <wp:lineTo x="20903" y="21192"/>
                <wp:lineTo x="20903" y="0"/>
                <wp:lineTo x="0" y="0"/>
              </wp:wrapPolygon>
            </wp:wrapTight>
            <wp:docPr id="437970626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03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Grafik</w:t>
      </w:r>
    </w:p>
    <w:p w14:paraId="49E8608E" w14:textId="77777777" w:rsidR="00181690" w:rsidRPr="00181690" w:rsidRDefault="00181690" w:rsidP="00181690">
      <w:r w:rsidRPr="00181690">
        <w:t>HAP Grieshaber, Kinderwagen</w:t>
      </w:r>
    </w:p>
    <w:p w14:paraId="26989D87" w14:textId="35F5C0FA" w:rsidR="00181690" w:rsidRDefault="00181690" w:rsidP="00181690">
      <w:r w:rsidRPr="00181690">
        <w:t>© VG Bild-Kunst, Bonn 2026</w:t>
      </w:r>
    </w:p>
    <w:p w14:paraId="7929D853" w14:textId="6C6F1BC0" w:rsidR="00181690" w:rsidRDefault="00181690" w:rsidP="00181690">
      <w:pPr>
        <w:pStyle w:val="Liturgien2"/>
      </w:pPr>
    </w:p>
    <w:p w14:paraId="747A26E7" w14:textId="453D9E39" w:rsidR="00181690" w:rsidRPr="00181690" w:rsidRDefault="00181690" w:rsidP="00181690">
      <w:pPr>
        <w:pStyle w:val="Liturgien2"/>
      </w:pPr>
      <w:r w:rsidRPr="00181690">
        <w:t>Ochs und Esel grazil drapiert</w:t>
      </w:r>
    </w:p>
    <w:p w14:paraId="466DD5C6" w14:textId="0F7907BA" w:rsidR="00181690" w:rsidRPr="00181690" w:rsidRDefault="00181690" w:rsidP="00181690">
      <w:r w:rsidRPr="00181690">
        <w:t>Ochs und Esel grazil drapiert, links und rechts vom Kinderwagen. Ein</w:t>
      </w:r>
      <w:r>
        <w:t xml:space="preserve"> </w:t>
      </w:r>
      <w:r w:rsidRPr="00181690">
        <w:t>glutroter Stern darüber, wegweisend und mit gelber Schleppe.</w:t>
      </w:r>
    </w:p>
    <w:p w14:paraId="38A15A97" w14:textId="77777777" w:rsidR="00181690" w:rsidRDefault="00181690" w:rsidP="00181690"/>
    <w:p w14:paraId="04FD8A86" w14:textId="6CBBAA48" w:rsidR="00181690" w:rsidRDefault="00181690" w:rsidP="00181690">
      <w:r w:rsidRPr="00181690">
        <w:t>Unklar, ob der Wagen leer ist und das heilige Kind schon auf dem Weg</w:t>
      </w:r>
      <w:r>
        <w:t xml:space="preserve"> </w:t>
      </w:r>
      <w:r w:rsidRPr="00181690">
        <w:t xml:space="preserve">mitten in die </w:t>
      </w:r>
      <w:proofErr w:type="spellStart"/>
      <w:r w:rsidRPr="00181690">
        <w:t>unheile</w:t>
      </w:r>
      <w:proofErr w:type="spellEnd"/>
      <w:r w:rsidRPr="00181690">
        <w:t xml:space="preserve"> Welt. Oder ob es ruhig und atmend im Wagen liegt.</w:t>
      </w:r>
      <w:r>
        <w:t xml:space="preserve"> </w:t>
      </w:r>
      <w:r w:rsidRPr="00181690">
        <w:t>Josef, Maria und die Hirten fehlen in der Szenerie.</w:t>
      </w:r>
    </w:p>
    <w:p w14:paraId="3B22B351" w14:textId="77777777" w:rsidR="00181690" w:rsidRPr="00181690" w:rsidRDefault="00181690" w:rsidP="00181690"/>
    <w:p w14:paraId="747A4C84" w14:textId="407F9E46" w:rsidR="00181690" w:rsidRDefault="00181690" w:rsidP="00181690">
      <w:r w:rsidRPr="00181690">
        <w:t>Wäre es eine Drinnen-Szene, könnte der Esel vielleicht seinen rechten</w:t>
      </w:r>
      <w:r>
        <w:t xml:space="preserve"> </w:t>
      </w:r>
      <w:r w:rsidRPr="00181690">
        <w:t>Huf heben und ausstrecken, den roten Stern berühren, und aus dem</w:t>
      </w:r>
      <w:r>
        <w:t xml:space="preserve"> </w:t>
      </w:r>
      <w:r w:rsidRPr="00181690">
        <w:t>zirpt es im kling-kling-klang einer kleinsten Spieluhr.</w:t>
      </w:r>
    </w:p>
    <w:p w14:paraId="5D7B1192" w14:textId="77777777" w:rsidR="00181690" w:rsidRPr="00181690" w:rsidRDefault="00181690" w:rsidP="00181690"/>
    <w:p w14:paraId="08D91B03" w14:textId="4312FED9" w:rsidR="00181690" w:rsidRPr="00181690" w:rsidRDefault="00181690" w:rsidP="00181690">
      <w:r w:rsidRPr="00181690">
        <w:t>Ein Krippenlied aus göttlich-elterlichem Mund vielleicht, so wie Paul</w:t>
      </w:r>
      <w:r>
        <w:t xml:space="preserve"> </w:t>
      </w:r>
      <w:r w:rsidRPr="00181690">
        <w:t xml:space="preserve">Gerhardt, Schmerzensvater vieler lebendiger und noch mehr </w:t>
      </w:r>
      <w:proofErr w:type="gramStart"/>
      <w:r w:rsidRPr="00181690">
        <w:t>zu früh</w:t>
      </w:r>
      <w:r>
        <w:t xml:space="preserve"> </w:t>
      </w:r>
      <w:r w:rsidRPr="00181690">
        <w:t>verstorbener Kinder</w:t>
      </w:r>
      <w:proofErr w:type="gramEnd"/>
      <w:r w:rsidRPr="00181690">
        <w:t xml:space="preserve"> es gedichtet hat (mit der weihnachtlichen Melodie</w:t>
      </w:r>
      <w:r>
        <w:t xml:space="preserve"> </w:t>
      </w:r>
      <w:r w:rsidRPr="00181690">
        <w:t>zu hören):</w:t>
      </w:r>
    </w:p>
    <w:p w14:paraId="6A721038" w14:textId="77777777" w:rsidR="00181690" w:rsidRDefault="00181690" w:rsidP="00181690">
      <w:pPr>
        <w:rPr>
          <w:i/>
          <w:iCs/>
        </w:rPr>
      </w:pPr>
    </w:p>
    <w:p w14:paraId="0BEE006F" w14:textId="4AC7B4DB" w:rsidR="00181690" w:rsidRPr="00181690" w:rsidRDefault="00181690" w:rsidP="00181690">
      <w:pPr>
        <w:rPr>
          <w:i/>
          <w:iCs/>
        </w:rPr>
      </w:pPr>
      <w:r w:rsidRPr="00181690">
        <w:rPr>
          <w:i/>
          <w:iCs/>
        </w:rPr>
        <w:t>Ich sehe dich mit Freuden an</w:t>
      </w:r>
    </w:p>
    <w:p w14:paraId="44935A98" w14:textId="666C9D4C" w:rsidR="00181690" w:rsidRPr="00181690" w:rsidRDefault="00181690" w:rsidP="00181690">
      <w:pPr>
        <w:rPr>
          <w:i/>
          <w:iCs/>
        </w:rPr>
      </w:pPr>
      <w:r w:rsidRPr="00181690">
        <w:rPr>
          <w:i/>
          <w:iCs/>
        </w:rPr>
        <w:t>und kann mich nicht satt sehen;</w:t>
      </w:r>
    </w:p>
    <w:p w14:paraId="640762DE" w14:textId="4E65A733" w:rsidR="00181690" w:rsidRPr="00181690" w:rsidRDefault="00181690" w:rsidP="00181690">
      <w:pPr>
        <w:rPr>
          <w:i/>
          <w:iCs/>
        </w:rPr>
      </w:pPr>
      <w:r w:rsidRPr="00181690">
        <w:rPr>
          <w:i/>
          <w:iCs/>
        </w:rPr>
        <w:t>und weil ich nun nichts weiter kann,</w:t>
      </w:r>
    </w:p>
    <w:p w14:paraId="0A68BCD6" w14:textId="5E41866F" w:rsidR="00181690" w:rsidRPr="00181690" w:rsidRDefault="00181690" w:rsidP="00181690">
      <w:pPr>
        <w:rPr>
          <w:i/>
          <w:iCs/>
        </w:rPr>
      </w:pPr>
      <w:r w:rsidRPr="00181690">
        <w:rPr>
          <w:i/>
          <w:iCs/>
        </w:rPr>
        <w:t>bleib’ ich anbetend stehen.</w:t>
      </w:r>
    </w:p>
    <w:p w14:paraId="6F211D94" w14:textId="43BC60AD" w:rsidR="00181690" w:rsidRPr="00181690" w:rsidRDefault="00181690" w:rsidP="00181690">
      <w:pPr>
        <w:rPr>
          <w:i/>
          <w:iCs/>
        </w:rPr>
      </w:pPr>
      <w:r w:rsidRPr="00181690">
        <w:rPr>
          <w:i/>
          <w:iCs/>
        </w:rPr>
        <w:t xml:space="preserve">O </w:t>
      </w:r>
      <w:proofErr w:type="spellStart"/>
      <w:r w:rsidRPr="00181690">
        <w:rPr>
          <w:i/>
          <w:iCs/>
        </w:rPr>
        <w:t>daß</w:t>
      </w:r>
      <w:proofErr w:type="spellEnd"/>
      <w:r w:rsidRPr="00181690">
        <w:rPr>
          <w:i/>
          <w:iCs/>
        </w:rPr>
        <w:t xml:space="preserve"> mein Sinn ein Abgrund wär’</w:t>
      </w:r>
    </w:p>
    <w:p w14:paraId="6478ADAD" w14:textId="22CF8F07" w:rsidR="00181690" w:rsidRPr="00181690" w:rsidRDefault="00181690" w:rsidP="00181690">
      <w:pPr>
        <w:rPr>
          <w:i/>
          <w:iCs/>
        </w:rPr>
      </w:pPr>
      <w:r w:rsidRPr="00181690">
        <w:rPr>
          <w:i/>
          <w:iCs/>
        </w:rPr>
        <w:t>und meine Seel’ ein weites Meer,</w:t>
      </w:r>
    </w:p>
    <w:p w14:paraId="04ABA9E2" w14:textId="16629115" w:rsidR="00181690" w:rsidRPr="00181690" w:rsidRDefault="00181690" w:rsidP="00181690">
      <w:pPr>
        <w:rPr>
          <w:i/>
          <w:iCs/>
        </w:rPr>
      </w:pPr>
      <w:proofErr w:type="spellStart"/>
      <w:r w:rsidRPr="00181690">
        <w:rPr>
          <w:i/>
          <w:iCs/>
        </w:rPr>
        <w:t>daß</w:t>
      </w:r>
      <w:proofErr w:type="spellEnd"/>
      <w:r w:rsidRPr="00181690">
        <w:rPr>
          <w:i/>
          <w:iCs/>
        </w:rPr>
        <w:t xml:space="preserve"> ich dich möchte fassen.</w:t>
      </w:r>
    </w:p>
    <w:p w14:paraId="48A0E305" w14:textId="3E300FCF" w:rsidR="00181690" w:rsidRDefault="00181690" w:rsidP="00181690">
      <w:r w:rsidRPr="00181690">
        <w:t>(EG 37)</w:t>
      </w:r>
    </w:p>
    <w:p w14:paraId="56E17EC2" w14:textId="77777777" w:rsidR="00181690" w:rsidRPr="00181690" w:rsidRDefault="00181690" w:rsidP="00181690"/>
    <w:p w14:paraId="20E3759E" w14:textId="644E2C07" w:rsidR="00181690" w:rsidRPr="00181690" w:rsidRDefault="00181690" w:rsidP="00181690">
      <w:r w:rsidRPr="00181690">
        <w:t>Beim Blick aufs Kind – ob von müden Eltern, gerührten Patentanten,</w:t>
      </w:r>
      <w:r>
        <w:t xml:space="preserve"> </w:t>
      </w:r>
      <w:r w:rsidRPr="00181690">
        <w:t>neugierigen Passanten – weitet sich das Herz.</w:t>
      </w:r>
    </w:p>
    <w:p w14:paraId="5123E791" w14:textId="170BA175" w:rsidR="00181690" w:rsidRPr="00181690" w:rsidRDefault="00181690" w:rsidP="00181690">
      <w:r w:rsidRPr="00181690">
        <w:t>Ein Neugeborenes ist ein Bündel Hoffnung.</w:t>
      </w:r>
    </w:p>
    <w:p w14:paraId="69779637" w14:textId="5A4BC663" w:rsidR="00181690" w:rsidRPr="00181690" w:rsidRDefault="00181690" w:rsidP="00181690">
      <w:r w:rsidRPr="00181690">
        <w:t>Das verstehen offenbar auch Tiere.</w:t>
      </w:r>
    </w:p>
    <w:p w14:paraId="2BCAB571" w14:textId="4FEDCC3A" w:rsidR="00181690" w:rsidRPr="00181690" w:rsidRDefault="00181690" w:rsidP="00181690">
      <w:r w:rsidRPr="00181690">
        <w:t>Das weht Traurige an, rührt strenge Herzen.</w:t>
      </w:r>
    </w:p>
    <w:p w14:paraId="1A9F7463" w14:textId="1C49C1CF" w:rsidR="00181690" w:rsidRPr="00181690" w:rsidRDefault="00181690" w:rsidP="00181690">
      <w:r w:rsidRPr="00181690">
        <w:t>Greift tief ins Eigenste – das war auch ich ja einmal…</w:t>
      </w:r>
    </w:p>
    <w:p w14:paraId="7240C69D" w14:textId="77777777" w:rsidR="00181690" w:rsidRPr="00181690" w:rsidRDefault="00181690" w:rsidP="00181690">
      <w:r w:rsidRPr="00181690">
        <w:lastRenderedPageBreak/>
        <w:t>Ein Kind ist Zukunft.</w:t>
      </w:r>
    </w:p>
    <w:p w14:paraId="23632303" w14:textId="4F5BAAE8" w:rsidR="00181690" w:rsidRPr="00181690" w:rsidRDefault="00181690" w:rsidP="00181690">
      <w:r w:rsidRPr="00181690">
        <w:t>Das leuchtet vom Himmel direkt in den Kinderwagen und weist hinaus</w:t>
      </w:r>
      <w:r>
        <w:t xml:space="preserve"> </w:t>
      </w:r>
      <w:r w:rsidRPr="00181690">
        <w:t>bis über den Horizont.</w:t>
      </w:r>
    </w:p>
    <w:p w14:paraId="0A93582A" w14:textId="48F4DE91" w:rsidR="00181690" w:rsidRDefault="00181690" w:rsidP="00181690"/>
    <w:p w14:paraId="0B915416" w14:textId="4E50BDEF" w:rsidR="00A81BE4" w:rsidRDefault="00181690" w:rsidP="00181690">
      <w:r w:rsidRPr="00181690">
        <w:t>Anne Gidion</w:t>
      </w:r>
    </w:p>
    <w:p w14:paraId="7B067A8E" w14:textId="4F2AE93A" w:rsidR="00181690" w:rsidRPr="00181690" w:rsidRDefault="00181690" w:rsidP="00181690">
      <w:pPr>
        <w:pStyle w:val="Liturgien1"/>
      </w:pPr>
      <w:r>
        <w:t>V.</w:t>
      </w:r>
    </w:p>
    <w:p w14:paraId="00D7A441" w14:textId="77777777" w:rsidR="001F1A9C" w:rsidRDefault="001F1A9C" w:rsidP="001F1A9C">
      <w:pPr>
        <w:pStyle w:val="Liturgien2"/>
      </w:pPr>
      <w:r w:rsidRPr="001F1A9C">
        <w:t>Paul Gerhardt: EG 133, 8</w:t>
      </w:r>
    </w:p>
    <w:p w14:paraId="6BC50FF4" w14:textId="77777777" w:rsidR="001F1A9C" w:rsidRPr="001F1A9C" w:rsidRDefault="001F1A9C" w:rsidP="001F1A9C">
      <w:r w:rsidRPr="001F1A9C">
        <w:t>Du, Herr, hast selbst in Händen die ganze weite Welt,</w:t>
      </w:r>
    </w:p>
    <w:p w14:paraId="0201E248" w14:textId="77777777" w:rsidR="001F1A9C" w:rsidRPr="001F1A9C" w:rsidRDefault="001F1A9C" w:rsidP="001F1A9C">
      <w:proofErr w:type="gramStart"/>
      <w:r w:rsidRPr="001F1A9C">
        <w:t>kannst</w:t>
      </w:r>
      <w:proofErr w:type="gramEnd"/>
      <w:r w:rsidRPr="001F1A9C">
        <w:t xml:space="preserve"> Menschenherzen wenden, wie dir es wohlgefällt;</w:t>
      </w:r>
    </w:p>
    <w:p w14:paraId="1D528CB2" w14:textId="78711907" w:rsidR="001F1A9C" w:rsidRPr="001F1A9C" w:rsidRDefault="001F1A9C" w:rsidP="001F1A9C">
      <w:r w:rsidRPr="001F1A9C">
        <w:t>so gib doch deine Gnad zum Fried und Liebesbanden,</w:t>
      </w:r>
    </w:p>
    <w:p w14:paraId="02EC4669" w14:textId="29A91F7C" w:rsidR="001F1A9C" w:rsidRPr="001F1A9C" w:rsidRDefault="001F1A9C" w:rsidP="001F1A9C">
      <w:r w:rsidRPr="001F1A9C">
        <w:t xml:space="preserve">verknüpf in allen Landen was sich </w:t>
      </w:r>
      <w:proofErr w:type="spellStart"/>
      <w:r w:rsidRPr="001F1A9C">
        <w:t>getrennet</w:t>
      </w:r>
      <w:proofErr w:type="spellEnd"/>
      <w:r w:rsidRPr="001F1A9C">
        <w:t xml:space="preserve"> hat.</w:t>
      </w:r>
    </w:p>
    <w:p w14:paraId="321B0964" w14:textId="1EE6495D" w:rsidR="001F1A9C" w:rsidRDefault="001F1A9C" w:rsidP="001F1A9C">
      <w:pPr>
        <w:pStyle w:val="Liturgien2"/>
      </w:pPr>
      <w:r w:rsidRPr="001F1A9C">
        <w:rPr>
          <w:noProof/>
        </w:rPr>
        <w:drawing>
          <wp:anchor distT="0" distB="0" distL="114300" distR="114300" simplePos="0" relativeHeight="251665920" behindDoc="1" locked="0" layoutInCell="1" allowOverlap="1" wp14:anchorId="6906A744" wp14:editId="629AAB13">
            <wp:simplePos x="0" y="0"/>
            <wp:positionH relativeFrom="column">
              <wp:posOffset>27305</wp:posOffset>
            </wp:positionH>
            <wp:positionV relativeFrom="paragraph">
              <wp:posOffset>134620</wp:posOffset>
            </wp:positionV>
            <wp:extent cx="714375" cy="983615"/>
            <wp:effectExtent l="0" t="0" r="9525" b="6985"/>
            <wp:wrapTight wrapText="bothSides">
              <wp:wrapPolygon edited="0">
                <wp:start x="0" y="0"/>
                <wp:lineTo x="0" y="21335"/>
                <wp:lineTo x="21312" y="21335"/>
                <wp:lineTo x="21312" y="0"/>
                <wp:lineTo x="0" y="0"/>
              </wp:wrapPolygon>
            </wp:wrapTight>
            <wp:docPr id="2141645895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98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F1A9C">
        <w:t xml:space="preserve"> </w:t>
      </w:r>
      <w:r>
        <w:t>Grafik</w:t>
      </w:r>
    </w:p>
    <w:p w14:paraId="3D55E809" w14:textId="501AE048" w:rsidR="001F1A9C" w:rsidRPr="001F1A9C" w:rsidRDefault="001F1A9C" w:rsidP="001F1A9C">
      <w:r w:rsidRPr="001F1A9C">
        <w:t xml:space="preserve">Felix Droese, Der </w:t>
      </w:r>
      <w:proofErr w:type="spellStart"/>
      <w:r w:rsidRPr="001F1A9C">
        <w:t>Zerissene</w:t>
      </w:r>
      <w:proofErr w:type="spellEnd"/>
    </w:p>
    <w:p w14:paraId="27C382A7" w14:textId="208903A6" w:rsidR="001F1A9C" w:rsidRDefault="001F1A9C" w:rsidP="001F1A9C">
      <w:r w:rsidRPr="001F1A9C">
        <w:t>© VG Bild-Kunst, Bonn 2026</w:t>
      </w:r>
    </w:p>
    <w:p w14:paraId="693DF5D7" w14:textId="77777777" w:rsidR="008C214D" w:rsidRDefault="008C214D" w:rsidP="001F1A9C">
      <w:pPr>
        <w:pStyle w:val="Liturgien2"/>
      </w:pPr>
    </w:p>
    <w:p w14:paraId="79384367" w14:textId="7E644F2A" w:rsidR="001F1A9C" w:rsidRDefault="001F1A9C" w:rsidP="001F1A9C">
      <w:pPr>
        <w:pStyle w:val="Liturgien2"/>
      </w:pPr>
      <w:r w:rsidRPr="001F1A9C">
        <w:t>Wir halten durch Gottes Gnade gemeinsam die Welt in unseren Händen</w:t>
      </w:r>
    </w:p>
    <w:p w14:paraId="04EB07BD" w14:textId="09EA3678" w:rsidR="001F1A9C" w:rsidRPr="001F1A9C" w:rsidRDefault="001F1A9C" w:rsidP="001F1A9C">
      <w:r w:rsidRPr="001F1A9C">
        <w:t>Wir halten durch Gottes Gnade gemeinsam die Welt in unseren Händen,</w:t>
      </w:r>
    </w:p>
    <w:p w14:paraId="47949BA0" w14:textId="2123FB22" w:rsidR="001F1A9C" w:rsidRPr="001F1A9C" w:rsidRDefault="001F1A9C" w:rsidP="001F1A9C">
      <w:r w:rsidRPr="001F1A9C">
        <w:t>öffnen Herzen und bauen Brücken über Landesgrenzen;</w:t>
      </w:r>
    </w:p>
    <w:p w14:paraId="2B232B48" w14:textId="01FDCD86" w:rsidR="001F1A9C" w:rsidRPr="001F1A9C" w:rsidRDefault="001F1A9C" w:rsidP="001F1A9C">
      <w:r w:rsidRPr="001F1A9C">
        <w:t>mit Respekt, Liebe, Gerechtigkeit und Freundschaft als Bindung,</w:t>
      </w:r>
    </w:p>
    <w:p w14:paraId="7F40410B" w14:textId="77777777" w:rsidR="001F1A9C" w:rsidRPr="001F1A9C" w:rsidRDefault="001F1A9C" w:rsidP="001F1A9C">
      <w:r w:rsidRPr="001F1A9C">
        <w:t>vereinen wir Menschen, egal welche Hautfarbe oder Herkunft, gegen Trennung.</w:t>
      </w:r>
    </w:p>
    <w:p w14:paraId="0302065D" w14:textId="77777777" w:rsidR="001F1A9C" w:rsidRDefault="001F1A9C" w:rsidP="001F1A9C"/>
    <w:p w14:paraId="791AA2EB" w14:textId="56DD4DE4" w:rsidR="00181690" w:rsidRDefault="001F1A9C" w:rsidP="001F1A9C">
      <w:r w:rsidRPr="001F1A9C">
        <w:t>Nicolas Moumouni</w:t>
      </w:r>
    </w:p>
    <w:p w14:paraId="6E72BC93" w14:textId="3CC3F729" w:rsidR="001F1A9C" w:rsidRDefault="001F1A9C" w:rsidP="001F1A9C">
      <w:pPr>
        <w:pStyle w:val="Liturgien1"/>
      </w:pPr>
      <w:r>
        <w:t>VI.</w:t>
      </w:r>
    </w:p>
    <w:p w14:paraId="5F9DB8A1" w14:textId="77777777" w:rsidR="001F1A9C" w:rsidRPr="001F1A9C" w:rsidRDefault="001F1A9C" w:rsidP="001F1A9C">
      <w:pPr>
        <w:pStyle w:val="Liturgien2"/>
      </w:pPr>
      <w:r w:rsidRPr="001F1A9C">
        <w:t>Paul Gerhardt: EG 449, 1</w:t>
      </w:r>
    </w:p>
    <w:p w14:paraId="40C0F1BA" w14:textId="77777777" w:rsidR="001F1A9C" w:rsidRPr="001F1A9C" w:rsidRDefault="001F1A9C" w:rsidP="001F1A9C">
      <w:r w:rsidRPr="001F1A9C">
        <w:t xml:space="preserve">Die </w:t>
      </w:r>
      <w:proofErr w:type="spellStart"/>
      <w:r w:rsidRPr="001F1A9C">
        <w:t>güldne</w:t>
      </w:r>
      <w:proofErr w:type="spellEnd"/>
      <w:r w:rsidRPr="001F1A9C">
        <w:t xml:space="preserve"> Sonne voll Freud und Wonne</w:t>
      </w:r>
    </w:p>
    <w:p w14:paraId="45063301" w14:textId="77777777" w:rsidR="001F1A9C" w:rsidRPr="001F1A9C" w:rsidRDefault="001F1A9C" w:rsidP="001F1A9C">
      <w:r w:rsidRPr="001F1A9C">
        <w:t xml:space="preserve">bringt </w:t>
      </w:r>
      <w:proofErr w:type="gramStart"/>
      <w:r w:rsidRPr="001F1A9C">
        <w:t>unsern Grenzen</w:t>
      </w:r>
      <w:proofErr w:type="gramEnd"/>
      <w:r w:rsidRPr="001F1A9C">
        <w:t xml:space="preserve"> mit ihrem Glänzen</w:t>
      </w:r>
    </w:p>
    <w:p w14:paraId="19DF7D50" w14:textId="77777777" w:rsidR="001F1A9C" w:rsidRPr="001F1A9C" w:rsidRDefault="001F1A9C" w:rsidP="001F1A9C">
      <w:r w:rsidRPr="001F1A9C">
        <w:t>ein herzerquickendes, liebliches Licht.</w:t>
      </w:r>
    </w:p>
    <w:p w14:paraId="2DD738A3" w14:textId="77777777" w:rsidR="001F1A9C" w:rsidRPr="001F1A9C" w:rsidRDefault="001F1A9C" w:rsidP="001F1A9C">
      <w:r w:rsidRPr="001F1A9C">
        <w:t>Mein Haupt und Glieder, die lagen darnieder;</w:t>
      </w:r>
    </w:p>
    <w:p w14:paraId="34A47F23" w14:textId="77777777" w:rsidR="001F1A9C" w:rsidRPr="001F1A9C" w:rsidRDefault="001F1A9C" w:rsidP="001F1A9C">
      <w:r w:rsidRPr="001F1A9C">
        <w:t>Aber nun steht ich, bin munter und fröhlich,</w:t>
      </w:r>
    </w:p>
    <w:p w14:paraId="25AE24DA" w14:textId="77777777" w:rsidR="001F1A9C" w:rsidRPr="001F1A9C" w:rsidRDefault="001F1A9C" w:rsidP="001F1A9C">
      <w:r w:rsidRPr="001F1A9C">
        <w:t>schaue den Himmel mit meinem Gesicht.</w:t>
      </w:r>
    </w:p>
    <w:p w14:paraId="192FE0F2" w14:textId="77777777" w:rsidR="001F1A9C" w:rsidRDefault="001F1A9C" w:rsidP="001F1A9C"/>
    <w:p w14:paraId="0EA7C5DA" w14:textId="5B38ADF8" w:rsidR="001F1A9C" w:rsidRDefault="001F1A9C" w:rsidP="001F1A9C">
      <w:pPr>
        <w:pStyle w:val="Liturgien2"/>
      </w:pPr>
      <w:r w:rsidRPr="001F1A9C">
        <w:rPr>
          <w:noProof/>
        </w:rPr>
        <w:drawing>
          <wp:anchor distT="0" distB="0" distL="114300" distR="114300" simplePos="0" relativeHeight="251663360" behindDoc="1" locked="0" layoutInCell="1" allowOverlap="1" wp14:anchorId="165412CC" wp14:editId="39F5188F">
            <wp:simplePos x="0" y="0"/>
            <wp:positionH relativeFrom="column">
              <wp:posOffset>-1270</wp:posOffset>
            </wp:positionH>
            <wp:positionV relativeFrom="paragraph">
              <wp:posOffset>72390</wp:posOffset>
            </wp:positionV>
            <wp:extent cx="633095" cy="680046"/>
            <wp:effectExtent l="0" t="0" r="0" b="6350"/>
            <wp:wrapTight wrapText="bothSides">
              <wp:wrapPolygon edited="0">
                <wp:start x="0" y="0"/>
                <wp:lineTo x="0" y="21196"/>
                <wp:lineTo x="20798" y="21196"/>
                <wp:lineTo x="20798" y="0"/>
                <wp:lineTo x="0" y="0"/>
              </wp:wrapPolygon>
            </wp:wrapTight>
            <wp:docPr id="1707071579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95" cy="680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Grafik</w:t>
      </w:r>
    </w:p>
    <w:p w14:paraId="1021395B" w14:textId="5578DFD5" w:rsidR="001F1A9C" w:rsidRDefault="001F1A9C" w:rsidP="001F1A9C">
      <w:r w:rsidRPr="001F1A9C">
        <w:t>Michael Bauch, Das dunkle Herz, Farbradierung, 1987</w:t>
      </w:r>
    </w:p>
    <w:p w14:paraId="6A63C743" w14:textId="77777777" w:rsidR="001F1A9C" w:rsidRDefault="001F1A9C" w:rsidP="001F1A9C"/>
    <w:p w14:paraId="68DADF5B" w14:textId="77777777" w:rsidR="001F1A9C" w:rsidRPr="001F1A9C" w:rsidRDefault="001F1A9C" w:rsidP="001F1A9C"/>
    <w:p w14:paraId="3E6DC93A" w14:textId="2B9E2042" w:rsidR="001F1A9C" w:rsidRPr="001F1A9C" w:rsidRDefault="001F1A9C" w:rsidP="001F1A9C">
      <w:pPr>
        <w:pStyle w:val="Liturgien2"/>
      </w:pPr>
      <w:r w:rsidRPr="001F1A9C">
        <w:lastRenderedPageBreak/>
        <w:t>Was wenn es</w:t>
      </w:r>
      <w:r>
        <w:t xml:space="preserve"> </w:t>
      </w:r>
      <w:r w:rsidRPr="001F1A9C">
        <w:t>Bergauf geht</w:t>
      </w:r>
    </w:p>
    <w:p w14:paraId="13AF7B44" w14:textId="4F61AE12" w:rsidR="001F1A9C" w:rsidRPr="001F1A9C" w:rsidRDefault="001F1A9C" w:rsidP="001F1A9C">
      <w:r w:rsidRPr="001F1A9C">
        <w:t>Was wenn es</w:t>
      </w:r>
    </w:p>
    <w:p w14:paraId="4E18919B" w14:textId="77777777" w:rsidR="001F1A9C" w:rsidRPr="001F1A9C" w:rsidRDefault="001F1A9C" w:rsidP="001F1A9C">
      <w:r w:rsidRPr="001F1A9C">
        <w:t>Bergauf geht</w:t>
      </w:r>
    </w:p>
    <w:p w14:paraId="1F96C01A" w14:textId="77777777" w:rsidR="001F1A9C" w:rsidRPr="001F1A9C" w:rsidRDefault="001F1A9C" w:rsidP="001F1A9C">
      <w:r w:rsidRPr="001F1A9C">
        <w:t>Und gar nicht bergab</w:t>
      </w:r>
    </w:p>
    <w:p w14:paraId="75546249" w14:textId="77777777" w:rsidR="001F1A9C" w:rsidRPr="001F1A9C" w:rsidRDefault="001F1A9C" w:rsidP="001F1A9C">
      <w:r w:rsidRPr="001F1A9C">
        <w:t>Es braucht bestimmt nur</w:t>
      </w:r>
    </w:p>
    <w:p w14:paraId="414B773E" w14:textId="77777777" w:rsidR="001F1A9C" w:rsidRPr="001F1A9C" w:rsidRDefault="001F1A9C" w:rsidP="001F1A9C">
      <w:r w:rsidRPr="001F1A9C">
        <w:t>Etwas wachen Trotz und</w:t>
      </w:r>
    </w:p>
    <w:p w14:paraId="072A4E95" w14:textId="77777777" w:rsidR="001F1A9C" w:rsidRPr="001F1A9C" w:rsidRDefault="001F1A9C" w:rsidP="001F1A9C">
      <w:r w:rsidRPr="001F1A9C">
        <w:t>Vielleicht eine Stimme</w:t>
      </w:r>
    </w:p>
    <w:p w14:paraId="7D15616C" w14:textId="77777777" w:rsidR="001F1A9C" w:rsidRPr="001F1A9C" w:rsidRDefault="001F1A9C" w:rsidP="001F1A9C">
      <w:r w:rsidRPr="001F1A9C">
        <w:t>Die warm und fest sagt</w:t>
      </w:r>
    </w:p>
    <w:p w14:paraId="38476E63" w14:textId="77777777" w:rsidR="001F1A9C" w:rsidRPr="001F1A9C" w:rsidRDefault="001F1A9C" w:rsidP="001F1A9C">
      <w:r w:rsidRPr="001F1A9C">
        <w:t>Glaube doch lieber</w:t>
      </w:r>
    </w:p>
    <w:p w14:paraId="27629313" w14:textId="77777777" w:rsidR="001F1A9C" w:rsidRDefault="001F1A9C" w:rsidP="001F1A9C">
      <w:r w:rsidRPr="001F1A9C">
        <w:t>Der Hoffnung</w:t>
      </w:r>
    </w:p>
    <w:p w14:paraId="0265EED8" w14:textId="77777777" w:rsidR="001F1A9C" w:rsidRPr="001F1A9C" w:rsidRDefault="001F1A9C" w:rsidP="001F1A9C"/>
    <w:p w14:paraId="0BB101D8" w14:textId="77777777" w:rsidR="001F1A9C" w:rsidRPr="001F1A9C" w:rsidRDefault="001F1A9C" w:rsidP="001F1A9C">
      <w:r w:rsidRPr="001F1A9C">
        <w:t>Glaube lieber Hoffnung, Juli 25</w:t>
      </w:r>
    </w:p>
    <w:p w14:paraId="08166E2E" w14:textId="20A068F4" w:rsidR="001F1A9C" w:rsidRPr="001F1A9C" w:rsidRDefault="001F1A9C" w:rsidP="001F1A9C">
      <w:r w:rsidRPr="001F1A9C">
        <w:t xml:space="preserve">Max Richard </w:t>
      </w:r>
      <w:proofErr w:type="spellStart"/>
      <w:r w:rsidRPr="001F1A9C">
        <w:t>Lessmann</w:t>
      </w:r>
      <w:proofErr w:type="spellEnd"/>
    </w:p>
    <w:p w14:paraId="61D5D63A" w14:textId="6A2B63D9" w:rsidR="001F1A9C" w:rsidRDefault="001F1A9C" w:rsidP="001F1A9C">
      <w:pPr>
        <w:pStyle w:val="Liturgien1"/>
      </w:pPr>
      <w:r>
        <w:t>VII.</w:t>
      </w:r>
    </w:p>
    <w:p w14:paraId="3FF43B03" w14:textId="77777777" w:rsidR="001F1A9C" w:rsidRDefault="001F1A9C" w:rsidP="001F1A9C">
      <w:pPr>
        <w:pStyle w:val="Liturgien2"/>
      </w:pPr>
      <w:r w:rsidRPr="001F1A9C">
        <w:t>Paul Gerhardt: EG 449</w:t>
      </w:r>
    </w:p>
    <w:p w14:paraId="07622C5C" w14:textId="5546E6C6" w:rsidR="001F1A9C" w:rsidRPr="001F1A9C" w:rsidRDefault="001F1A9C" w:rsidP="001F1A9C">
      <w:r w:rsidRPr="001F1A9C">
        <w:t>Alles vergehet;</w:t>
      </w:r>
      <w:r>
        <w:t xml:space="preserve"> </w:t>
      </w:r>
      <w:r w:rsidRPr="001F1A9C">
        <w:t>Gott aber stehet</w:t>
      </w:r>
      <w:r>
        <w:br/>
      </w:r>
      <w:proofErr w:type="spellStart"/>
      <w:r w:rsidRPr="001F1A9C">
        <w:t>ohn</w:t>
      </w:r>
      <w:proofErr w:type="spellEnd"/>
      <w:r w:rsidRPr="001F1A9C">
        <w:t xml:space="preserve"> alles Wanken;</w:t>
      </w:r>
      <w:r>
        <w:t xml:space="preserve"> </w:t>
      </w:r>
      <w:r w:rsidRPr="001F1A9C">
        <w:t>seine Gedanken,</w:t>
      </w:r>
    </w:p>
    <w:p w14:paraId="5C4C729A" w14:textId="77777777" w:rsidR="001F1A9C" w:rsidRPr="001F1A9C" w:rsidRDefault="001F1A9C" w:rsidP="001F1A9C">
      <w:r w:rsidRPr="001F1A9C">
        <w:t xml:space="preserve">sein Wort und Wille </w:t>
      </w:r>
      <w:proofErr w:type="gramStart"/>
      <w:r w:rsidRPr="001F1A9C">
        <w:t>hat</w:t>
      </w:r>
      <w:proofErr w:type="gramEnd"/>
      <w:r w:rsidRPr="001F1A9C">
        <w:t xml:space="preserve"> ewigen Grund.</w:t>
      </w:r>
    </w:p>
    <w:p w14:paraId="45A088A5" w14:textId="32993E4C" w:rsidR="001F1A9C" w:rsidRPr="001F1A9C" w:rsidRDefault="001F1A9C" w:rsidP="001F1A9C">
      <w:r w:rsidRPr="001F1A9C">
        <w:t xml:space="preserve">Sein Heil und </w:t>
      </w:r>
      <w:proofErr w:type="gramStart"/>
      <w:r w:rsidRPr="001F1A9C">
        <w:t>Gnaden</w:t>
      </w:r>
      <w:proofErr w:type="gramEnd"/>
      <w:r>
        <w:t xml:space="preserve"> </w:t>
      </w:r>
      <w:r w:rsidRPr="001F1A9C">
        <w:t xml:space="preserve">die nehmen nicht </w:t>
      </w:r>
      <w:proofErr w:type="spellStart"/>
      <w:r w:rsidRPr="001F1A9C">
        <w:t>Schaden</w:t>
      </w:r>
      <w:proofErr w:type="spellEnd"/>
      <w:r w:rsidRPr="001F1A9C">
        <w:t>,</w:t>
      </w:r>
    </w:p>
    <w:p w14:paraId="3263C159" w14:textId="27EFE888" w:rsidR="001F1A9C" w:rsidRPr="001F1A9C" w:rsidRDefault="001F1A9C" w:rsidP="001F1A9C">
      <w:r w:rsidRPr="001F1A9C">
        <w:t>heilen im Herzen</w:t>
      </w:r>
      <w:r>
        <w:t xml:space="preserve"> </w:t>
      </w:r>
      <w:r w:rsidRPr="001F1A9C">
        <w:t xml:space="preserve">die </w:t>
      </w:r>
      <w:proofErr w:type="spellStart"/>
      <w:r w:rsidRPr="001F1A9C">
        <w:t>tödtlichen</w:t>
      </w:r>
      <w:proofErr w:type="spellEnd"/>
      <w:r w:rsidRPr="001F1A9C">
        <w:t xml:space="preserve"> Schmerzen,</w:t>
      </w:r>
    </w:p>
    <w:p w14:paraId="37FD3FAF" w14:textId="77777777" w:rsidR="001F1A9C" w:rsidRDefault="001F1A9C" w:rsidP="001F1A9C">
      <w:r w:rsidRPr="001F1A9C">
        <w:t>halten uns zeitlich und ewig gesund.</w:t>
      </w:r>
    </w:p>
    <w:p w14:paraId="76537C45" w14:textId="77777777" w:rsidR="001F1A9C" w:rsidRDefault="001F1A9C" w:rsidP="001F1A9C"/>
    <w:p w14:paraId="78FB6F92" w14:textId="2BFA3AF3" w:rsidR="001F1A9C" w:rsidRPr="001F1A9C" w:rsidRDefault="001F1A9C" w:rsidP="001F1A9C">
      <w:pPr>
        <w:pStyle w:val="Liturgien2"/>
      </w:pPr>
      <w:r w:rsidRPr="001F1A9C">
        <w:rPr>
          <w:noProof/>
        </w:rPr>
        <w:drawing>
          <wp:anchor distT="0" distB="0" distL="114300" distR="114300" simplePos="0" relativeHeight="251664384" behindDoc="1" locked="0" layoutInCell="1" allowOverlap="1" wp14:anchorId="2654AF95" wp14:editId="4E103D69">
            <wp:simplePos x="0" y="0"/>
            <wp:positionH relativeFrom="column">
              <wp:posOffset>-1270</wp:posOffset>
            </wp:positionH>
            <wp:positionV relativeFrom="paragraph">
              <wp:posOffset>75565</wp:posOffset>
            </wp:positionV>
            <wp:extent cx="851472" cy="1093470"/>
            <wp:effectExtent l="0" t="0" r="6350" b="0"/>
            <wp:wrapTight wrapText="bothSides">
              <wp:wrapPolygon edited="0">
                <wp:start x="0" y="0"/>
                <wp:lineTo x="0" y="21073"/>
                <wp:lineTo x="21278" y="21073"/>
                <wp:lineTo x="21278" y="0"/>
                <wp:lineTo x="0" y="0"/>
              </wp:wrapPolygon>
            </wp:wrapTight>
            <wp:docPr id="110227365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472" cy="109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Grafik</w:t>
      </w:r>
    </w:p>
    <w:p w14:paraId="0980F9F0" w14:textId="77777777" w:rsidR="001F1A9C" w:rsidRPr="001F1A9C" w:rsidRDefault="001F1A9C" w:rsidP="001F1A9C">
      <w:proofErr w:type="spellStart"/>
      <w:r w:rsidRPr="001F1A9C">
        <w:t>Blalla</w:t>
      </w:r>
      <w:proofErr w:type="spellEnd"/>
      <w:r w:rsidRPr="001F1A9C">
        <w:t xml:space="preserve"> W. Hallmann, Gestrandet</w:t>
      </w:r>
    </w:p>
    <w:p w14:paraId="74A7B162" w14:textId="34012C1A" w:rsidR="001F1A9C" w:rsidRDefault="001F1A9C" w:rsidP="001F1A9C">
      <w:r w:rsidRPr="001F1A9C">
        <w:t>© VG Bild-Kunst, Bonn 2026</w:t>
      </w:r>
    </w:p>
    <w:p w14:paraId="7AC2C989" w14:textId="77777777" w:rsidR="006462F5" w:rsidRDefault="006462F5" w:rsidP="001F1A9C"/>
    <w:p w14:paraId="6FA4BCEF" w14:textId="77777777" w:rsidR="001F1A9C" w:rsidRDefault="001F1A9C" w:rsidP="001F1A9C"/>
    <w:p w14:paraId="4186DA3F" w14:textId="77777777" w:rsidR="001F1A9C" w:rsidRDefault="001F1A9C" w:rsidP="001F1A9C"/>
    <w:p w14:paraId="1CC46AF8" w14:textId="310DACB7" w:rsidR="001F1A9C" w:rsidRDefault="001F1A9C" w:rsidP="001F1A9C">
      <w:pPr>
        <w:pStyle w:val="Liturgien2"/>
      </w:pPr>
      <w:r w:rsidRPr="001F1A9C">
        <w:t>Mein Herz –</w:t>
      </w:r>
      <w:r>
        <w:t xml:space="preserve"> </w:t>
      </w:r>
      <w:r w:rsidRPr="001F1A9C">
        <w:t>das ist ein zitternder Himmel</w:t>
      </w:r>
    </w:p>
    <w:p w14:paraId="19A9DFD3" w14:textId="77777777" w:rsidR="001F1A9C" w:rsidRPr="001F1A9C" w:rsidRDefault="001F1A9C" w:rsidP="001F1A9C">
      <w:r w:rsidRPr="001F1A9C">
        <w:t>Mein Herz –</w:t>
      </w:r>
    </w:p>
    <w:p w14:paraId="24FC6384" w14:textId="77777777" w:rsidR="001F1A9C" w:rsidRPr="001F1A9C" w:rsidRDefault="001F1A9C" w:rsidP="001F1A9C">
      <w:r w:rsidRPr="001F1A9C">
        <w:t>das ist ein zitternder Himmel. Eine schlingernde Erde.</w:t>
      </w:r>
    </w:p>
    <w:p w14:paraId="01828BD5" w14:textId="77777777" w:rsidR="001F1A9C" w:rsidRDefault="001F1A9C" w:rsidP="001F1A9C">
      <w:r w:rsidRPr="001F1A9C">
        <w:t xml:space="preserve">Das ist ein </w:t>
      </w:r>
      <w:proofErr w:type="spellStart"/>
      <w:r w:rsidRPr="001F1A9C">
        <w:t>hasiges</w:t>
      </w:r>
      <w:proofErr w:type="spellEnd"/>
      <w:r w:rsidRPr="001F1A9C">
        <w:t xml:space="preserve"> Wesen, schlägt Haken, spitzt Ohren.</w:t>
      </w:r>
    </w:p>
    <w:p w14:paraId="34EA6DB2" w14:textId="77777777" w:rsidR="001F1A9C" w:rsidRPr="001F1A9C" w:rsidRDefault="001F1A9C" w:rsidP="001F1A9C"/>
    <w:p w14:paraId="083B2BCC" w14:textId="77777777" w:rsidR="001F1A9C" w:rsidRPr="001F1A9C" w:rsidRDefault="001F1A9C" w:rsidP="001F1A9C">
      <w:r w:rsidRPr="001F1A9C">
        <w:t>Mein Herz –</w:t>
      </w:r>
    </w:p>
    <w:p w14:paraId="610BD42D" w14:textId="77777777" w:rsidR="001F1A9C" w:rsidRPr="001F1A9C" w:rsidRDefault="001F1A9C" w:rsidP="001F1A9C">
      <w:r w:rsidRPr="001F1A9C">
        <w:t>das ist eine im Sturm um sich selbst rotierende Maschine</w:t>
      </w:r>
    </w:p>
    <w:p w14:paraId="1DD7A7FE" w14:textId="77777777" w:rsidR="001F1A9C" w:rsidRDefault="001F1A9C" w:rsidP="001F1A9C">
      <w:r w:rsidRPr="001F1A9C">
        <w:t>– als hätte Tinguely es gebaut aus Schrott und Rost und Draht und alten Fahrrädern.</w:t>
      </w:r>
    </w:p>
    <w:p w14:paraId="493B9A46" w14:textId="77777777" w:rsidR="001F1A9C" w:rsidRPr="001F1A9C" w:rsidRDefault="001F1A9C" w:rsidP="001F1A9C"/>
    <w:p w14:paraId="75546AC6" w14:textId="77777777" w:rsidR="001F1A9C" w:rsidRPr="001F1A9C" w:rsidRDefault="001F1A9C" w:rsidP="001F1A9C">
      <w:r w:rsidRPr="001F1A9C">
        <w:t>Und du –</w:t>
      </w:r>
    </w:p>
    <w:p w14:paraId="42913447" w14:textId="77777777" w:rsidR="001F1A9C" w:rsidRPr="001F1A9C" w:rsidRDefault="001F1A9C" w:rsidP="001F1A9C">
      <w:r w:rsidRPr="001F1A9C">
        <w:t>du bist ein Himmel voller geheimer Zeichen. Nächtliches Geflüster.</w:t>
      </w:r>
    </w:p>
    <w:p w14:paraId="578F557E" w14:textId="77777777" w:rsidR="001F1A9C" w:rsidRDefault="001F1A9C" w:rsidP="001F1A9C">
      <w:proofErr w:type="gramStart"/>
      <w:r w:rsidRPr="001F1A9C">
        <w:t>Bist</w:t>
      </w:r>
      <w:proofErr w:type="gramEnd"/>
      <w:r w:rsidRPr="001F1A9C">
        <w:t xml:space="preserve"> warm und fest. Schwer liegst du auf mir.</w:t>
      </w:r>
    </w:p>
    <w:p w14:paraId="51C5990C" w14:textId="77777777" w:rsidR="001F1A9C" w:rsidRPr="001F1A9C" w:rsidRDefault="001F1A9C" w:rsidP="001F1A9C"/>
    <w:p w14:paraId="30CFAA7A" w14:textId="77777777" w:rsidR="001F1A9C" w:rsidRPr="001F1A9C" w:rsidRDefault="001F1A9C" w:rsidP="001F1A9C">
      <w:r w:rsidRPr="001F1A9C">
        <w:t>Du bist das Bleiben.</w:t>
      </w:r>
    </w:p>
    <w:p w14:paraId="29CBCCC9" w14:textId="77777777" w:rsidR="001F1A9C" w:rsidRPr="001F1A9C" w:rsidRDefault="001F1A9C" w:rsidP="001F1A9C">
      <w:r w:rsidRPr="001F1A9C">
        <w:t>Das Halten.</w:t>
      </w:r>
    </w:p>
    <w:p w14:paraId="0A7BF2EB" w14:textId="77777777" w:rsidR="001F1A9C" w:rsidRPr="001F1A9C" w:rsidRDefault="001F1A9C" w:rsidP="001F1A9C">
      <w:proofErr w:type="gramStart"/>
      <w:r w:rsidRPr="001F1A9C">
        <w:t>Bist</w:t>
      </w:r>
      <w:proofErr w:type="gramEnd"/>
      <w:r w:rsidRPr="001F1A9C">
        <w:t xml:space="preserve"> Atem und Stille.</w:t>
      </w:r>
    </w:p>
    <w:p w14:paraId="5022E82D" w14:textId="77777777" w:rsidR="001F1A9C" w:rsidRDefault="001F1A9C" w:rsidP="001F1A9C">
      <w:proofErr w:type="gramStart"/>
      <w:r w:rsidRPr="001F1A9C">
        <w:t>Bist</w:t>
      </w:r>
      <w:proofErr w:type="gramEnd"/>
      <w:r w:rsidRPr="001F1A9C">
        <w:t xml:space="preserve"> alles, was war und was wird.</w:t>
      </w:r>
    </w:p>
    <w:p w14:paraId="57FFB264" w14:textId="77777777" w:rsidR="001F1A9C" w:rsidRPr="001F1A9C" w:rsidRDefault="001F1A9C" w:rsidP="001F1A9C"/>
    <w:p w14:paraId="6631F923" w14:textId="77777777" w:rsidR="001F1A9C" w:rsidRDefault="001F1A9C" w:rsidP="001F1A9C">
      <w:r w:rsidRPr="001F1A9C">
        <w:t>Das ist ein Bogen. Beginnt und endet außerhalb.</w:t>
      </w:r>
    </w:p>
    <w:p w14:paraId="41D046EA" w14:textId="77777777" w:rsidR="001F1A9C" w:rsidRPr="001F1A9C" w:rsidRDefault="001F1A9C" w:rsidP="001F1A9C"/>
    <w:p w14:paraId="262F980C" w14:textId="77777777" w:rsidR="001F1A9C" w:rsidRPr="001F1A9C" w:rsidRDefault="001F1A9C" w:rsidP="001F1A9C">
      <w:r w:rsidRPr="001F1A9C">
        <w:t>Das ist dein Versprechen:</w:t>
      </w:r>
    </w:p>
    <w:p w14:paraId="0AE8C028" w14:textId="77777777" w:rsidR="001F1A9C" w:rsidRPr="001F1A9C" w:rsidRDefault="001F1A9C" w:rsidP="001F1A9C">
      <w:r w:rsidRPr="001F1A9C">
        <w:t>Es werden noch Hasen sein, allerlei Wesen, Rost, Erde und alte Fahrräder,</w:t>
      </w:r>
    </w:p>
    <w:p w14:paraId="1E207010" w14:textId="77777777" w:rsidR="001F1A9C" w:rsidRPr="001F1A9C" w:rsidRDefault="001F1A9C" w:rsidP="001F1A9C">
      <w:r w:rsidRPr="001F1A9C">
        <w:t>wenn wir nicht mehr sind.</w:t>
      </w:r>
    </w:p>
    <w:p w14:paraId="42808EC3" w14:textId="77777777" w:rsidR="001F1A9C" w:rsidRDefault="001F1A9C" w:rsidP="001F1A9C"/>
    <w:p w14:paraId="2E67A225" w14:textId="6E3D58B2" w:rsidR="001F1A9C" w:rsidRDefault="001F1A9C" w:rsidP="001F1A9C">
      <w:r w:rsidRPr="001F1A9C">
        <w:t>Birgit Mattausch</w:t>
      </w:r>
    </w:p>
    <w:p w14:paraId="14A4C91B" w14:textId="673B01BB" w:rsidR="001F1A9C" w:rsidRPr="001F1A9C" w:rsidRDefault="001F1A9C" w:rsidP="001F1A9C">
      <w:pPr>
        <w:pStyle w:val="Liturgien1"/>
      </w:pPr>
      <w:r>
        <w:t>VIII.</w:t>
      </w:r>
    </w:p>
    <w:p w14:paraId="001D1CCE" w14:textId="77777777" w:rsidR="006462F5" w:rsidRPr="006462F5" w:rsidRDefault="006462F5" w:rsidP="006462F5">
      <w:pPr>
        <w:pStyle w:val="Liturgien2"/>
      </w:pPr>
      <w:r w:rsidRPr="006462F5">
        <w:t>Paul Gerhardt: EG 503</w:t>
      </w:r>
    </w:p>
    <w:p w14:paraId="77E6B40B" w14:textId="77777777" w:rsidR="006462F5" w:rsidRPr="006462F5" w:rsidRDefault="006462F5" w:rsidP="006462F5">
      <w:r w:rsidRPr="006462F5">
        <w:t xml:space="preserve">Geh </w:t>
      </w:r>
      <w:proofErr w:type="gramStart"/>
      <w:r w:rsidRPr="006462F5">
        <w:t>aus mein Herz</w:t>
      </w:r>
      <w:proofErr w:type="gramEnd"/>
      <w:r w:rsidRPr="006462F5">
        <w:t>, und suche Freud</w:t>
      </w:r>
    </w:p>
    <w:p w14:paraId="68960674" w14:textId="77777777" w:rsidR="006462F5" w:rsidRPr="006462F5" w:rsidRDefault="006462F5" w:rsidP="006462F5">
      <w:r w:rsidRPr="006462F5">
        <w:t>in dieser lieben Sommerzeit</w:t>
      </w:r>
    </w:p>
    <w:p w14:paraId="5E826D20" w14:textId="77777777" w:rsidR="006462F5" w:rsidRPr="006462F5" w:rsidRDefault="006462F5" w:rsidP="006462F5">
      <w:r w:rsidRPr="006462F5">
        <w:t>an deines Gottes Gaben;</w:t>
      </w:r>
    </w:p>
    <w:p w14:paraId="4CA14E6C" w14:textId="77777777" w:rsidR="006462F5" w:rsidRPr="006462F5" w:rsidRDefault="006462F5" w:rsidP="006462F5">
      <w:r w:rsidRPr="006462F5">
        <w:t>Schau an der schönen Gärten Zier</w:t>
      </w:r>
    </w:p>
    <w:p w14:paraId="634A715B" w14:textId="77777777" w:rsidR="006462F5" w:rsidRPr="006462F5" w:rsidRDefault="006462F5" w:rsidP="006462F5">
      <w:r w:rsidRPr="006462F5">
        <w:t>und siehe, wie sie mir und dir</w:t>
      </w:r>
    </w:p>
    <w:p w14:paraId="39EB8E05" w14:textId="77777777" w:rsidR="006462F5" w:rsidRPr="006462F5" w:rsidRDefault="006462F5" w:rsidP="006462F5">
      <w:r w:rsidRPr="006462F5">
        <w:t xml:space="preserve">sich </w:t>
      </w:r>
      <w:proofErr w:type="spellStart"/>
      <w:r w:rsidRPr="006462F5">
        <w:t>ausgeschmücket</w:t>
      </w:r>
      <w:proofErr w:type="spellEnd"/>
      <w:r w:rsidRPr="006462F5">
        <w:t xml:space="preserve"> haben.</w:t>
      </w:r>
    </w:p>
    <w:p w14:paraId="57F4E803" w14:textId="77777777" w:rsidR="006462F5" w:rsidRDefault="006462F5" w:rsidP="006462F5"/>
    <w:p w14:paraId="74810BDC" w14:textId="0E13769A" w:rsidR="006462F5" w:rsidRDefault="006462F5" w:rsidP="006462F5">
      <w:pPr>
        <w:pStyle w:val="Liturgien2"/>
      </w:pPr>
      <w:r w:rsidRPr="006462F5">
        <w:rPr>
          <w:noProof/>
        </w:rPr>
        <w:drawing>
          <wp:anchor distT="0" distB="0" distL="114300" distR="114300" simplePos="0" relativeHeight="251665408" behindDoc="1" locked="0" layoutInCell="1" allowOverlap="1" wp14:anchorId="58FE2E56" wp14:editId="7D6A08CA">
            <wp:simplePos x="0" y="0"/>
            <wp:positionH relativeFrom="column">
              <wp:posOffset>-1270</wp:posOffset>
            </wp:positionH>
            <wp:positionV relativeFrom="paragraph">
              <wp:posOffset>75565</wp:posOffset>
            </wp:positionV>
            <wp:extent cx="727688" cy="1012825"/>
            <wp:effectExtent l="0" t="0" r="0" b="0"/>
            <wp:wrapTight wrapText="bothSides">
              <wp:wrapPolygon edited="0">
                <wp:start x="0" y="0"/>
                <wp:lineTo x="0" y="21126"/>
                <wp:lineTo x="20940" y="21126"/>
                <wp:lineTo x="20940" y="0"/>
                <wp:lineTo x="0" y="0"/>
              </wp:wrapPolygon>
            </wp:wrapTight>
            <wp:docPr id="976955177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688" cy="10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Grafik</w:t>
      </w:r>
    </w:p>
    <w:p w14:paraId="7ECC3F87" w14:textId="1446D11E" w:rsidR="001F1A9C" w:rsidRDefault="006462F5" w:rsidP="006462F5">
      <w:r w:rsidRPr="006462F5">
        <w:t>Josef A. Kutschera, „Trockenheit“ (aus dem Zyklus Mein Atem stockt),</w:t>
      </w:r>
      <w:r>
        <w:t xml:space="preserve"> </w:t>
      </w:r>
      <w:r>
        <w:br/>
      </w:r>
      <w:r w:rsidRPr="006462F5">
        <w:t>Mischtechnik, 2023</w:t>
      </w:r>
    </w:p>
    <w:p w14:paraId="1B228932" w14:textId="77777777" w:rsidR="006462F5" w:rsidRDefault="006462F5" w:rsidP="006462F5"/>
    <w:p w14:paraId="3EDF47CE" w14:textId="77777777" w:rsidR="001F1A9C" w:rsidRDefault="001F1A9C" w:rsidP="00A81BE4"/>
    <w:p w14:paraId="395668E2" w14:textId="77777777" w:rsidR="006462F5" w:rsidRPr="006462F5" w:rsidRDefault="006462F5" w:rsidP="006462F5">
      <w:pPr>
        <w:pStyle w:val="Liturgien2"/>
      </w:pPr>
      <w:r w:rsidRPr="006462F5">
        <w:t>Sommerzeit</w:t>
      </w:r>
    </w:p>
    <w:p w14:paraId="57C88687" w14:textId="77777777" w:rsidR="006462F5" w:rsidRPr="006462F5" w:rsidRDefault="006462F5" w:rsidP="006462F5">
      <w:r w:rsidRPr="006462F5">
        <w:t>Sommerzeit</w:t>
      </w:r>
    </w:p>
    <w:p w14:paraId="42DDD889" w14:textId="77777777" w:rsidR="006462F5" w:rsidRPr="006462F5" w:rsidRDefault="006462F5" w:rsidP="006462F5">
      <w:r w:rsidRPr="006462F5">
        <w:t>Die schönen Gärten</w:t>
      </w:r>
    </w:p>
    <w:p w14:paraId="53C8E466" w14:textId="77777777" w:rsidR="006462F5" w:rsidRPr="006462F5" w:rsidRDefault="006462F5" w:rsidP="006462F5">
      <w:r w:rsidRPr="006462F5">
        <w:t>suchen,</w:t>
      </w:r>
    </w:p>
    <w:p w14:paraId="5CEEF4B8" w14:textId="77777777" w:rsidR="006462F5" w:rsidRPr="006462F5" w:rsidRDefault="006462F5" w:rsidP="006462F5">
      <w:r w:rsidRPr="006462F5">
        <w:t>sie kosten jetzt</w:t>
      </w:r>
    </w:p>
    <w:p w14:paraId="562F249D" w14:textId="77777777" w:rsidR="006462F5" w:rsidRPr="006462F5" w:rsidRDefault="006462F5" w:rsidP="006462F5">
      <w:r w:rsidRPr="006462F5">
        <w:t>Eintritt.</w:t>
      </w:r>
    </w:p>
    <w:p w14:paraId="699C78D8" w14:textId="77777777" w:rsidR="006462F5" w:rsidRPr="006462F5" w:rsidRDefault="006462F5" w:rsidP="006462F5">
      <w:r w:rsidRPr="006462F5">
        <w:t>Die trockenen</w:t>
      </w:r>
    </w:p>
    <w:p w14:paraId="32D4E032" w14:textId="77777777" w:rsidR="006462F5" w:rsidRPr="006462F5" w:rsidRDefault="006462F5" w:rsidP="006462F5">
      <w:r w:rsidRPr="006462F5">
        <w:t>Augen wässern</w:t>
      </w:r>
    </w:p>
    <w:p w14:paraId="2BA99CF5" w14:textId="77777777" w:rsidR="006462F5" w:rsidRPr="006462F5" w:rsidRDefault="006462F5" w:rsidP="006462F5">
      <w:r w:rsidRPr="006462F5">
        <w:t>mit Tränen</w:t>
      </w:r>
    </w:p>
    <w:p w14:paraId="24F71EB9" w14:textId="77777777" w:rsidR="006462F5" w:rsidRPr="006462F5" w:rsidRDefault="006462F5" w:rsidP="006462F5">
      <w:r w:rsidRPr="006462F5">
        <w:t>aus der Tube.</w:t>
      </w:r>
    </w:p>
    <w:p w14:paraId="37627021" w14:textId="77777777" w:rsidR="006462F5" w:rsidRPr="006462F5" w:rsidRDefault="006462F5" w:rsidP="006462F5">
      <w:r w:rsidRPr="006462F5">
        <w:t>Kreuz und</w:t>
      </w:r>
    </w:p>
    <w:p w14:paraId="5674826C" w14:textId="77777777" w:rsidR="006462F5" w:rsidRPr="006462F5" w:rsidRDefault="006462F5" w:rsidP="006462F5">
      <w:r w:rsidRPr="006462F5">
        <w:t>quer irren</w:t>
      </w:r>
    </w:p>
    <w:p w14:paraId="4EBC3A4E" w14:textId="77777777" w:rsidR="006462F5" w:rsidRPr="006462F5" w:rsidRDefault="006462F5" w:rsidP="006462F5">
      <w:r w:rsidRPr="006462F5">
        <w:t>abseits der Pfade.</w:t>
      </w:r>
    </w:p>
    <w:p w14:paraId="2615B0B5" w14:textId="77777777" w:rsidR="006462F5" w:rsidRPr="006462F5" w:rsidRDefault="006462F5" w:rsidP="006462F5">
      <w:r w:rsidRPr="006462F5">
        <w:t>Tiere ducken sich</w:t>
      </w:r>
    </w:p>
    <w:p w14:paraId="2928D896" w14:textId="77777777" w:rsidR="006462F5" w:rsidRPr="006462F5" w:rsidRDefault="006462F5" w:rsidP="006462F5">
      <w:r w:rsidRPr="006462F5">
        <w:lastRenderedPageBreak/>
        <w:t>hinter die Schuppen.</w:t>
      </w:r>
    </w:p>
    <w:p w14:paraId="1F09BB40" w14:textId="77777777" w:rsidR="006462F5" w:rsidRPr="006462F5" w:rsidRDefault="006462F5" w:rsidP="006462F5">
      <w:r w:rsidRPr="006462F5">
        <w:t>Mein Herz</w:t>
      </w:r>
    </w:p>
    <w:p w14:paraId="53614809" w14:textId="77777777" w:rsidR="006462F5" w:rsidRPr="006462F5" w:rsidRDefault="006462F5" w:rsidP="006462F5">
      <w:r w:rsidRPr="006462F5">
        <w:t>schwitzt.</w:t>
      </w:r>
    </w:p>
    <w:p w14:paraId="56156D8A" w14:textId="77777777" w:rsidR="006462F5" w:rsidRPr="006462F5" w:rsidRDefault="006462F5" w:rsidP="006462F5">
      <w:r w:rsidRPr="006462F5">
        <w:t>Atmen</w:t>
      </w:r>
    </w:p>
    <w:p w14:paraId="0F183308" w14:textId="77777777" w:rsidR="006462F5" w:rsidRPr="006462F5" w:rsidRDefault="006462F5" w:rsidP="006462F5">
      <w:r w:rsidRPr="006462F5">
        <w:t>im Trockenen,</w:t>
      </w:r>
    </w:p>
    <w:p w14:paraId="2E6A82F6" w14:textId="77777777" w:rsidR="006462F5" w:rsidRPr="006462F5" w:rsidRDefault="006462F5" w:rsidP="006462F5">
      <w:r w:rsidRPr="006462F5">
        <w:t>in die Risse spähen.</w:t>
      </w:r>
    </w:p>
    <w:p w14:paraId="472EF507" w14:textId="77777777" w:rsidR="006462F5" w:rsidRPr="006462F5" w:rsidRDefault="006462F5" w:rsidP="006462F5">
      <w:r w:rsidRPr="006462F5">
        <w:t>Ist da wer?</w:t>
      </w:r>
    </w:p>
    <w:p w14:paraId="6F7AE954" w14:textId="77777777" w:rsidR="006462F5" w:rsidRPr="006462F5" w:rsidRDefault="006462F5" w:rsidP="006462F5">
      <w:r w:rsidRPr="006462F5">
        <w:t>Komm,</w:t>
      </w:r>
    </w:p>
    <w:p w14:paraId="595628E9" w14:textId="77777777" w:rsidR="006462F5" w:rsidRPr="006462F5" w:rsidRDefault="006462F5" w:rsidP="006462F5">
      <w:r w:rsidRPr="006462F5">
        <w:t>zier dich</w:t>
      </w:r>
    </w:p>
    <w:p w14:paraId="596C53FA" w14:textId="77777777" w:rsidR="006462F5" w:rsidRDefault="006462F5" w:rsidP="006462F5">
      <w:r w:rsidRPr="006462F5">
        <w:t>nicht.</w:t>
      </w:r>
    </w:p>
    <w:p w14:paraId="7C3D29AB" w14:textId="77777777" w:rsidR="006462F5" w:rsidRPr="006462F5" w:rsidRDefault="006462F5" w:rsidP="006462F5"/>
    <w:p w14:paraId="6472D7A8" w14:textId="2BDE75CA" w:rsidR="00181690" w:rsidRDefault="006462F5" w:rsidP="006462F5">
      <w:r w:rsidRPr="006462F5">
        <w:t>Annette Pehnt</w:t>
      </w:r>
    </w:p>
    <w:p w14:paraId="62309DD2" w14:textId="3771E150" w:rsidR="00181690" w:rsidRDefault="006462F5" w:rsidP="006462F5">
      <w:pPr>
        <w:pStyle w:val="Liturgien1"/>
      </w:pPr>
      <w:r>
        <w:t>IX.</w:t>
      </w:r>
    </w:p>
    <w:p w14:paraId="477EAE09" w14:textId="77777777" w:rsidR="006462F5" w:rsidRPr="006462F5" w:rsidRDefault="006462F5" w:rsidP="006462F5">
      <w:pPr>
        <w:pStyle w:val="Liturgien2"/>
      </w:pPr>
      <w:r w:rsidRPr="006462F5">
        <w:t>Paul Gerhardt: EG 497, 5+9</w:t>
      </w:r>
    </w:p>
    <w:p w14:paraId="03DAFE51" w14:textId="7EBD1AFD" w:rsidR="006462F5" w:rsidRDefault="006462F5" w:rsidP="006462F5">
      <w:r w:rsidRPr="006462F5">
        <w:t xml:space="preserve">Gib mit Verstand aus deiner </w:t>
      </w:r>
      <w:proofErr w:type="spellStart"/>
      <w:r w:rsidRPr="006462F5">
        <w:t>Höh</w:t>
      </w:r>
      <w:proofErr w:type="spellEnd"/>
      <w:r w:rsidRPr="006462F5">
        <w:t>, auf dass ich ja nicht ruh und steh auf meinem eignen Willen; sei du mein Freund und treuer rat, was recht ist zu</w:t>
      </w:r>
      <w:r>
        <w:t xml:space="preserve"> </w:t>
      </w:r>
      <w:r w:rsidRPr="006462F5">
        <w:t>erfüllen.</w:t>
      </w:r>
    </w:p>
    <w:p w14:paraId="10A6EE52" w14:textId="77777777" w:rsidR="006462F5" w:rsidRPr="006462F5" w:rsidRDefault="006462F5" w:rsidP="006462F5"/>
    <w:p w14:paraId="54A4D208" w14:textId="6F1183F9" w:rsidR="006462F5" w:rsidRDefault="006462F5" w:rsidP="006462F5">
      <w:proofErr w:type="gramStart"/>
      <w:r w:rsidRPr="006462F5">
        <w:t>Tritt</w:t>
      </w:r>
      <w:proofErr w:type="gramEnd"/>
      <w:r w:rsidRPr="006462F5">
        <w:t xml:space="preserve"> du herzu und mache leicht, was mir sonst fast unmöglich deucht, und bring zum guten Ende, was du selbst angefangen hast durch Weisheit</w:t>
      </w:r>
      <w:r>
        <w:t xml:space="preserve"> </w:t>
      </w:r>
      <w:r w:rsidRPr="006462F5">
        <w:t>deiner Hände</w:t>
      </w:r>
    </w:p>
    <w:p w14:paraId="47406F49" w14:textId="77777777" w:rsidR="006462F5" w:rsidRDefault="006462F5" w:rsidP="006462F5"/>
    <w:p w14:paraId="520E0405" w14:textId="274F6D35" w:rsidR="006462F5" w:rsidRDefault="0085413E" w:rsidP="006462F5">
      <w:pPr>
        <w:pStyle w:val="Liturgien2"/>
      </w:pPr>
      <w:r w:rsidRPr="0085413E">
        <w:rPr>
          <w:noProof/>
        </w:rPr>
        <w:drawing>
          <wp:anchor distT="0" distB="0" distL="114300" distR="114300" simplePos="0" relativeHeight="251666432" behindDoc="1" locked="0" layoutInCell="1" allowOverlap="1" wp14:anchorId="571A1251" wp14:editId="74B4C739">
            <wp:simplePos x="0" y="0"/>
            <wp:positionH relativeFrom="column">
              <wp:posOffset>-1270</wp:posOffset>
            </wp:positionH>
            <wp:positionV relativeFrom="paragraph">
              <wp:posOffset>76835</wp:posOffset>
            </wp:positionV>
            <wp:extent cx="979386" cy="657225"/>
            <wp:effectExtent l="0" t="0" r="0" b="0"/>
            <wp:wrapTight wrapText="bothSides">
              <wp:wrapPolygon edited="0">
                <wp:start x="0" y="0"/>
                <wp:lineTo x="0" y="20661"/>
                <wp:lineTo x="21012" y="20661"/>
                <wp:lineTo x="21012" y="0"/>
                <wp:lineTo x="0" y="0"/>
              </wp:wrapPolygon>
            </wp:wrapTight>
            <wp:docPr id="330631754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386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5413E">
        <w:t xml:space="preserve"> </w:t>
      </w:r>
      <w:r w:rsidR="006462F5">
        <w:t>Grafik</w:t>
      </w:r>
    </w:p>
    <w:p w14:paraId="786FE515" w14:textId="77777777" w:rsidR="006462F5" w:rsidRPr="006462F5" w:rsidRDefault="006462F5" w:rsidP="006462F5">
      <w:r w:rsidRPr="006462F5">
        <w:t>Lisa Hoffmann, Covid19 Woche IV 2020</w:t>
      </w:r>
    </w:p>
    <w:p w14:paraId="7D82E0AC" w14:textId="77B44140" w:rsidR="006462F5" w:rsidRPr="006462F5" w:rsidRDefault="006462F5" w:rsidP="006462F5">
      <w:r w:rsidRPr="006462F5">
        <w:t>© VG Bild-Kunst, Bonn 2026</w:t>
      </w:r>
    </w:p>
    <w:p w14:paraId="46EA2EB4" w14:textId="77777777" w:rsidR="006462F5" w:rsidRDefault="006462F5" w:rsidP="006462F5"/>
    <w:p w14:paraId="7D9A8127" w14:textId="32F078A8" w:rsidR="006462F5" w:rsidRDefault="006462F5" w:rsidP="006462F5">
      <w:pPr>
        <w:pStyle w:val="Liturgien2"/>
      </w:pPr>
      <w:r w:rsidRPr="006462F5">
        <w:t>Fühlen Sie sich manchmal, als wäre die Welt um Sie herum</w:t>
      </w:r>
      <w:r>
        <w:t xml:space="preserve"> </w:t>
      </w:r>
      <w:r w:rsidRPr="006462F5">
        <w:t>verschwommen</w:t>
      </w:r>
    </w:p>
    <w:p w14:paraId="342EECB7" w14:textId="7601B146" w:rsidR="006462F5" w:rsidRDefault="006462F5" w:rsidP="006462F5">
      <w:r w:rsidRPr="006462F5">
        <w:t>Fühlen Sie sich manchmal, als wäre die Welt um Sie herum</w:t>
      </w:r>
      <w:r>
        <w:t xml:space="preserve"> </w:t>
      </w:r>
      <w:r w:rsidRPr="006462F5">
        <w:t>verschwommen und überlagert? Als würden zu viele Bilder gleichzeitig</w:t>
      </w:r>
      <w:r>
        <w:t xml:space="preserve"> </w:t>
      </w:r>
      <w:r w:rsidRPr="006462F5">
        <w:t>erscheinen, ohne dass eines wirklich klar wird? Genau dieses Gefühl,</w:t>
      </w:r>
      <w:r>
        <w:t xml:space="preserve"> </w:t>
      </w:r>
      <w:r w:rsidRPr="006462F5">
        <w:t>wie es auf dem Gemälde zu sehen ist, prägt unsere Gegenwart. Ich</w:t>
      </w:r>
      <w:r>
        <w:t xml:space="preserve"> </w:t>
      </w:r>
      <w:r w:rsidRPr="006462F5">
        <w:t>erlebe immer häufiger das, was man das „unklare Jetzt“ nennen kann:</w:t>
      </w:r>
      <w:r>
        <w:t xml:space="preserve"> </w:t>
      </w:r>
      <w:r w:rsidRPr="006462F5">
        <w:t>einen Zustand, in dem Gesichter, Räume, Krisen und Anforderungen</w:t>
      </w:r>
      <w:r>
        <w:t xml:space="preserve"> </w:t>
      </w:r>
      <w:r w:rsidRPr="006462F5">
        <w:t>so intensiv</w:t>
      </w:r>
      <w:r>
        <w:t xml:space="preserve"> </w:t>
      </w:r>
      <w:r w:rsidRPr="006462F5">
        <w:t>ineinander übergehen, dass ich das Gefühl bekomme, ich</w:t>
      </w:r>
      <w:r>
        <w:t xml:space="preserve"> </w:t>
      </w:r>
      <w:r w:rsidRPr="006462F5">
        <w:t>verliere meine Orientierung.</w:t>
      </w:r>
      <w:r>
        <w:t xml:space="preserve"> </w:t>
      </w:r>
      <w:r w:rsidRPr="006462F5">
        <w:t>Gerade in der digitalen Welt überlagert</w:t>
      </w:r>
      <w:r>
        <w:t xml:space="preserve"> </w:t>
      </w:r>
      <w:r w:rsidRPr="006462F5">
        <w:t>sich alles: Nachrichten über Krisen, Arbeitsmails, private Nachrichten</w:t>
      </w:r>
      <w:r>
        <w:t xml:space="preserve"> </w:t>
      </w:r>
      <w:r w:rsidRPr="006462F5">
        <w:t>und Gesichter aus aller Welt treffen gleichzeitig auf uns ein. Es ist</w:t>
      </w:r>
      <w:r>
        <w:t xml:space="preserve"> </w:t>
      </w:r>
      <w:r w:rsidRPr="006462F5">
        <w:t>kein einzelnes Bild mehr, sondern ein ganzer Stapel davon, der um</w:t>
      </w:r>
      <w:r>
        <w:t xml:space="preserve"> </w:t>
      </w:r>
      <w:r w:rsidRPr="006462F5">
        <w:t>unsere Aufmerksamkeit konkurriert. Die ständige Überlagerung</w:t>
      </w:r>
      <w:r>
        <w:t xml:space="preserve"> </w:t>
      </w:r>
      <w:r w:rsidRPr="006462F5">
        <w:t>von Informationen durch die Medien lässt die Grenzen zwischen</w:t>
      </w:r>
      <w:r>
        <w:t xml:space="preserve"> </w:t>
      </w:r>
      <w:r w:rsidRPr="006462F5">
        <w:t>Dringendem und Wichtigem, Arbeit und Privatleben, sowie Wesentlichem</w:t>
      </w:r>
      <w:r>
        <w:t xml:space="preserve"> </w:t>
      </w:r>
      <w:r w:rsidRPr="006462F5">
        <w:t>und Nebensächlichem verschwimmen. Diese Überforderung zeigt sich</w:t>
      </w:r>
      <w:r>
        <w:t xml:space="preserve"> </w:t>
      </w:r>
      <w:r w:rsidRPr="006462F5">
        <w:t>besonders deutlich bei Kindern und Jugendlichen. In einer Diskussion auf</w:t>
      </w:r>
      <w:r>
        <w:t xml:space="preserve"> </w:t>
      </w:r>
      <w:r w:rsidRPr="006462F5">
        <w:t>NDR 2</w:t>
      </w:r>
      <w:r>
        <w:t xml:space="preserve"> </w:t>
      </w:r>
      <w:r w:rsidRPr="006462F5">
        <w:t>wurde berichtet, wie stark sie heute unter der Dauerpräsenz von</w:t>
      </w:r>
      <w:r>
        <w:t xml:space="preserve"> </w:t>
      </w:r>
      <w:r w:rsidRPr="006462F5">
        <w:t>Bildschirmen leiden: Smartphone, iPad, Nintendo, Computer, Fernseher</w:t>
      </w:r>
      <w:r>
        <w:t xml:space="preserve"> </w:t>
      </w:r>
      <w:r w:rsidRPr="006462F5">
        <w:t xml:space="preserve">– oft alles gleichzeitig. Hinzu kommt, </w:t>
      </w:r>
      <w:r w:rsidRPr="006462F5">
        <w:lastRenderedPageBreak/>
        <w:t>dass wir überall mit Nachrichten</w:t>
      </w:r>
      <w:r>
        <w:t xml:space="preserve"> </w:t>
      </w:r>
      <w:r w:rsidRPr="006462F5">
        <w:t>über Krisen konfrontiert werden, die zusätzlich verunsichern und</w:t>
      </w:r>
      <w:r>
        <w:t xml:space="preserve"> </w:t>
      </w:r>
      <w:r w:rsidRPr="006462F5">
        <w:t>belasten. Kein Wunder, dass viele den Halt verlieren und davon krank</w:t>
      </w:r>
      <w:r>
        <w:t xml:space="preserve"> </w:t>
      </w:r>
      <w:r w:rsidRPr="006462F5">
        <w:t>werden.</w:t>
      </w:r>
    </w:p>
    <w:p w14:paraId="61DE2165" w14:textId="77777777" w:rsidR="006462F5" w:rsidRPr="006462F5" w:rsidRDefault="006462F5" w:rsidP="006462F5"/>
    <w:p w14:paraId="3C459C74" w14:textId="3D6CB527" w:rsidR="006462F5" w:rsidRPr="006462F5" w:rsidRDefault="006462F5" w:rsidP="006462F5">
      <w:r w:rsidRPr="006462F5">
        <w:t>Die erste Reaktion auf diesen Zustand ist meist, sich zusammenzureißen</w:t>
      </w:r>
      <w:r>
        <w:t xml:space="preserve"> </w:t>
      </w:r>
      <w:r w:rsidRPr="006462F5">
        <w:t>und mit eigener Kraft Ordnung schaffen zu wollen. Doch wenn</w:t>
      </w:r>
      <w:r>
        <w:t xml:space="preserve"> </w:t>
      </w:r>
      <w:r w:rsidRPr="006462F5">
        <w:t>sich alles ständig bewegt, reicht Willenskraft allein oft nicht aus, und</w:t>
      </w:r>
      <w:r>
        <w:t xml:space="preserve"> </w:t>
      </w:r>
      <w:r w:rsidRPr="006462F5">
        <w:t>der innere Kompass dreht sich im Kreis, statt Halt zu geben. Schon</w:t>
      </w:r>
      <w:r>
        <w:t xml:space="preserve"> </w:t>
      </w:r>
      <w:r w:rsidRPr="006462F5">
        <w:t>der Dichter Paul Gerhardt erkannte in einer Zeit großer Umbrüche die</w:t>
      </w:r>
      <w:r>
        <w:t xml:space="preserve"> </w:t>
      </w:r>
      <w:r w:rsidRPr="006462F5">
        <w:t>Notwendigkeit, um „Weisheit von oben“ zu bitten, anstatt allein auf</w:t>
      </w:r>
      <w:r>
        <w:t xml:space="preserve"> </w:t>
      </w:r>
      <w:r w:rsidRPr="006462F5">
        <w:t>den eigenen Willen zu vertrauen, was ein Zeichen von Einsicht ist.</w:t>
      </w:r>
      <w:r>
        <w:t xml:space="preserve"> </w:t>
      </w:r>
      <w:r w:rsidRPr="006462F5">
        <w:t>Wenn die Welt aus den Fugen gerät, braucht es mehr als Durchhaltevermögen.</w:t>
      </w:r>
      <w:r>
        <w:t xml:space="preserve"> </w:t>
      </w:r>
      <w:r w:rsidRPr="006462F5">
        <w:t>Die Antwort liegt nicht darin, dass die Überlagerung der</w:t>
      </w:r>
      <w:r>
        <w:t xml:space="preserve"> </w:t>
      </w:r>
      <w:r w:rsidRPr="006462F5">
        <w:t>Dinge verschwindet, sondern darin, Hilfe zu finden und neue Orientierung</w:t>
      </w:r>
      <w:r>
        <w:t xml:space="preserve"> </w:t>
      </w:r>
      <w:r w:rsidRPr="006462F5">
        <w:t>zu gewinnen. Dies bedeutet, eine tragende Präsenz Gottes zu</w:t>
      </w:r>
      <w:r>
        <w:t xml:space="preserve"> </w:t>
      </w:r>
      <w:r w:rsidRPr="006462F5">
        <w:t>entdecken</w:t>
      </w:r>
      <w:r>
        <w:t xml:space="preserve"> </w:t>
      </w:r>
      <w:r w:rsidRPr="006462F5">
        <w:t>und darauf zu vertrauen. Gerhardt nannte diese Präsenz</w:t>
      </w:r>
      <w:r>
        <w:t xml:space="preserve"> </w:t>
      </w:r>
      <w:r w:rsidRPr="006462F5">
        <w:t>einen Freund im treuen Rat.</w:t>
      </w:r>
      <w:r>
        <w:t xml:space="preserve"> </w:t>
      </w:r>
      <w:r w:rsidRPr="006462F5">
        <w:t>Sie wird im Buch Jesaja 9,5 als „ein</w:t>
      </w:r>
      <w:r>
        <w:t xml:space="preserve"> </w:t>
      </w:r>
      <w:r w:rsidRPr="006462F5">
        <w:t>wunderbarer Ratgeber“ beschrieben. Diese Präsenz tritt mitten in die</w:t>
      </w:r>
      <w:r>
        <w:t xml:space="preserve"> </w:t>
      </w:r>
      <w:r w:rsidRPr="006462F5">
        <w:t>Unschärfe und macht das scheinbar Unmögliche „leicht“ – also tragbar</w:t>
      </w:r>
    </w:p>
    <w:p w14:paraId="44BE85E7" w14:textId="426AD020" w:rsidR="006462F5" w:rsidRPr="006462F5" w:rsidRDefault="006462F5" w:rsidP="006462F5">
      <w:r w:rsidRPr="006462F5">
        <w:t>– auch wenn sie uns die Herausforderungen nicht abnimmt. Daraus</w:t>
      </w:r>
      <w:r>
        <w:t xml:space="preserve"> </w:t>
      </w:r>
      <w:r w:rsidRPr="006462F5">
        <w:t>entsteht eine stille</w:t>
      </w:r>
      <w:r>
        <w:t xml:space="preserve"> </w:t>
      </w:r>
      <w:r w:rsidRPr="006462F5">
        <w:t>Hoffnung, die nicht auf Perfektion hofft, sondern in</w:t>
      </w:r>
      <w:r>
        <w:t xml:space="preserve"> </w:t>
      </w:r>
      <w:r w:rsidRPr="006462F5">
        <w:t>den Bruchstücken des Alltags lebt.</w:t>
      </w:r>
      <w:r>
        <w:t xml:space="preserve"> </w:t>
      </w:r>
      <w:r w:rsidRPr="006462F5">
        <w:t>Wir müssen nicht die ganze Last der</w:t>
      </w:r>
      <w:r>
        <w:t xml:space="preserve"> </w:t>
      </w:r>
      <w:r w:rsidRPr="006462F5">
        <w:t>Welt allein tragen. Und selbst wenn vieles unklar</w:t>
      </w:r>
      <w:r>
        <w:t xml:space="preserve"> </w:t>
      </w:r>
      <w:r w:rsidRPr="006462F5">
        <w:t>bleibt, wachsen Leben,</w:t>
      </w:r>
      <w:r>
        <w:t xml:space="preserve"> </w:t>
      </w:r>
      <w:r w:rsidRPr="006462F5">
        <w:t>Kraft und Zuversicht weiter.</w:t>
      </w:r>
    </w:p>
    <w:p w14:paraId="27E75A17" w14:textId="77777777" w:rsidR="006462F5" w:rsidRDefault="006462F5" w:rsidP="006462F5"/>
    <w:p w14:paraId="2D4D5B4A" w14:textId="45FD77BD" w:rsidR="006462F5" w:rsidRPr="006462F5" w:rsidRDefault="006462F5" w:rsidP="006462F5">
      <w:r w:rsidRPr="006462F5">
        <w:t>Brighton Katabaro</w:t>
      </w:r>
    </w:p>
    <w:p w14:paraId="41260838" w14:textId="359985FB" w:rsidR="00181690" w:rsidRDefault="0085413E" w:rsidP="0085413E">
      <w:pPr>
        <w:pStyle w:val="Liturgien1"/>
      </w:pPr>
      <w:r>
        <w:t>X.</w:t>
      </w:r>
    </w:p>
    <w:p w14:paraId="018CEB61" w14:textId="77777777" w:rsidR="0085413E" w:rsidRPr="0085413E" w:rsidRDefault="0085413E" w:rsidP="0085413E">
      <w:pPr>
        <w:pStyle w:val="Liturgien2"/>
      </w:pPr>
      <w:r w:rsidRPr="0085413E">
        <w:t>Paul Gerhardt: EG 447, 8</w:t>
      </w:r>
    </w:p>
    <w:p w14:paraId="162EA6CE" w14:textId="77777777" w:rsidR="0085413E" w:rsidRPr="0085413E" w:rsidRDefault="0085413E" w:rsidP="0085413E">
      <w:r w:rsidRPr="0085413E">
        <w:t>Treib unsern Willen</w:t>
      </w:r>
    </w:p>
    <w:p w14:paraId="16C1FA04" w14:textId="5F5DC3C1" w:rsidR="0085413E" w:rsidRPr="0085413E" w:rsidRDefault="0085413E" w:rsidP="0085413E">
      <w:r>
        <w:t>dein</w:t>
      </w:r>
      <w:r w:rsidRPr="0085413E">
        <w:t xml:space="preserve"> Wort zu erfüllen</w:t>
      </w:r>
    </w:p>
    <w:p w14:paraId="2AA12DE1" w14:textId="77777777" w:rsidR="0085413E" w:rsidRPr="0085413E" w:rsidRDefault="0085413E" w:rsidP="0085413E">
      <w:r w:rsidRPr="0085413E">
        <w:t>Hilf uns gehorsam</w:t>
      </w:r>
    </w:p>
    <w:p w14:paraId="0469D856" w14:textId="0EEBBB2F" w:rsidR="0085413E" w:rsidRPr="0085413E" w:rsidRDefault="0085413E" w:rsidP="0085413E">
      <w:r w:rsidRPr="0085413E">
        <w:t xml:space="preserve">Wirken </w:t>
      </w:r>
      <w:r>
        <w:t>deine</w:t>
      </w:r>
      <w:r w:rsidRPr="0085413E">
        <w:t xml:space="preserve"> Werke</w:t>
      </w:r>
    </w:p>
    <w:p w14:paraId="6B9D10ED" w14:textId="77777777" w:rsidR="0085413E" w:rsidRPr="0085413E" w:rsidRDefault="0085413E" w:rsidP="0085413E">
      <w:r w:rsidRPr="0085413E">
        <w:t>Und wo wir schwach sind</w:t>
      </w:r>
    </w:p>
    <w:p w14:paraId="039F46B4" w14:textId="3D3F2733" w:rsidR="0085413E" w:rsidRPr="0085413E" w:rsidRDefault="0085413E" w:rsidP="0085413E">
      <w:r w:rsidRPr="0085413E">
        <w:t xml:space="preserve">Da gib </w:t>
      </w:r>
      <w:r>
        <w:t>du</w:t>
      </w:r>
      <w:r w:rsidRPr="0085413E">
        <w:t xml:space="preserve"> uns Stärke.</w:t>
      </w:r>
    </w:p>
    <w:p w14:paraId="10682728" w14:textId="77777777" w:rsidR="0085413E" w:rsidRDefault="0085413E" w:rsidP="0085413E">
      <w:r w:rsidRPr="0085413E">
        <w:t>Lobet den Herren!</w:t>
      </w:r>
    </w:p>
    <w:p w14:paraId="4AE95519" w14:textId="2E18A405" w:rsidR="0085413E" w:rsidRDefault="0085413E" w:rsidP="0085413E"/>
    <w:p w14:paraId="65F2ED75" w14:textId="02591096" w:rsidR="0085413E" w:rsidRPr="0085413E" w:rsidRDefault="0085413E" w:rsidP="0085413E">
      <w:pPr>
        <w:pStyle w:val="Liturgien2"/>
      </w:pPr>
      <w:r w:rsidRPr="0085413E">
        <w:rPr>
          <w:noProof/>
        </w:rPr>
        <w:drawing>
          <wp:anchor distT="0" distB="0" distL="114300" distR="114300" simplePos="0" relativeHeight="251666944" behindDoc="1" locked="0" layoutInCell="1" allowOverlap="1" wp14:anchorId="43131CEE" wp14:editId="7FB25308">
            <wp:simplePos x="0" y="0"/>
            <wp:positionH relativeFrom="column">
              <wp:posOffset>-1270</wp:posOffset>
            </wp:positionH>
            <wp:positionV relativeFrom="paragraph">
              <wp:posOffset>79375</wp:posOffset>
            </wp:positionV>
            <wp:extent cx="697230" cy="1023620"/>
            <wp:effectExtent l="0" t="0" r="7620" b="5080"/>
            <wp:wrapTight wrapText="bothSides">
              <wp:wrapPolygon edited="0">
                <wp:start x="0" y="0"/>
                <wp:lineTo x="0" y="21305"/>
                <wp:lineTo x="21246" y="21305"/>
                <wp:lineTo x="21246" y="0"/>
                <wp:lineTo x="0" y="0"/>
              </wp:wrapPolygon>
            </wp:wrapTight>
            <wp:docPr id="300796477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" cy="102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Grafik</w:t>
      </w:r>
    </w:p>
    <w:p w14:paraId="06B2F31D" w14:textId="568F72FB" w:rsidR="0085413E" w:rsidRPr="0085413E" w:rsidRDefault="0085413E" w:rsidP="0085413E">
      <w:r w:rsidRPr="0085413E">
        <w:t>Stephan Balkenhol, Noah</w:t>
      </w:r>
    </w:p>
    <w:p w14:paraId="2ADEFDB4" w14:textId="1A256140" w:rsidR="0085413E" w:rsidRDefault="0085413E" w:rsidP="0085413E">
      <w:r w:rsidRPr="0085413E">
        <w:t>© VG Bild-Kunst, Bonn 2026</w:t>
      </w:r>
    </w:p>
    <w:p w14:paraId="543E8F78" w14:textId="77777777" w:rsidR="0085413E" w:rsidRDefault="0085413E" w:rsidP="0085413E"/>
    <w:p w14:paraId="4475A395" w14:textId="77777777" w:rsidR="0085413E" w:rsidRDefault="0085413E" w:rsidP="0085413E"/>
    <w:p w14:paraId="100E55AC" w14:textId="60B8C15D" w:rsidR="0085413E" w:rsidRPr="0085413E" w:rsidRDefault="0085413E" w:rsidP="0085413E">
      <w:pPr>
        <w:pStyle w:val="Liturgien2"/>
      </w:pPr>
      <w:r w:rsidRPr="0085413E">
        <w:t>Noah legt alles beiseite</w:t>
      </w:r>
    </w:p>
    <w:p w14:paraId="1856A387" w14:textId="77777777" w:rsidR="0085413E" w:rsidRPr="0085413E" w:rsidRDefault="0085413E" w:rsidP="0085413E">
      <w:r w:rsidRPr="0085413E">
        <w:t>Noah legt alles beiseite</w:t>
      </w:r>
    </w:p>
    <w:p w14:paraId="4ECC3853" w14:textId="77777777" w:rsidR="0085413E" w:rsidRPr="0085413E" w:rsidRDefault="0085413E" w:rsidP="0085413E">
      <w:r w:rsidRPr="0085413E">
        <w:t>Seine Pläne seine Karriere sein Ansehen bei den Leuten</w:t>
      </w:r>
    </w:p>
    <w:p w14:paraId="0B99B088" w14:textId="77777777" w:rsidR="0085413E" w:rsidRPr="0085413E" w:rsidRDefault="0085413E" w:rsidP="0085413E">
      <w:r w:rsidRPr="0085413E">
        <w:t>Und verbeißt sich in einen Plan</w:t>
      </w:r>
    </w:p>
    <w:p w14:paraId="221605DC" w14:textId="77777777" w:rsidR="0085413E" w:rsidRPr="0085413E" w:rsidRDefault="0085413E" w:rsidP="0085413E">
      <w:r w:rsidRPr="0085413E">
        <w:lastRenderedPageBreak/>
        <w:t>Die Leute rollen die Augen</w:t>
      </w:r>
    </w:p>
    <w:p w14:paraId="41EB8218" w14:textId="77777777" w:rsidR="0085413E" w:rsidRPr="0085413E" w:rsidRDefault="0085413E" w:rsidP="0085413E">
      <w:r w:rsidRPr="0085413E">
        <w:t>Wozu soll das gut sein</w:t>
      </w:r>
    </w:p>
    <w:p w14:paraId="02EA9CE7" w14:textId="77777777" w:rsidR="0085413E" w:rsidRPr="0085413E" w:rsidRDefault="0085413E" w:rsidP="0085413E">
      <w:r w:rsidRPr="0085413E">
        <w:t>Ein Schiff auf dem Land - wie ein Fisch auf dem Trockenen</w:t>
      </w:r>
    </w:p>
    <w:p w14:paraId="7D91F6A6" w14:textId="77777777" w:rsidR="0085413E" w:rsidRPr="0085413E" w:rsidRDefault="0085413E" w:rsidP="0085413E">
      <w:r w:rsidRPr="0085413E">
        <w:t>Da fehlt wohl der Groschen zur Mark</w:t>
      </w:r>
    </w:p>
    <w:p w14:paraId="63B02901" w14:textId="77777777" w:rsidR="0085413E" w:rsidRPr="0085413E" w:rsidRDefault="0085413E" w:rsidP="0085413E">
      <w:r w:rsidRPr="0085413E">
        <w:t>Ein Spinner ein Verbissener</w:t>
      </w:r>
    </w:p>
    <w:p w14:paraId="7821EF17" w14:textId="77777777" w:rsidR="0085413E" w:rsidRPr="0085413E" w:rsidRDefault="0085413E" w:rsidP="0085413E">
      <w:r w:rsidRPr="0085413E">
        <w:t>Ein Verrückter ein Getriebener</w:t>
      </w:r>
    </w:p>
    <w:p w14:paraId="48DE3C7E" w14:textId="77777777" w:rsidR="0085413E" w:rsidRPr="0085413E" w:rsidRDefault="0085413E" w:rsidP="0085413E">
      <w:r w:rsidRPr="0085413E">
        <w:t>Noah lässt sich verrücken</w:t>
      </w:r>
    </w:p>
    <w:p w14:paraId="10C3806C" w14:textId="77777777" w:rsidR="0085413E" w:rsidRPr="0085413E" w:rsidRDefault="0085413E" w:rsidP="0085413E">
      <w:r w:rsidRPr="0085413E">
        <w:t>Seine alten Pläne aus dem Blick seine Karriere ohne Wert sein</w:t>
      </w:r>
    </w:p>
    <w:p w14:paraId="37227020" w14:textId="77777777" w:rsidR="0085413E" w:rsidRPr="0085413E" w:rsidRDefault="0085413E" w:rsidP="0085413E">
      <w:r w:rsidRPr="0085413E">
        <w:t>Ansehen unwichtig</w:t>
      </w:r>
    </w:p>
    <w:p w14:paraId="3F343AA4" w14:textId="77777777" w:rsidR="0085413E" w:rsidRPr="0085413E" w:rsidRDefault="0085413E" w:rsidP="0085413E">
      <w:r w:rsidRPr="0085413E">
        <w:t>Es zählt Gottes Wille: Bau das Schiff</w:t>
      </w:r>
    </w:p>
    <w:p w14:paraId="51BA7633" w14:textId="77777777" w:rsidR="0085413E" w:rsidRPr="0085413E" w:rsidRDefault="0085413E" w:rsidP="0085413E">
      <w:r w:rsidRPr="0085413E">
        <w:t>Du wirst verstehen, später</w:t>
      </w:r>
    </w:p>
    <w:p w14:paraId="79556D72" w14:textId="77777777" w:rsidR="0085413E" w:rsidRPr="0085413E" w:rsidRDefault="0085413E" w:rsidP="0085413E">
      <w:r w:rsidRPr="0085413E">
        <w:t>Heute nur dies: Fang an</w:t>
      </w:r>
    </w:p>
    <w:p w14:paraId="5D54B655" w14:textId="77777777" w:rsidR="0085413E" w:rsidRPr="0085413E" w:rsidRDefault="0085413E" w:rsidP="0085413E">
      <w:r w:rsidRPr="0085413E">
        <w:t>Das allein soll genügen</w:t>
      </w:r>
    </w:p>
    <w:p w14:paraId="15E3C7E7" w14:textId="77777777" w:rsidR="0085413E" w:rsidRPr="0085413E" w:rsidRDefault="0085413E" w:rsidP="0085413E">
      <w:r w:rsidRPr="0085413E">
        <w:t>Und wird Leben retten</w:t>
      </w:r>
    </w:p>
    <w:p w14:paraId="5E78A768" w14:textId="77777777" w:rsidR="0085413E" w:rsidRPr="0085413E" w:rsidRDefault="0085413E" w:rsidP="0085413E">
      <w:r w:rsidRPr="0085413E">
        <w:t>Und wo du schwach wirst</w:t>
      </w:r>
    </w:p>
    <w:p w14:paraId="55BB2D5A" w14:textId="77777777" w:rsidR="0085413E" w:rsidRDefault="0085413E" w:rsidP="0085413E">
      <w:r w:rsidRPr="0085413E">
        <w:t xml:space="preserve">Da </w:t>
      </w:r>
      <w:proofErr w:type="spellStart"/>
      <w:r w:rsidRPr="0085413E">
        <w:t>geb</w:t>
      </w:r>
      <w:proofErr w:type="spellEnd"/>
      <w:r w:rsidRPr="0085413E">
        <w:t xml:space="preserve"> ich dir Stärke</w:t>
      </w:r>
    </w:p>
    <w:p w14:paraId="4A7AB684" w14:textId="77777777" w:rsidR="0085413E" w:rsidRPr="0085413E" w:rsidRDefault="0085413E" w:rsidP="0085413E"/>
    <w:p w14:paraId="4B1FD21E" w14:textId="08C7B71B" w:rsidR="00181690" w:rsidRDefault="0085413E" w:rsidP="0085413E">
      <w:r w:rsidRPr="0085413E">
        <w:t>Friedemann Magaard</w:t>
      </w:r>
    </w:p>
    <w:p w14:paraId="0C613D0E" w14:textId="134F21A4" w:rsidR="00181690" w:rsidRDefault="0085413E" w:rsidP="0085413E">
      <w:pPr>
        <w:pStyle w:val="Liturgien1"/>
      </w:pPr>
      <w:r>
        <w:t>XI.</w:t>
      </w:r>
    </w:p>
    <w:p w14:paraId="4F3EF488" w14:textId="77777777" w:rsidR="0085413E" w:rsidRPr="0085413E" w:rsidRDefault="0085413E" w:rsidP="0085413E">
      <w:pPr>
        <w:pStyle w:val="Liturgien2"/>
      </w:pPr>
      <w:r w:rsidRPr="0085413E">
        <w:t>Paul Gerhardt: EG 361, 1+6</w:t>
      </w:r>
    </w:p>
    <w:p w14:paraId="3D37EE62" w14:textId="77777777" w:rsidR="0085413E" w:rsidRPr="0085413E" w:rsidRDefault="0085413E" w:rsidP="0085413E">
      <w:r w:rsidRPr="0085413E">
        <w:t>BEFIEHL du deine Wege und was dein Herze kränkt</w:t>
      </w:r>
    </w:p>
    <w:p w14:paraId="25C0EB70" w14:textId="77777777" w:rsidR="0085413E" w:rsidRPr="0085413E" w:rsidRDefault="0085413E" w:rsidP="0085413E">
      <w:r w:rsidRPr="0085413E">
        <w:t>der allertreusten Pflege des, der den Himmel lenkt.</w:t>
      </w:r>
    </w:p>
    <w:p w14:paraId="7514E640" w14:textId="77777777" w:rsidR="0085413E" w:rsidRPr="0085413E" w:rsidRDefault="0085413E" w:rsidP="0085413E">
      <w:r w:rsidRPr="0085413E">
        <w:t>Der Wolken, Luft und Winden gibt Wege, Lauf und Bahn</w:t>
      </w:r>
    </w:p>
    <w:p w14:paraId="3DD218CA" w14:textId="77777777" w:rsidR="0085413E" w:rsidRPr="0085413E" w:rsidRDefault="0085413E" w:rsidP="0085413E">
      <w:r w:rsidRPr="0085413E">
        <w:t>der wird auch Wege finden, da dein Fuß gehen kann.</w:t>
      </w:r>
    </w:p>
    <w:p w14:paraId="368CB49D" w14:textId="77777777" w:rsidR="0085413E" w:rsidRDefault="0085413E" w:rsidP="0085413E"/>
    <w:p w14:paraId="400DDAD2" w14:textId="41AA1FA4" w:rsidR="0085413E" w:rsidRPr="0085413E" w:rsidRDefault="0085413E" w:rsidP="0085413E">
      <w:r w:rsidRPr="0085413E">
        <w:t>HOFF, o du arme Seele, hoff und sei unverzagt!</w:t>
      </w:r>
    </w:p>
    <w:p w14:paraId="6E90712B" w14:textId="77777777" w:rsidR="0085413E" w:rsidRPr="0085413E" w:rsidRDefault="0085413E" w:rsidP="0085413E">
      <w:r w:rsidRPr="0085413E">
        <w:t>Gott wird dich aus der Höhle, da dich der Kummer plagt,</w:t>
      </w:r>
    </w:p>
    <w:p w14:paraId="36527861" w14:textId="77777777" w:rsidR="0085413E" w:rsidRPr="0085413E" w:rsidRDefault="0085413E" w:rsidP="0085413E">
      <w:r w:rsidRPr="0085413E">
        <w:t>mit großen Gnaden rücken; erwarte nur die Zeit,</w:t>
      </w:r>
    </w:p>
    <w:p w14:paraId="14E10186" w14:textId="77777777" w:rsidR="0085413E" w:rsidRDefault="0085413E" w:rsidP="0085413E">
      <w:r w:rsidRPr="0085413E">
        <w:t>so wirst du schon erblicken die Sonn der schönsten Freud.</w:t>
      </w:r>
    </w:p>
    <w:p w14:paraId="50BCD8FB" w14:textId="77777777" w:rsidR="0085413E" w:rsidRPr="0085413E" w:rsidRDefault="0085413E" w:rsidP="0085413E"/>
    <w:p w14:paraId="078E309C" w14:textId="547E0118" w:rsidR="0085413E" w:rsidRDefault="0085413E" w:rsidP="0085413E">
      <w:pPr>
        <w:pStyle w:val="Liturgien2"/>
      </w:pPr>
      <w:r w:rsidRPr="0085413E">
        <w:rPr>
          <w:noProof/>
        </w:rPr>
        <w:drawing>
          <wp:anchor distT="0" distB="0" distL="114300" distR="114300" simplePos="0" relativeHeight="251668480" behindDoc="1" locked="0" layoutInCell="1" allowOverlap="1" wp14:anchorId="023A7FB9" wp14:editId="58241810">
            <wp:simplePos x="0" y="0"/>
            <wp:positionH relativeFrom="column">
              <wp:posOffset>-1270</wp:posOffset>
            </wp:positionH>
            <wp:positionV relativeFrom="paragraph">
              <wp:posOffset>73025</wp:posOffset>
            </wp:positionV>
            <wp:extent cx="584377" cy="898111"/>
            <wp:effectExtent l="0" t="0" r="6350" b="0"/>
            <wp:wrapTight wrapText="bothSides">
              <wp:wrapPolygon edited="0">
                <wp:start x="0" y="0"/>
                <wp:lineTo x="0" y="21081"/>
                <wp:lineTo x="21130" y="21081"/>
                <wp:lineTo x="21130" y="0"/>
                <wp:lineTo x="0" y="0"/>
              </wp:wrapPolygon>
            </wp:wrapTight>
            <wp:docPr id="1454410206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77" cy="89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Grafik</w:t>
      </w:r>
    </w:p>
    <w:p w14:paraId="170434D1" w14:textId="77777777" w:rsidR="0085413E" w:rsidRPr="0085413E" w:rsidRDefault="0085413E" w:rsidP="0085413E">
      <w:r w:rsidRPr="0085413E">
        <w:t>Martin Noel, Croy</w:t>
      </w:r>
    </w:p>
    <w:p w14:paraId="572B11C4" w14:textId="176B062D" w:rsidR="0085413E" w:rsidRDefault="0085413E" w:rsidP="0085413E">
      <w:r w:rsidRPr="0085413E">
        <w:t>© VG Bild-Kunst, Bonn 2026</w:t>
      </w:r>
    </w:p>
    <w:p w14:paraId="7820B06B" w14:textId="77777777" w:rsidR="0085413E" w:rsidRDefault="0085413E" w:rsidP="0085413E"/>
    <w:p w14:paraId="3FAAD4E9" w14:textId="77777777" w:rsidR="0085413E" w:rsidRPr="0085413E" w:rsidRDefault="0085413E" w:rsidP="0085413E"/>
    <w:p w14:paraId="69B4EEB2" w14:textId="77777777" w:rsidR="0085413E" w:rsidRPr="0085413E" w:rsidRDefault="0085413E" w:rsidP="0085413E">
      <w:pPr>
        <w:pStyle w:val="Liturgien2"/>
      </w:pPr>
      <w:r w:rsidRPr="0085413E">
        <w:t>Einmal zu Penny und zurück</w:t>
      </w:r>
    </w:p>
    <w:p w14:paraId="3F380E74" w14:textId="77777777" w:rsidR="0085413E" w:rsidRPr="0085413E" w:rsidRDefault="0085413E" w:rsidP="0085413E">
      <w:r w:rsidRPr="0085413E">
        <w:t>Einmal zu Penny und zurück</w:t>
      </w:r>
    </w:p>
    <w:p w14:paraId="648F568C" w14:textId="77777777" w:rsidR="0085413E" w:rsidRPr="0085413E" w:rsidRDefault="0085413E" w:rsidP="0085413E">
      <w:r w:rsidRPr="0085413E">
        <w:t>Solange ich atme</w:t>
      </w:r>
    </w:p>
    <w:p w14:paraId="69F833F7" w14:textId="77777777" w:rsidR="0085413E" w:rsidRPr="0085413E" w:rsidRDefault="0085413E" w:rsidP="0085413E">
      <w:r w:rsidRPr="0085413E">
        <w:t>Möchte ich hoffen</w:t>
      </w:r>
    </w:p>
    <w:p w14:paraId="71EE7547" w14:textId="77777777" w:rsidR="0085413E" w:rsidRPr="0085413E" w:rsidRDefault="0085413E" w:rsidP="0085413E">
      <w:r w:rsidRPr="0085413E">
        <w:t>Noch ist meine Liebe</w:t>
      </w:r>
    </w:p>
    <w:p w14:paraId="641609DF" w14:textId="77777777" w:rsidR="0085413E" w:rsidRPr="0085413E" w:rsidRDefault="0085413E" w:rsidP="0085413E">
      <w:r w:rsidRPr="0085413E">
        <w:t>Zu dir ungebrochen</w:t>
      </w:r>
    </w:p>
    <w:p w14:paraId="3C858B33" w14:textId="77777777" w:rsidR="0085413E" w:rsidRPr="0085413E" w:rsidRDefault="0085413E" w:rsidP="0085413E">
      <w:r w:rsidRPr="0085413E">
        <w:lastRenderedPageBreak/>
        <w:t>Der Spiegel stellt Fragen</w:t>
      </w:r>
    </w:p>
    <w:p w14:paraId="6A39FF89" w14:textId="77777777" w:rsidR="0085413E" w:rsidRPr="0085413E" w:rsidRDefault="0085413E" w:rsidP="0085413E">
      <w:r w:rsidRPr="0085413E">
        <w:t>Warum bist du hier?</w:t>
      </w:r>
    </w:p>
    <w:p w14:paraId="4E0D2D12" w14:textId="77777777" w:rsidR="0085413E" w:rsidRPr="0085413E" w:rsidRDefault="0085413E" w:rsidP="0085413E">
      <w:r w:rsidRPr="0085413E">
        <w:t>Nur wegen dir</w:t>
      </w:r>
    </w:p>
    <w:p w14:paraId="6A86E081" w14:textId="77777777" w:rsidR="0085413E" w:rsidRPr="0085413E" w:rsidRDefault="0085413E" w:rsidP="0085413E">
      <w:r w:rsidRPr="0085413E">
        <w:t>Nur wegen dir</w:t>
      </w:r>
    </w:p>
    <w:p w14:paraId="535FB451" w14:textId="77777777" w:rsidR="0085413E" w:rsidRPr="0085413E" w:rsidRDefault="0085413E" w:rsidP="0085413E">
      <w:proofErr w:type="gramStart"/>
      <w:r w:rsidRPr="0085413E">
        <w:t>I:Ich</w:t>
      </w:r>
      <w:proofErr w:type="gramEnd"/>
      <w:r w:rsidRPr="0085413E">
        <w:t xml:space="preserve"> bin immer noch </w:t>
      </w:r>
      <w:proofErr w:type="spellStart"/>
      <w:proofErr w:type="gramStart"/>
      <w:r w:rsidRPr="0085413E">
        <w:t>hier:I</w:t>
      </w:r>
      <w:proofErr w:type="spellEnd"/>
      <w:proofErr w:type="gramEnd"/>
    </w:p>
    <w:p w14:paraId="19956025" w14:textId="77777777" w:rsidR="0085413E" w:rsidRPr="0085413E" w:rsidRDefault="0085413E" w:rsidP="0085413E">
      <w:r w:rsidRPr="0085413E">
        <w:t>Zwischen den Zeilen</w:t>
      </w:r>
    </w:p>
    <w:p w14:paraId="12962151" w14:textId="77777777" w:rsidR="0085413E" w:rsidRPr="0085413E" w:rsidRDefault="0085413E" w:rsidP="0085413E">
      <w:r w:rsidRPr="0085413E">
        <w:t>Zwischen den Phrasen</w:t>
      </w:r>
    </w:p>
    <w:p w14:paraId="2488EAE8" w14:textId="77777777" w:rsidR="0085413E" w:rsidRPr="0085413E" w:rsidRDefault="0085413E" w:rsidP="0085413E">
      <w:r w:rsidRPr="0085413E">
        <w:t>Reflektierendes Glitzern</w:t>
      </w:r>
    </w:p>
    <w:p w14:paraId="33A88EE3" w14:textId="77777777" w:rsidR="0085413E" w:rsidRPr="0085413E" w:rsidRDefault="0085413E" w:rsidP="0085413E">
      <w:r w:rsidRPr="0085413E">
        <w:t>In den Pfützen der Straßen</w:t>
      </w:r>
    </w:p>
    <w:p w14:paraId="647E74AD" w14:textId="77777777" w:rsidR="0085413E" w:rsidRPr="0085413E" w:rsidRDefault="0085413E" w:rsidP="0085413E">
      <w:r w:rsidRPr="0085413E">
        <w:t>Ich sehe den Riss</w:t>
      </w:r>
    </w:p>
    <w:p w14:paraId="624F055C" w14:textId="77777777" w:rsidR="0085413E" w:rsidRPr="0085413E" w:rsidRDefault="0085413E" w:rsidP="0085413E">
      <w:r w:rsidRPr="0085413E">
        <w:t>Ich fühle das Licht</w:t>
      </w:r>
    </w:p>
    <w:p w14:paraId="0C8D8593" w14:textId="77777777" w:rsidR="0085413E" w:rsidRPr="0085413E" w:rsidRDefault="0085413E" w:rsidP="0085413E">
      <w:r w:rsidRPr="0085413E">
        <w:t xml:space="preserve">Durch alle </w:t>
      </w:r>
      <w:proofErr w:type="spellStart"/>
      <w:r w:rsidRPr="0085413E">
        <w:t>Kaputtheit</w:t>
      </w:r>
      <w:proofErr w:type="spellEnd"/>
    </w:p>
    <w:p w14:paraId="2C4A0224" w14:textId="77777777" w:rsidR="0085413E" w:rsidRPr="0085413E" w:rsidRDefault="0085413E" w:rsidP="0085413E">
      <w:r w:rsidRPr="0085413E">
        <w:t>Scheint es für mich</w:t>
      </w:r>
    </w:p>
    <w:p w14:paraId="2E40D939" w14:textId="77777777" w:rsidR="0085413E" w:rsidRPr="0085413E" w:rsidRDefault="0085413E" w:rsidP="0085413E">
      <w:r w:rsidRPr="0085413E">
        <w:t>Wütender Wind</w:t>
      </w:r>
    </w:p>
    <w:p w14:paraId="08DA37C0" w14:textId="77777777" w:rsidR="0085413E" w:rsidRPr="0085413E" w:rsidRDefault="0085413E" w:rsidP="0085413E">
      <w:r w:rsidRPr="0085413E">
        <w:t xml:space="preserve">du </w:t>
      </w:r>
      <w:proofErr w:type="spellStart"/>
      <w:r w:rsidRPr="0085413E">
        <w:t>Wolkenzerfetzer</w:t>
      </w:r>
      <w:proofErr w:type="spellEnd"/>
    </w:p>
    <w:p w14:paraId="369984A3" w14:textId="77777777" w:rsidR="0085413E" w:rsidRPr="0085413E" w:rsidRDefault="0085413E" w:rsidP="0085413E">
      <w:proofErr w:type="gramStart"/>
      <w:r w:rsidRPr="0085413E">
        <w:t>brüllst</w:t>
      </w:r>
      <w:proofErr w:type="gramEnd"/>
      <w:r w:rsidRPr="0085413E">
        <w:t xml:space="preserve"> göttliche Fragen</w:t>
      </w:r>
    </w:p>
    <w:p w14:paraId="3A822A6C" w14:textId="77777777" w:rsidR="0085413E" w:rsidRPr="0085413E" w:rsidRDefault="0085413E" w:rsidP="0085413E">
      <w:r w:rsidRPr="0085413E">
        <w:t>gegen Fassaden</w:t>
      </w:r>
    </w:p>
    <w:p w14:paraId="2EA23678" w14:textId="77777777" w:rsidR="0085413E" w:rsidRPr="0085413E" w:rsidRDefault="0085413E" w:rsidP="0085413E">
      <w:r w:rsidRPr="0085413E">
        <w:t>Ich höre dein Heulen</w:t>
      </w:r>
    </w:p>
    <w:p w14:paraId="20106D24" w14:textId="77777777" w:rsidR="0085413E" w:rsidRPr="0085413E" w:rsidRDefault="0085413E" w:rsidP="0085413E">
      <w:r w:rsidRPr="0085413E">
        <w:t>warum bist du hier?</w:t>
      </w:r>
    </w:p>
    <w:p w14:paraId="3137C5DC" w14:textId="77777777" w:rsidR="0085413E" w:rsidRPr="0085413E" w:rsidRDefault="0085413E" w:rsidP="0085413E">
      <w:r w:rsidRPr="0085413E">
        <w:t>Nur wegen dir</w:t>
      </w:r>
    </w:p>
    <w:p w14:paraId="43AE6336" w14:textId="77777777" w:rsidR="0085413E" w:rsidRPr="0085413E" w:rsidRDefault="0085413E" w:rsidP="0085413E">
      <w:r w:rsidRPr="0085413E">
        <w:t>Nur wegen dir</w:t>
      </w:r>
    </w:p>
    <w:p w14:paraId="1420E3BD" w14:textId="77777777" w:rsidR="0085413E" w:rsidRDefault="0085413E" w:rsidP="0085413E">
      <w:proofErr w:type="gramStart"/>
      <w:r w:rsidRPr="0085413E">
        <w:t>I:Ich</w:t>
      </w:r>
      <w:proofErr w:type="gramEnd"/>
      <w:r w:rsidRPr="0085413E">
        <w:t xml:space="preserve"> bin immer noch </w:t>
      </w:r>
      <w:proofErr w:type="spellStart"/>
      <w:proofErr w:type="gramStart"/>
      <w:r w:rsidRPr="0085413E">
        <w:t>hier:I</w:t>
      </w:r>
      <w:proofErr w:type="spellEnd"/>
      <w:proofErr w:type="gramEnd"/>
    </w:p>
    <w:p w14:paraId="5F4CCF56" w14:textId="77777777" w:rsidR="0085413E" w:rsidRPr="0085413E" w:rsidRDefault="0085413E" w:rsidP="0085413E"/>
    <w:p w14:paraId="1D0B397B" w14:textId="4CCD8A53" w:rsidR="0085413E" w:rsidRPr="0085413E" w:rsidRDefault="0085413E" w:rsidP="0085413E">
      <w:r w:rsidRPr="0085413E">
        <w:t>Ulf Werner</w:t>
      </w:r>
    </w:p>
    <w:p w14:paraId="2BFF0774" w14:textId="78E1D93D" w:rsidR="00181690" w:rsidRDefault="0085413E" w:rsidP="0085413E">
      <w:pPr>
        <w:pStyle w:val="Liturgien1"/>
      </w:pPr>
      <w:r>
        <w:t>XII.</w:t>
      </w:r>
    </w:p>
    <w:p w14:paraId="445F4022" w14:textId="77777777" w:rsidR="0085413E" w:rsidRPr="0085413E" w:rsidRDefault="0085413E" w:rsidP="0085413E">
      <w:pPr>
        <w:pStyle w:val="Liturgien2"/>
      </w:pPr>
      <w:r w:rsidRPr="0085413E">
        <w:t>Paul Gerhardt: EG 83</w:t>
      </w:r>
    </w:p>
    <w:p w14:paraId="152C43CD" w14:textId="77777777" w:rsidR="0085413E" w:rsidRPr="0085413E" w:rsidRDefault="0085413E" w:rsidP="0085413E">
      <w:r w:rsidRPr="0085413E">
        <w:t xml:space="preserve">Das soll und will ich mir </w:t>
      </w:r>
      <w:proofErr w:type="spellStart"/>
      <w:r w:rsidRPr="0085413E">
        <w:t>zunutz</w:t>
      </w:r>
      <w:proofErr w:type="spellEnd"/>
    </w:p>
    <w:p w14:paraId="5E31D514" w14:textId="77777777" w:rsidR="0085413E" w:rsidRPr="0085413E" w:rsidRDefault="0085413E" w:rsidP="0085413E">
      <w:r w:rsidRPr="0085413E">
        <w:t>zu allen Zeiten machen;</w:t>
      </w:r>
    </w:p>
    <w:p w14:paraId="38C856A7" w14:textId="77777777" w:rsidR="0085413E" w:rsidRPr="0085413E" w:rsidRDefault="0085413E" w:rsidP="0085413E">
      <w:proofErr w:type="gramStart"/>
      <w:r w:rsidRPr="0085413E">
        <w:t>im Streite</w:t>
      </w:r>
      <w:proofErr w:type="gramEnd"/>
      <w:r w:rsidRPr="0085413E">
        <w:t xml:space="preserve"> soll es sein mein Schutz,</w:t>
      </w:r>
    </w:p>
    <w:p w14:paraId="78B11E34" w14:textId="77777777" w:rsidR="0085413E" w:rsidRPr="0085413E" w:rsidRDefault="0085413E" w:rsidP="0085413E">
      <w:r w:rsidRPr="0085413E">
        <w:t>in Traurigkeit mein Lachen,</w:t>
      </w:r>
    </w:p>
    <w:p w14:paraId="3DE0B36B" w14:textId="77777777" w:rsidR="0085413E" w:rsidRPr="0085413E" w:rsidRDefault="0085413E" w:rsidP="0085413E">
      <w:r w:rsidRPr="0085413E">
        <w:t>in Fröhlichkeit mein Saitenspiel;</w:t>
      </w:r>
    </w:p>
    <w:p w14:paraId="704FD387" w14:textId="77777777" w:rsidR="0085413E" w:rsidRPr="0085413E" w:rsidRDefault="0085413E" w:rsidP="0085413E">
      <w:r w:rsidRPr="0085413E">
        <w:t>und wenn mir nichts mehr schmecken will,</w:t>
      </w:r>
    </w:p>
    <w:p w14:paraId="4172E312" w14:textId="77777777" w:rsidR="0085413E" w:rsidRPr="0085413E" w:rsidRDefault="0085413E" w:rsidP="0085413E">
      <w:r w:rsidRPr="0085413E">
        <w:t>soll mich dies Manna speisen;</w:t>
      </w:r>
    </w:p>
    <w:p w14:paraId="6F7DFB49" w14:textId="77777777" w:rsidR="0085413E" w:rsidRPr="0085413E" w:rsidRDefault="0085413E" w:rsidP="0085413E">
      <w:r w:rsidRPr="0085413E">
        <w:t>im Durst soll‘s sein mein Wasserquell,</w:t>
      </w:r>
    </w:p>
    <w:p w14:paraId="4F1DFFE0" w14:textId="77777777" w:rsidR="0085413E" w:rsidRPr="0085413E" w:rsidRDefault="0085413E" w:rsidP="0085413E">
      <w:r w:rsidRPr="0085413E">
        <w:t>in Einsamkeit mein Sprachgesell</w:t>
      </w:r>
    </w:p>
    <w:p w14:paraId="4CEE24FE" w14:textId="77777777" w:rsidR="0085413E" w:rsidRPr="0085413E" w:rsidRDefault="0085413E" w:rsidP="0085413E">
      <w:r w:rsidRPr="0085413E">
        <w:t>zu Haus und auch auf Reisen.</w:t>
      </w:r>
    </w:p>
    <w:p w14:paraId="652C63C3" w14:textId="77777777" w:rsidR="0085413E" w:rsidRDefault="0085413E" w:rsidP="0085413E"/>
    <w:p w14:paraId="0F5971A4" w14:textId="7C66D211" w:rsidR="0085413E" w:rsidRDefault="0085413E" w:rsidP="0085413E">
      <w:pPr>
        <w:pStyle w:val="Liturgien2"/>
      </w:pPr>
      <w:r w:rsidRPr="0085413E">
        <w:rPr>
          <w:noProof/>
        </w:rPr>
        <w:drawing>
          <wp:anchor distT="0" distB="0" distL="114300" distR="114300" simplePos="0" relativeHeight="251669504" behindDoc="1" locked="0" layoutInCell="1" allowOverlap="1" wp14:anchorId="79E40808" wp14:editId="3B00E546">
            <wp:simplePos x="0" y="0"/>
            <wp:positionH relativeFrom="column">
              <wp:posOffset>-1270</wp:posOffset>
            </wp:positionH>
            <wp:positionV relativeFrom="paragraph">
              <wp:posOffset>71755</wp:posOffset>
            </wp:positionV>
            <wp:extent cx="587496" cy="844292"/>
            <wp:effectExtent l="0" t="0" r="3175" b="0"/>
            <wp:wrapTight wrapText="bothSides">
              <wp:wrapPolygon edited="0">
                <wp:start x="0" y="0"/>
                <wp:lineTo x="0" y="20966"/>
                <wp:lineTo x="21016" y="20966"/>
                <wp:lineTo x="21016" y="0"/>
                <wp:lineTo x="0" y="0"/>
              </wp:wrapPolygon>
            </wp:wrapTight>
            <wp:docPr id="1215949101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96" cy="844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>Grafik</w:t>
      </w:r>
    </w:p>
    <w:p w14:paraId="670DFE56" w14:textId="38617F32" w:rsidR="0085413E" w:rsidRPr="0085413E" w:rsidRDefault="0085413E" w:rsidP="0085413E">
      <w:r w:rsidRPr="0085413E">
        <w:t>HAP Grieshaber, Gespräch</w:t>
      </w:r>
    </w:p>
    <w:p w14:paraId="795B1646" w14:textId="1EE30FD2" w:rsidR="00181690" w:rsidRDefault="0085413E" w:rsidP="0085413E">
      <w:r w:rsidRPr="0085413E">
        <w:t>© VG Bild-Kunst, Bonn 2026</w:t>
      </w:r>
    </w:p>
    <w:p w14:paraId="5ED1F112" w14:textId="77777777" w:rsidR="0085413E" w:rsidRDefault="0085413E" w:rsidP="00A81BE4"/>
    <w:p w14:paraId="033A82A6" w14:textId="77777777" w:rsidR="0085413E" w:rsidRDefault="0085413E" w:rsidP="00A81BE4"/>
    <w:p w14:paraId="45CFD127" w14:textId="509798DD" w:rsidR="0085413E" w:rsidRPr="0085413E" w:rsidRDefault="0085413E" w:rsidP="0085413E">
      <w:pPr>
        <w:pStyle w:val="Liturgien2"/>
      </w:pPr>
      <w:r w:rsidRPr="0085413E">
        <w:lastRenderedPageBreak/>
        <w:t>Wie jede wesentliche Lebensäußerung ist der Glaube vor allem Begegnung</w:t>
      </w:r>
    </w:p>
    <w:p w14:paraId="087340CC" w14:textId="77777777" w:rsidR="0085413E" w:rsidRPr="0085413E" w:rsidRDefault="0085413E" w:rsidP="0085413E">
      <w:r w:rsidRPr="0085413E">
        <w:t>Wie jede wesentliche Lebensäußerung ist der Glaube vor allem Begegnung.</w:t>
      </w:r>
    </w:p>
    <w:p w14:paraId="48899266" w14:textId="77777777" w:rsidR="0085413E" w:rsidRPr="0085413E" w:rsidRDefault="0085413E" w:rsidP="0085413E">
      <w:r w:rsidRPr="0085413E">
        <w:t>Man könnte auch sagen, dass der Glaube ein Gespräch ist. So wie die Kirche</w:t>
      </w:r>
    </w:p>
    <w:p w14:paraId="60C2270C" w14:textId="77777777" w:rsidR="0085413E" w:rsidRPr="0085413E" w:rsidRDefault="0085413E" w:rsidP="0085413E">
      <w:r w:rsidRPr="0085413E">
        <w:t>nichts anderes ist als das unendliche Gespräch der Christenmenschen</w:t>
      </w:r>
    </w:p>
    <w:p w14:paraId="1360E8F4" w14:textId="77777777" w:rsidR="0085413E" w:rsidRPr="0085413E" w:rsidRDefault="0085413E" w:rsidP="0085413E">
      <w:r w:rsidRPr="0085413E">
        <w:t>untereinander und mit der Welt, die sie umgibt. Ebenso ist der Glaube</w:t>
      </w:r>
    </w:p>
    <w:p w14:paraId="07D59A35" w14:textId="77777777" w:rsidR="0085413E" w:rsidRPr="0085413E" w:rsidRDefault="0085413E" w:rsidP="0085413E">
      <w:r w:rsidRPr="0085413E">
        <w:t>ein Gespräch, das kein Ende findet. Er ist dabei auch ein Selbstgespräch,</w:t>
      </w:r>
    </w:p>
    <w:p w14:paraId="28899442" w14:textId="77777777" w:rsidR="0085413E" w:rsidRPr="0085413E" w:rsidRDefault="0085413E" w:rsidP="0085413E">
      <w:proofErr w:type="gramStart"/>
      <w:r w:rsidRPr="0085413E">
        <w:t>in dem Seele</w:t>
      </w:r>
      <w:proofErr w:type="gramEnd"/>
      <w:r w:rsidRPr="0085413E">
        <w:t xml:space="preserve"> sich selbst auf den Grund zu kommen und sich über sich</w:t>
      </w:r>
    </w:p>
    <w:p w14:paraId="410979E0" w14:textId="77777777" w:rsidR="0085413E" w:rsidRPr="0085413E" w:rsidRDefault="0085413E" w:rsidP="0085413E">
      <w:r w:rsidRPr="0085413E">
        <w:t>selbst zu erheben versucht. Doch wäre dies eine traurige und vergebliche</w:t>
      </w:r>
    </w:p>
    <w:p w14:paraId="23954E4F" w14:textId="77777777" w:rsidR="0085413E" w:rsidRPr="0085413E" w:rsidRDefault="0085413E" w:rsidP="0085413E">
      <w:r w:rsidRPr="0085413E">
        <w:t xml:space="preserve">Unternehmung, wenn es nur beim </w:t>
      </w:r>
      <w:proofErr w:type="spellStart"/>
      <w:r w:rsidRPr="0085413E">
        <w:t>Mitsichselbstreden</w:t>
      </w:r>
      <w:proofErr w:type="spellEnd"/>
      <w:r w:rsidRPr="0085413E">
        <w:t xml:space="preserve"> bliebe: ein unruhiges</w:t>
      </w:r>
    </w:p>
    <w:p w14:paraId="31E9EE90" w14:textId="77777777" w:rsidR="0085413E" w:rsidRPr="0085413E" w:rsidRDefault="0085413E" w:rsidP="0085413E">
      <w:r w:rsidRPr="0085413E">
        <w:t>Fragen ohne Antworten, ein Rufen ohne Echo, wortreiches Stochern im Nebel.</w:t>
      </w:r>
    </w:p>
    <w:p w14:paraId="7671D730" w14:textId="77777777" w:rsidR="0085413E" w:rsidRPr="0085413E" w:rsidRDefault="0085413E" w:rsidP="0085413E">
      <w:r w:rsidRPr="0085413E">
        <w:t xml:space="preserve">Das Versprechen und das Glück des Glaubens </w:t>
      </w:r>
      <w:proofErr w:type="gramStart"/>
      <w:r w:rsidRPr="0085413E">
        <w:t>besteht</w:t>
      </w:r>
      <w:proofErr w:type="gramEnd"/>
      <w:r w:rsidRPr="0085413E">
        <w:t xml:space="preserve"> deshalb darin, dass</w:t>
      </w:r>
    </w:p>
    <w:p w14:paraId="08593438" w14:textId="77777777" w:rsidR="0085413E" w:rsidRPr="0085413E" w:rsidRDefault="0085413E" w:rsidP="0085413E">
      <w:r w:rsidRPr="0085413E">
        <w:t>die Seele ihren „Sprachgesell“ findet. Sie ist dann nicht mehr einsam. Sie</w:t>
      </w:r>
    </w:p>
    <w:p w14:paraId="6134EB7C" w14:textId="77777777" w:rsidR="0085413E" w:rsidRPr="0085413E" w:rsidRDefault="0085413E" w:rsidP="0085413E">
      <w:proofErr w:type="gramStart"/>
      <w:r w:rsidRPr="0085413E">
        <w:t>weiß</w:t>
      </w:r>
      <w:proofErr w:type="gramEnd"/>
      <w:r w:rsidRPr="0085413E">
        <w:t xml:space="preserve"> nun, zu wem sie spricht. Sie empfängt von ihm Worte, die sie aufleben</w:t>
      </w:r>
    </w:p>
    <w:p w14:paraId="463AD527" w14:textId="77777777" w:rsidR="0085413E" w:rsidRPr="0085413E" w:rsidRDefault="0085413E" w:rsidP="0085413E">
      <w:r w:rsidRPr="0085413E">
        <w:t>lassen. Wo es nötig ist, durchkreuzen diese die eigenen Denkwege. So geht</w:t>
      </w:r>
    </w:p>
    <w:p w14:paraId="5A102297" w14:textId="77777777" w:rsidR="0085413E" w:rsidRPr="0085413E" w:rsidRDefault="0085413E" w:rsidP="0085413E">
      <w:r w:rsidRPr="0085413E">
        <w:t xml:space="preserve">es hin und her. Wobei manche Worte des </w:t>
      </w:r>
      <w:proofErr w:type="spellStart"/>
      <w:r w:rsidRPr="0085413E">
        <w:t>Sprachgesells</w:t>
      </w:r>
      <w:proofErr w:type="spellEnd"/>
      <w:r w:rsidRPr="0085413E">
        <w:t xml:space="preserve"> keine Buchstaben</w:t>
      </w:r>
    </w:p>
    <w:p w14:paraId="380BEA80" w14:textId="77777777" w:rsidR="0085413E" w:rsidRPr="0085413E" w:rsidRDefault="0085413E" w:rsidP="0085413E">
      <w:r w:rsidRPr="0085413E">
        <w:t>haben. Dieses Gespräch, in dem der Glaube zu sich selbst findet, weil er sich</w:t>
      </w:r>
    </w:p>
    <w:p w14:paraId="3C2FFCB4" w14:textId="77777777" w:rsidR="0085413E" w:rsidRPr="0085413E" w:rsidRDefault="0085413E" w:rsidP="0085413E">
      <w:r w:rsidRPr="0085413E">
        <w:t>angesprochen fühlt, ist von größtem Ernst und zugleich ein freies Spiel. Es</w:t>
      </w:r>
    </w:p>
    <w:p w14:paraId="17FE54D1" w14:textId="77777777" w:rsidR="0085413E" w:rsidRPr="0085413E" w:rsidRDefault="0085413E" w:rsidP="0085413E">
      <w:r w:rsidRPr="0085413E">
        <w:t>bilden sich Worte, die klingen und schwingen, die sich reimen und einen Takt</w:t>
      </w:r>
    </w:p>
    <w:p w14:paraId="13089E16" w14:textId="77777777" w:rsidR="0085413E" w:rsidRPr="0085413E" w:rsidRDefault="0085413E" w:rsidP="0085413E">
      <w:r w:rsidRPr="0085413E">
        <w:t>anschlagen, die Brücken schlagen und Gegensätze versöhnen, die nicht nur</w:t>
      </w:r>
    </w:p>
    <w:p w14:paraId="4CA56265" w14:textId="77777777" w:rsidR="0085413E" w:rsidRPr="0085413E" w:rsidRDefault="0085413E" w:rsidP="0085413E">
      <w:r w:rsidRPr="0085413E">
        <w:t>gesagt, sondern gesungen sein wollen – am besten gemeinsam mit anderen.</w:t>
      </w:r>
    </w:p>
    <w:p w14:paraId="7FBCA390" w14:textId="77777777" w:rsidR="0085413E" w:rsidRDefault="0085413E" w:rsidP="0085413E">
      <w:r w:rsidRPr="0085413E">
        <w:t xml:space="preserve">Zu Haus und auch auf Reisen – mit dem </w:t>
      </w:r>
      <w:proofErr w:type="spellStart"/>
      <w:r w:rsidRPr="0085413E">
        <w:t>Lämmlein</w:t>
      </w:r>
      <w:proofErr w:type="spellEnd"/>
      <w:r w:rsidRPr="0085413E">
        <w:t>.</w:t>
      </w:r>
    </w:p>
    <w:p w14:paraId="291853A8" w14:textId="77777777" w:rsidR="0085413E" w:rsidRPr="0085413E" w:rsidRDefault="0085413E" w:rsidP="0085413E"/>
    <w:p w14:paraId="1144D1BD" w14:textId="02DBDA94" w:rsidR="0085413E" w:rsidRDefault="0085413E" w:rsidP="0085413E">
      <w:r w:rsidRPr="0085413E">
        <w:t>Johann Hinrich Claussen</w:t>
      </w:r>
    </w:p>
    <w:p w14:paraId="7912DA90" w14:textId="3A09C9E0" w:rsidR="0085413E" w:rsidRDefault="008C214D" w:rsidP="008C214D">
      <w:pPr>
        <w:pStyle w:val="Liturgien1"/>
      </w:pPr>
      <w:r w:rsidRPr="008C214D">
        <w:t>BIOGRAFISCHE NOTIZEN</w:t>
      </w:r>
      <w:r>
        <w:br/>
      </w:r>
      <w:r w:rsidRPr="008C214D">
        <w:t>in alphabetischer Reihenfolge</w:t>
      </w:r>
    </w:p>
    <w:p w14:paraId="3E962641" w14:textId="77777777" w:rsidR="008C214D" w:rsidRPr="008C214D" w:rsidRDefault="008C214D" w:rsidP="008C214D">
      <w:r w:rsidRPr="008C214D">
        <w:rPr>
          <w:b/>
          <w:bCs/>
        </w:rPr>
        <w:t>Johann Hinrich Claussen,</w:t>
      </w:r>
      <w:r w:rsidRPr="008C214D">
        <w:t xml:space="preserve"> geboren 1964, studierte evangelische Theologie in</w:t>
      </w:r>
    </w:p>
    <w:p w14:paraId="21465678" w14:textId="77777777" w:rsidR="008C214D" w:rsidRPr="008C214D" w:rsidRDefault="008C214D" w:rsidP="008C214D">
      <w:r w:rsidRPr="008C214D">
        <w:t>Tübingen, Hamburg und London. Ab 1997 Pastor, dann als Propst und Hauptpastor</w:t>
      </w:r>
    </w:p>
    <w:p w14:paraId="3D8A1ED2" w14:textId="01427EA5" w:rsidR="008C214D" w:rsidRPr="008C214D" w:rsidRDefault="008C214D" w:rsidP="008C214D">
      <w:r w:rsidRPr="008C214D">
        <w:t>in Hamburg, seit 2016 Kulturbeauftragter des Rates der Evangelischen Kirche</w:t>
      </w:r>
      <w:r>
        <w:t xml:space="preserve"> </w:t>
      </w:r>
      <w:r w:rsidRPr="008C214D">
        <w:t>in Deutschland. Von ihm liegen zahlreiche Zeitschriften- und Buchveröffentlichungen</w:t>
      </w:r>
    </w:p>
    <w:p w14:paraId="76CD2E4F" w14:textId="77777777" w:rsidR="008C214D" w:rsidRDefault="008C214D" w:rsidP="008C214D">
      <w:r w:rsidRPr="008C214D">
        <w:t>vor.</w:t>
      </w:r>
    </w:p>
    <w:p w14:paraId="4F0A7E98" w14:textId="77777777" w:rsidR="008C214D" w:rsidRPr="008C214D" w:rsidRDefault="008C214D" w:rsidP="008C214D"/>
    <w:p w14:paraId="38768C9A" w14:textId="77777777" w:rsidR="008C214D" w:rsidRPr="008C214D" w:rsidRDefault="008C214D" w:rsidP="008C214D">
      <w:r w:rsidRPr="008C214D">
        <w:rPr>
          <w:b/>
          <w:bCs/>
        </w:rPr>
        <w:t>Anne Gidion</w:t>
      </w:r>
      <w:r w:rsidRPr="008C214D">
        <w:t>, geboren 1971, hat Theologie und Kunstgeschichte studiert, war</w:t>
      </w:r>
    </w:p>
    <w:p w14:paraId="36FCCC2F" w14:textId="77777777" w:rsidR="008C214D" w:rsidRPr="008C214D" w:rsidRDefault="008C214D" w:rsidP="008C214D">
      <w:r w:rsidRPr="008C214D">
        <w:t>Referentin beim Kirchentag, bei der EKD und im Bundespräsidialamt; dann Pastorin</w:t>
      </w:r>
    </w:p>
    <w:p w14:paraId="1B31F18E" w14:textId="77777777" w:rsidR="008C214D" w:rsidRPr="008C214D" w:rsidRDefault="008C214D" w:rsidP="008C214D">
      <w:r w:rsidRPr="008C214D">
        <w:t>in der Evangelischen Stiftung Alsterdorf und im Gottesdienstinstitut der Nordkirche,</w:t>
      </w:r>
    </w:p>
    <w:p w14:paraId="25F8BD18" w14:textId="4731293E" w:rsidR="008C214D" w:rsidRDefault="008C214D" w:rsidP="008C214D">
      <w:r w:rsidRPr="008C214D">
        <w:t>Rektorin des Pastoralkollegs in Ratzeburg, Synodale und Autorin von NDR-Rundfunkandachten,</w:t>
      </w:r>
      <w:r>
        <w:t xml:space="preserve"> </w:t>
      </w:r>
      <w:r w:rsidRPr="008C214D">
        <w:t>wurde promoviert über Leichte Sprache in der Liturgie und ist seit 2022</w:t>
      </w:r>
      <w:r>
        <w:t xml:space="preserve"> </w:t>
      </w:r>
      <w:r w:rsidRPr="008C214D">
        <w:t>Bevollmächtigte des Rates der Evangelischen Kirche in Deutschland bei der Bundesrepublik</w:t>
      </w:r>
      <w:r>
        <w:t xml:space="preserve"> </w:t>
      </w:r>
      <w:r w:rsidRPr="008C214D">
        <w:t>Deutschland und der Europäischen Union.</w:t>
      </w:r>
    </w:p>
    <w:p w14:paraId="1168B947" w14:textId="77777777" w:rsidR="008C214D" w:rsidRPr="008C214D" w:rsidRDefault="008C214D" w:rsidP="008C214D"/>
    <w:p w14:paraId="527B11D1" w14:textId="77777777" w:rsidR="008C214D" w:rsidRPr="008C214D" w:rsidRDefault="008C214D" w:rsidP="008C214D">
      <w:r w:rsidRPr="008C214D">
        <w:rPr>
          <w:b/>
          <w:bCs/>
        </w:rPr>
        <w:t>Björn Högsdal</w:t>
      </w:r>
      <w:r w:rsidRPr="008C214D">
        <w:t xml:space="preserve">, geboren 1975, ist Autor, Moderator und Kulturveranstalter &amp; </w:t>
      </w:r>
      <w:proofErr w:type="spellStart"/>
      <w:r w:rsidRPr="008C214D">
        <w:t>Slampoet</w:t>
      </w:r>
      <w:proofErr w:type="spellEnd"/>
      <w:r w:rsidRPr="008C214D">
        <w:t>.</w:t>
      </w:r>
    </w:p>
    <w:p w14:paraId="56675F6F" w14:textId="77777777" w:rsidR="008C214D" w:rsidRPr="008C214D" w:rsidRDefault="008C214D" w:rsidP="008C214D">
      <w:r w:rsidRPr="008C214D">
        <w:t>Preisträger verschiedener Literaturwettbewerbe und Finalist der deutschsprachigen</w:t>
      </w:r>
    </w:p>
    <w:p w14:paraId="5E38C308" w14:textId="2E024280" w:rsidR="008C214D" w:rsidRPr="008C214D" w:rsidRDefault="008C214D" w:rsidP="008C214D">
      <w:r w:rsidRPr="008C214D">
        <w:lastRenderedPageBreak/>
        <w:t>Meisterschaften des Poetry Slams 2009. Zahlreiche Auftritte in Radio</w:t>
      </w:r>
      <w:r>
        <w:t xml:space="preserve"> </w:t>
      </w:r>
      <w:r w:rsidRPr="008C214D">
        <w:t>und</w:t>
      </w:r>
      <w:r>
        <w:t xml:space="preserve"> </w:t>
      </w:r>
      <w:r w:rsidRPr="008C214D">
        <w:t>TV-Sendungen und diverse Veröffentlichungen in (Satire-) Zeitschriften (Titanic,</w:t>
      </w:r>
    </w:p>
    <w:p w14:paraId="22660E74" w14:textId="429EF97A" w:rsidR="008C214D" w:rsidRDefault="008C214D" w:rsidP="008C214D">
      <w:r w:rsidRPr="008C214D">
        <w:t>Pardon) und Verlagen.</w:t>
      </w:r>
    </w:p>
    <w:p w14:paraId="3CAF0FA5" w14:textId="77777777" w:rsidR="008C214D" w:rsidRPr="008C214D" w:rsidRDefault="008C214D" w:rsidP="008C214D"/>
    <w:p w14:paraId="1B64F0AD" w14:textId="77777777" w:rsidR="008C214D" w:rsidRPr="008C214D" w:rsidRDefault="008C214D" w:rsidP="008C214D">
      <w:r w:rsidRPr="008C214D">
        <w:rPr>
          <w:b/>
          <w:bCs/>
        </w:rPr>
        <w:t>Kristin Jahn</w:t>
      </w:r>
      <w:r w:rsidRPr="008C214D">
        <w:t>, geboren 1976, studierte Theologie und Literaturwissenschaften und</w:t>
      </w:r>
    </w:p>
    <w:p w14:paraId="0A71D499" w14:textId="77777777" w:rsidR="008C214D" w:rsidRPr="008C214D" w:rsidRDefault="008C214D" w:rsidP="008C214D">
      <w:r w:rsidRPr="008C214D">
        <w:t>wurde mit einer Arbeit über Uwe Johnson promoviert. Pastorin in Vachdorf/Meiningen</w:t>
      </w:r>
    </w:p>
    <w:p w14:paraId="4BF5AA74" w14:textId="77777777" w:rsidR="008C214D" w:rsidRPr="008C214D" w:rsidRDefault="008C214D" w:rsidP="008C214D">
      <w:r w:rsidRPr="008C214D">
        <w:t>und Wittenberg, Superintendentin des Kirchenkreises Altenburger Land, seit 2022</w:t>
      </w:r>
    </w:p>
    <w:p w14:paraId="2A98F8D0" w14:textId="77777777" w:rsidR="008C214D" w:rsidRPr="008C214D" w:rsidRDefault="008C214D" w:rsidP="008C214D">
      <w:r w:rsidRPr="008C214D">
        <w:t>Generalsekretärin des Deutschen Evangelischen Kirchentags. 2022 Veröffentlichung</w:t>
      </w:r>
    </w:p>
    <w:p w14:paraId="498E00C7" w14:textId="77777777" w:rsidR="008C214D" w:rsidRPr="008C214D" w:rsidRDefault="008C214D" w:rsidP="008C214D">
      <w:r w:rsidRPr="008C214D">
        <w:t>ihres zweiten Gedichtbandes.</w:t>
      </w:r>
    </w:p>
    <w:p w14:paraId="0E74CD4D" w14:textId="77777777" w:rsidR="008C214D" w:rsidRDefault="008C214D" w:rsidP="008C214D"/>
    <w:p w14:paraId="67E5AB82" w14:textId="31F4CD27" w:rsidR="008C214D" w:rsidRPr="008C214D" w:rsidRDefault="008C214D" w:rsidP="008C214D">
      <w:r w:rsidRPr="008C214D">
        <w:rPr>
          <w:b/>
          <w:bCs/>
        </w:rPr>
        <w:t>Daniel Kaiser,</w:t>
      </w:r>
      <w:r w:rsidRPr="008C214D">
        <w:t xml:space="preserve"> geboren 1972 in Lübeck, studierte Evangelische Theologie in </w:t>
      </w:r>
      <w:proofErr w:type="spellStart"/>
      <w:proofErr w:type="gramStart"/>
      <w:r w:rsidRPr="008C214D">
        <w:t>Neuendettelsau,Heidelberg</w:t>
      </w:r>
      <w:proofErr w:type="spellEnd"/>
      <w:proofErr w:type="gramEnd"/>
      <w:r w:rsidRPr="008C214D">
        <w:t xml:space="preserve"> und Hamburg. Ab 1996 bei Radio Hamburg, später Reporter</w:t>
      </w:r>
    </w:p>
    <w:p w14:paraId="70F19927" w14:textId="77777777" w:rsidR="008C214D" w:rsidRPr="008C214D" w:rsidRDefault="008C214D" w:rsidP="008C214D">
      <w:r w:rsidRPr="008C214D">
        <w:t>sowie Kultur- und Politikredakteur beim NDR. Seit 2011 in der Kulturredaktion bei</w:t>
      </w:r>
    </w:p>
    <w:p w14:paraId="7F8D61D4" w14:textId="77777777" w:rsidR="008C214D" w:rsidRPr="008C214D" w:rsidRDefault="008C214D" w:rsidP="008C214D">
      <w:r w:rsidRPr="008C214D">
        <w:t xml:space="preserve">NDR 90,3, die er seit 2018 leitet. Er ist einer der drei Hosts des </w:t>
      </w:r>
      <w:proofErr w:type="gramStart"/>
      <w:r w:rsidRPr="008C214D">
        <w:t>NDR Bücherpodcasts</w:t>
      </w:r>
      <w:proofErr w:type="gramEnd"/>
    </w:p>
    <w:p w14:paraId="6DEEFB2C" w14:textId="77777777" w:rsidR="008C214D" w:rsidRPr="008C214D" w:rsidRDefault="008C214D" w:rsidP="008C214D">
      <w:r w:rsidRPr="008C214D">
        <w:t>„</w:t>
      </w:r>
      <w:proofErr w:type="spellStart"/>
      <w:proofErr w:type="gramStart"/>
      <w:r w:rsidRPr="008C214D">
        <w:t>eat.READ.sleep</w:t>
      </w:r>
      <w:proofErr w:type="spellEnd"/>
      <w:proofErr w:type="gramEnd"/>
      <w:r w:rsidRPr="008C214D">
        <w:t>“, außerdem regelmäßig ehrenamtlicher Prediger in norddeutschen</w:t>
      </w:r>
    </w:p>
    <w:p w14:paraId="0426BC40" w14:textId="77777777" w:rsidR="008C214D" w:rsidRDefault="008C214D" w:rsidP="008C214D">
      <w:r w:rsidRPr="008C214D">
        <w:t>Kirchen.</w:t>
      </w:r>
    </w:p>
    <w:p w14:paraId="1DCF090A" w14:textId="77777777" w:rsidR="008C214D" w:rsidRPr="008C214D" w:rsidRDefault="008C214D" w:rsidP="008C214D"/>
    <w:p w14:paraId="5D10A110" w14:textId="77777777" w:rsidR="008C214D" w:rsidRPr="008C214D" w:rsidRDefault="008C214D" w:rsidP="008C214D">
      <w:r w:rsidRPr="008C214D">
        <w:rPr>
          <w:b/>
          <w:bCs/>
        </w:rPr>
        <w:t xml:space="preserve">Brighton </w:t>
      </w:r>
      <w:proofErr w:type="spellStart"/>
      <w:r w:rsidRPr="008C214D">
        <w:rPr>
          <w:b/>
          <w:bCs/>
        </w:rPr>
        <w:t>Katabaro</w:t>
      </w:r>
      <w:proofErr w:type="spellEnd"/>
      <w:r w:rsidRPr="008C214D">
        <w:t xml:space="preserve">, geboren 1969 in </w:t>
      </w:r>
      <w:proofErr w:type="spellStart"/>
      <w:r w:rsidRPr="008C214D">
        <w:t>Karagwe</w:t>
      </w:r>
      <w:proofErr w:type="spellEnd"/>
      <w:r w:rsidRPr="008C214D">
        <w:t>, Tansania, ist Theologe und seit</w:t>
      </w:r>
    </w:p>
    <w:p w14:paraId="61FFDD65" w14:textId="77777777" w:rsidR="008C214D" w:rsidRPr="008C214D" w:rsidRDefault="008C214D" w:rsidP="008C214D">
      <w:r w:rsidRPr="008C214D">
        <w:t>1997 ordinierter Pastor. Im Jahr 2009 promovierte er an der Universität Hamburg</w:t>
      </w:r>
    </w:p>
    <w:p w14:paraId="2FDD4BD3" w14:textId="77777777" w:rsidR="008C214D" w:rsidRPr="008C214D" w:rsidRDefault="008C214D" w:rsidP="008C214D">
      <w:r w:rsidRPr="008C214D">
        <w:t>mit einer Arbeit zur pfingstlich-charismatischen Lehre und Praxis in Tansania. Er war</w:t>
      </w:r>
    </w:p>
    <w:p w14:paraId="57B2B937" w14:textId="77777777" w:rsidR="008C214D" w:rsidRPr="008C214D" w:rsidRDefault="008C214D" w:rsidP="008C214D">
      <w:r w:rsidRPr="008C214D">
        <w:t xml:space="preserve">Koordinator beim Aufbau des </w:t>
      </w:r>
      <w:proofErr w:type="spellStart"/>
      <w:r w:rsidRPr="008C214D">
        <w:t>Karagwe</w:t>
      </w:r>
      <w:proofErr w:type="spellEnd"/>
      <w:r w:rsidRPr="008C214D">
        <w:t xml:space="preserve"> University College und von 2018 bis 2022</w:t>
      </w:r>
    </w:p>
    <w:p w14:paraId="7E784B78" w14:textId="77777777" w:rsidR="008C214D" w:rsidRPr="008C214D" w:rsidRDefault="008C214D" w:rsidP="008C214D">
      <w:proofErr w:type="spellStart"/>
      <w:r w:rsidRPr="008C214D">
        <w:t>Principal</w:t>
      </w:r>
      <w:proofErr w:type="spellEnd"/>
      <w:r w:rsidRPr="008C214D">
        <w:t xml:space="preserve"> des KARUCO College. Seit 2023 ist er Studienleiter an der Akademie für</w:t>
      </w:r>
    </w:p>
    <w:p w14:paraId="5F31DC4A" w14:textId="67F42849" w:rsidR="00181690" w:rsidRDefault="008C214D" w:rsidP="008C214D">
      <w:r w:rsidRPr="008C214D">
        <w:t>Internationale Ökumene der Universität Hamburg.</w:t>
      </w:r>
    </w:p>
    <w:p w14:paraId="1C8E7C81" w14:textId="77777777" w:rsidR="008C214D" w:rsidRDefault="008C214D" w:rsidP="00A81BE4"/>
    <w:p w14:paraId="70F737CB" w14:textId="77777777" w:rsidR="008C214D" w:rsidRPr="008C214D" w:rsidRDefault="008C214D" w:rsidP="008C214D">
      <w:r w:rsidRPr="008C214D">
        <w:rPr>
          <w:b/>
          <w:bCs/>
        </w:rPr>
        <w:t>Max Richard Leßmann</w:t>
      </w:r>
      <w:r w:rsidRPr="008C214D">
        <w:t>, geboren 1991, ist Sänger und Autor. Sänger der Indie-</w:t>
      </w:r>
    </w:p>
    <w:p w14:paraId="57245BC8" w14:textId="77777777" w:rsidR="008C214D" w:rsidRPr="008C214D" w:rsidRDefault="008C214D" w:rsidP="008C214D">
      <w:r w:rsidRPr="008C214D">
        <w:t>Rock-Band Vierkanttretlager, 2017 Veröffentlichung des Soloalbums „Liebe in Zeiten</w:t>
      </w:r>
    </w:p>
    <w:p w14:paraId="28E1FD5F" w14:textId="77777777" w:rsidR="008C214D" w:rsidRPr="008C214D" w:rsidRDefault="008C214D" w:rsidP="008C214D">
      <w:r w:rsidRPr="008C214D">
        <w:t>der Follower“, 2022 gleichnamiger Gedichtband. Der Roman „Sylter Welle“ erschien</w:t>
      </w:r>
    </w:p>
    <w:p w14:paraId="00C1E6B4" w14:textId="77777777" w:rsidR="008C214D" w:rsidRPr="008C214D" w:rsidRDefault="008C214D" w:rsidP="008C214D">
      <w:r w:rsidRPr="008C214D">
        <w:t>2023 und war ebenfalls ein Spiegel Bestseller. Textete unter anderem für Casper,</w:t>
      </w:r>
    </w:p>
    <w:p w14:paraId="29BC3BEB" w14:textId="77777777" w:rsidR="008C214D" w:rsidRPr="008C214D" w:rsidRDefault="008C214D" w:rsidP="008C214D">
      <w:r w:rsidRPr="008C214D">
        <w:t>Ina Müller und Clueso. Host von mehreren Podcasts, darunter „Niemand Muss Ein</w:t>
      </w:r>
    </w:p>
    <w:p w14:paraId="35536683" w14:textId="77777777" w:rsidR="008C214D" w:rsidRDefault="008C214D" w:rsidP="008C214D">
      <w:r w:rsidRPr="008C214D">
        <w:t>Promi Sein“ und „Radio Island“.</w:t>
      </w:r>
    </w:p>
    <w:p w14:paraId="41CF3ECC" w14:textId="77777777" w:rsidR="008C214D" w:rsidRPr="008C214D" w:rsidRDefault="008C214D" w:rsidP="008C214D"/>
    <w:p w14:paraId="5B908126" w14:textId="77777777" w:rsidR="008C214D" w:rsidRPr="008C214D" w:rsidRDefault="008C214D" w:rsidP="008C214D">
      <w:r w:rsidRPr="008C214D">
        <w:rPr>
          <w:b/>
          <w:bCs/>
        </w:rPr>
        <w:t>Friedemann Magaard</w:t>
      </w:r>
      <w:r w:rsidRPr="008C214D">
        <w:t>, geboren 1965 in Flensburg, Theologe, Publizist und Cellist.</w:t>
      </w:r>
    </w:p>
    <w:p w14:paraId="51B770EC" w14:textId="77777777" w:rsidR="008C214D" w:rsidRPr="008C214D" w:rsidRDefault="008C214D" w:rsidP="008C214D">
      <w:r w:rsidRPr="008C214D">
        <w:t>Pastor in der Kirchengemeinde Husum/Nordfriesland, Vizepräses der Landessynode</w:t>
      </w:r>
    </w:p>
    <w:p w14:paraId="0573F54A" w14:textId="77777777" w:rsidR="008C214D" w:rsidRPr="008C214D" w:rsidRDefault="008C214D" w:rsidP="008C214D">
      <w:r w:rsidRPr="008C214D">
        <w:t>der Nordkirche. Veröffentlicht seit 1999 Radioandachten in NDR und DLF, Essays</w:t>
      </w:r>
    </w:p>
    <w:p w14:paraId="4C95CC68" w14:textId="77777777" w:rsidR="008C214D" w:rsidRPr="008C214D" w:rsidRDefault="008C214D" w:rsidP="008C214D">
      <w:r w:rsidRPr="008C214D">
        <w:t>und Buchbeiträge, moderierte von 2007-2015 auf OpenAir-Bühnen des Deutschen</w:t>
      </w:r>
    </w:p>
    <w:p w14:paraId="29CF9849" w14:textId="77777777" w:rsidR="008C214D" w:rsidRPr="008C214D" w:rsidRDefault="008C214D" w:rsidP="008C214D">
      <w:r w:rsidRPr="008C214D">
        <w:t>Evangelischen Kirchentag und ist seit 2020 Co-Host des Lyrik-Podcast „Seelenfutter“.</w:t>
      </w:r>
    </w:p>
    <w:p w14:paraId="1C11EE94" w14:textId="77777777" w:rsidR="008C214D" w:rsidRPr="008C214D" w:rsidRDefault="008C214D" w:rsidP="008C214D">
      <w:r w:rsidRPr="008C214D">
        <w:t>Führt ein Doppelleben als Cellist in verschiedenen Konstellationen, von</w:t>
      </w:r>
    </w:p>
    <w:p w14:paraId="76FA773C" w14:textId="77777777" w:rsidR="008C214D" w:rsidRDefault="008C214D" w:rsidP="008C214D">
      <w:r w:rsidRPr="008C214D">
        <w:t>Klassik bis Pop.</w:t>
      </w:r>
    </w:p>
    <w:p w14:paraId="5CC3AD03" w14:textId="77777777" w:rsidR="008C214D" w:rsidRPr="008C214D" w:rsidRDefault="008C214D" w:rsidP="008C214D"/>
    <w:p w14:paraId="01BD1FFA" w14:textId="77777777" w:rsidR="008C214D" w:rsidRPr="008C214D" w:rsidRDefault="008C214D" w:rsidP="008C214D">
      <w:r w:rsidRPr="008C214D">
        <w:rPr>
          <w:b/>
          <w:bCs/>
        </w:rPr>
        <w:t>Birgit Mattausch</w:t>
      </w:r>
      <w:r w:rsidRPr="008C214D">
        <w:t xml:space="preserve"> hat Germanistik, evangelische Theologie und Literarisches</w:t>
      </w:r>
    </w:p>
    <w:p w14:paraId="4F8071F1" w14:textId="77777777" w:rsidR="008C214D" w:rsidRPr="008C214D" w:rsidRDefault="008C214D" w:rsidP="008C214D">
      <w:r w:rsidRPr="008C214D">
        <w:t>Schreiben studiert. Zunächst war sie Gemeindepfarrerin in Süddeutschland, seit</w:t>
      </w:r>
    </w:p>
    <w:p w14:paraId="0DA00645" w14:textId="77777777" w:rsidR="008C214D" w:rsidRPr="008C214D" w:rsidRDefault="008C214D" w:rsidP="008C214D">
      <w:r w:rsidRPr="008C214D">
        <w:t>2017 ist sie Referentin in der pastoralen Aus- und Weiterbildung. 2023 erschien ihr</w:t>
      </w:r>
    </w:p>
    <w:p w14:paraId="06C47065" w14:textId="4F1D35C5" w:rsidR="008C214D" w:rsidRDefault="008C214D" w:rsidP="008C214D">
      <w:r w:rsidRPr="008C214D">
        <w:t>Debütroman „Bis wir Wald werden“ bei Klett-Cotta. Auf Instagram heißt sie @frauauge</w:t>
      </w:r>
    </w:p>
    <w:p w14:paraId="4C2C7925" w14:textId="77777777" w:rsidR="008C214D" w:rsidRPr="008C214D" w:rsidRDefault="008C214D" w:rsidP="00A81BE4">
      <w:pPr>
        <w:rPr>
          <w:b/>
          <w:bCs/>
        </w:rPr>
      </w:pPr>
    </w:p>
    <w:p w14:paraId="25D7EBF0" w14:textId="77777777" w:rsidR="008C214D" w:rsidRPr="008C214D" w:rsidRDefault="008C214D" w:rsidP="008C214D">
      <w:r w:rsidRPr="008C214D">
        <w:rPr>
          <w:b/>
          <w:bCs/>
        </w:rPr>
        <w:t>Nicolas Moumouni,</w:t>
      </w:r>
      <w:r w:rsidRPr="008C214D">
        <w:t xml:space="preserve"> geboren in Côte d’Ivoire, studierte Kulturwissenschaften,</w:t>
      </w:r>
    </w:p>
    <w:p w14:paraId="67830DB5" w14:textId="77777777" w:rsidR="008C214D" w:rsidRPr="008C214D" w:rsidRDefault="008C214D" w:rsidP="008C214D">
      <w:r w:rsidRPr="008C214D">
        <w:t xml:space="preserve">Pädagogik und Germanistik an der </w:t>
      </w:r>
      <w:proofErr w:type="spellStart"/>
      <w:r w:rsidRPr="008C214D">
        <w:t>Université</w:t>
      </w:r>
      <w:proofErr w:type="spellEnd"/>
      <w:r w:rsidRPr="008C214D">
        <w:t xml:space="preserve"> de Lomé in Togo sowie Deutsch</w:t>
      </w:r>
    </w:p>
    <w:p w14:paraId="29B1C973" w14:textId="77777777" w:rsidR="008C214D" w:rsidRPr="008C214D" w:rsidRDefault="008C214D" w:rsidP="008C214D">
      <w:r w:rsidRPr="008C214D">
        <w:lastRenderedPageBreak/>
        <w:t>als Fremdsprache mit Schwerpunkt interkulturelle Kommunikation an der</w:t>
      </w:r>
    </w:p>
    <w:p w14:paraId="2489FB73" w14:textId="77777777" w:rsidR="008C214D" w:rsidRPr="008C214D" w:rsidRDefault="008C214D" w:rsidP="008C214D">
      <w:r w:rsidRPr="008C214D">
        <w:t>Universität Mainz. Von 2011 bis 2022 war er Berater und Referent für Migration,</w:t>
      </w:r>
    </w:p>
    <w:p w14:paraId="5C8026DE" w14:textId="77777777" w:rsidR="008C214D" w:rsidRPr="008C214D" w:rsidRDefault="008C214D" w:rsidP="008C214D">
      <w:r w:rsidRPr="008C214D">
        <w:t>Flucht und interkulturelle Arbeit im Diakonischen Werk Hamburg. Seit 2023</w:t>
      </w:r>
    </w:p>
    <w:p w14:paraId="3B60066A" w14:textId="77777777" w:rsidR="008C214D" w:rsidRPr="008C214D" w:rsidRDefault="008C214D" w:rsidP="008C214D">
      <w:r w:rsidRPr="008C214D">
        <w:t xml:space="preserve">Referent für Interkulturelle Kirchenentwicklung im </w:t>
      </w:r>
      <w:proofErr w:type="spellStart"/>
      <w:r w:rsidRPr="008C214D">
        <w:t>Ökumenewerk</w:t>
      </w:r>
      <w:proofErr w:type="spellEnd"/>
      <w:r w:rsidRPr="008C214D">
        <w:t xml:space="preserve"> der Evangelisch-</w:t>
      </w:r>
    </w:p>
    <w:p w14:paraId="6DE2DC55" w14:textId="77777777" w:rsidR="008C214D" w:rsidRPr="008C214D" w:rsidRDefault="008C214D" w:rsidP="008C214D">
      <w:r w:rsidRPr="008C214D">
        <w:t xml:space="preserve">Lutherischen Kirche in Norddeutschland (Nordkirche). </w:t>
      </w:r>
      <w:proofErr w:type="spellStart"/>
      <w:r w:rsidRPr="008C214D">
        <w:t>Moumouni</w:t>
      </w:r>
      <w:proofErr w:type="spellEnd"/>
      <w:r w:rsidRPr="008C214D">
        <w:t xml:space="preserve"> ist Gründungsinitiator</w:t>
      </w:r>
    </w:p>
    <w:p w14:paraId="332BA230" w14:textId="77777777" w:rsidR="008C214D" w:rsidRPr="008C214D" w:rsidRDefault="008C214D" w:rsidP="008C214D">
      <w:r w:rsidRPr="008C214D">
        <w:t xml:space="preserve">des Hamburger Vereins </w:t>
      </w:r>
      <w:proofErr w:type="spellStart"/>
      <w:r w:rsidRPr="008C214D">
        <w:t>Ossara</w:t>
      </w:r>
      <w:proofErr w:type="spellEnd"/>
      <w:r w:rsidRPr="008C214D">
        <w:t xml:space="preserve"> e. V., der Bildungs- und Entwicklungsprojekte</w:t>
      </w:r>
    </w:p>
    <w:p w14:paraId="2BF9E846" w14:textId="77777777" w:rsidR="008C214D" w:rsidRPr="008C214D" w:rsidRDefault="008C214D" w:rsidP="008C214D">
      <w:r w:rsidRPr="008C214D">
        <w:t>in Westafrika sowie politische Bildungsarbeit zu Rassismus und Dekolonisierung</w:t>
      </w:r>
    </w:p>
    <w:p w14:paraId="2D50A14B" w14:textId="77777777" w:rsidR="008C214D" w:rsidRPr="008C214D" w:rsidRDefault="008C214D" w:rsidP="008C214D">
      <w:r w:rsidRPr="008C214D">
        <w:t xml:space="preserve">in Deutschland durchführt. Er ist seit 2021 Mitglied und Sprecher </w:t>
      </w:r>
      <w:proofErr w:type="gramStart"/>
      <w:r w:rsidRPr="008C214D">
        <w:t>des Hamburger</w:t>
      </w:r>
      <w:proofErr w:type="gramEnd"/>
    </w:p>
    <w:p w14:paraId="09488840" w14:textId="77777777" w:rsidR="008C214D" w:rsidRPr="008C214D" w:rsidRDefault="008C214D" w:rsidP="008C214D">
      <w:r w:rsidRPr="008C214D">
        <w:t>Integrationsbeirats.</w:t>
      </w:r>
    </w:p>
    <w:p w14:paraId="4D4401B0" w14:textId="77777777" w:rsidR="008C214D" w:rsidRDefault="008C214D" w:rsidP="008C214D"/>
    <w:p w14:paraId="3E9FB619" w14:textId="194A2A43" w:rsidR="008C214D" w:rsidRPr="008C214D" w:rsidRDefault="008C214D" w:rsidP="008C214D">
      <w:r w:rsidRPr="008C214D">
        <w:rPr>
          <w:b/>
          <w:bCs/>
        </w:rPr>
        <w:t>Annette Pehnt</w:t>
      </w:r>
      <w:r w:rsidRPr="008C214D">
        <w:t>, geboren 1967 in Köln, ist Schriftstellerin und hat zahlreiche</w:t>
      </w:r>
    </w:p>
    <w:p w14:paraId="1019B56D" w14:textId="77777777" w:rsidR="008C214D" w:rsidRPr="008C214D" w:rsidRDefault="008C214D" w:rsidP="008C214D">
      <w:r w:rsidRPr="008C214D">
        <w:t>Romane und Erzählungen für Erwachsene und Kinder geschrieben, zuletzt</w:t>
      </w:r>
    </w:p>
    <w:p w14:paraId="4551CFFE" w14:textId="77777777" w:rsidR="008C214D" w:rsidRPr="008C214D" w:rsidRDefault="008C214D" w:rsidP="008C214D">
      <w:r w:rsidRPr="008C214D">
        <w:t>erschienen der Roman „Die schmutzige Frau“ (2023) und der Erzählband „Einen</w:t>
      </w:r>
    </w:p>
    <w:p w14:paraId="6EA5225B" w14:textId="77777777" w:rsidR="008C214D" w:rsidRPr="008C214D" w:rsidRDefault="008C214D" w:rsidP="008C214D">
      <w:r w:rsidRPr="008C214D">
        <w:t>Vulkan besteigen“ (2025). Seit 2018 leitet sie als Professorin für Literarisches</w:t>
      </w:r>
    </w:p>
    <w:p w14:paraId="5023EA27" w14:textId="77777777" w:rsidR="008C214D" w:rsidRPr="008C214D" w:rsidRDefault="008C214D" w:rsidP="008C214D">
      <w:r w:rsidRPr="008C214D">
        <w:t>Schreiben das Literaturinstitut der Universität Hildesheim.</w:t>
      </w:r>
    </w:p>
    <w:p w14:paraId="6AE50C3C" w14:textId="77777777" w:rsidR="008C214D" w:rsidRPr="008C214D" w:rsidRDefault="008C214D" w:rsidP="008C214D"/>
    <w:p w14:paraId="0CDAC5FE" w14:textId="4501A35D" w:rsidR="008C214D" w:rsidRPr="008C214D" w:rsidRDefault="008C214D" w:rsidP="008C214D">
      <w:r w:rsidRPr="008C214D">
        <w:rPr>
          <w:b/>
          <w:bCs/>
        </w:rPr>
        <w:t>Ulf Werner</w:t>
      </w:r>
      <w:r w:rsidRPr="008C214D">
        <w:t>, Heimatloser, Textdichter und Musiker der Punkszene. Er arbeitete in</w:t>
      </w:r>
    </w:p>
    <w:p w14:paraId="3FEA635C" w14:textId="77777777" w:rsidR="008C214D" w:rsidRPr="008C214D" w:rsidRDefault="008C214D" w:rsidP="008C214D">
      <w:r w:rsidRPr="008C214D">
        <w:t>Bäckereien, im Gefängnis, als Barkeeper, Hilfsarbeiter am Hamburger Hafen,</w:t>
      </w:r>
    </w:p>
    <w:p w14:paraId="1DF2A235" w14:textId="77777777" w:rsidR="008C214D" w:rsidRPr="008C214D" w:rsidRDefault="008C214D" w:rsidP="008C214D">
      <w:r w:rsidRPr="008C214D">
        <w:t>Stagehand und Sozialarbeiter. Gründer der Hamburger Musikerkommune</w:t>
      </w:r>
    </w:p>
    <w:p w14:paraId="0045804F" w14:textId="77777777" w:rsidR="008C214D" w:rsidRPr="008C214D" w:rsidRDefault="008C214D" w:rsidP="008C214D">
      <w:r w:rsidRPr="008C214D">
        <w:t>„Davidstraße 35“. Mittlerweile tätig als Pastor an der Kirche der Stille Altona.</w:t>
      </w:r>
    </w:p>
    <w:p w14:paraId="0557FAE5" w14:textId="77777777" w:rsidR="008C214D" w:rsidRPr="008C214D" w:rsidRDefault="008C214D" w:rsidP="008C214D">
      <w:r w:rsidRPr="008C214D">
        <w:t>Mit seiner Band „</w:t>
      </w:r>
      <w:proofErr w:type="spellStart"/>
      <w:r w:rsidRPr="008C214D">
        <w:t>Rantanplan</w:t>
      </w:r>
      <w:proofErr w:type="spellEnd"/>
      <w:r w:rsidRPr="008C214D">
        <w:t>“ regelmäßig vertreten in den Top 100 Offizielle</w:t>
      </w:r>
    </w:p>
    <w:p w14:paraId="1B40CC68" w14:textId="77777777" w:rsidR="008C214D" w:rsidRPr="008C214D" w:rsidRDefault="008C214D" w:rsidP="008C214D">
      <w:r w:rsidRPr="008C214D">
        <w:t>Deutsche Albumcharts: „Licht und Schatten“ 2017 Platz 71, „Stay Rudel -</w:t>
      </w:r>
    </w:p>
    <w:p w14:paraId="1FEE6FE3" w14:textId="77777777" w:rsidR="008C214D" w:rsidRPr="008C214D" w:rsidRDefault="008C214D" w:rsidP="008C214D">
      <w:pPr>
        <w:rPr>
          <w:lang w:val="en-US"/>
        </w:rPr>
      </w:pPr>
      <w:r w:rsidRPr="008C214D">
        <w:rPr>
          <w:lang w:val="en-US"/>
        </w:rPr>
        <w:t xml:space="preserve">Stay </w:t>
      </w:r>
      <w:proofErr w:type="gramStart"/>
      <w:r w:rsidRPr="008C214D">
        <w:rPr>
          <w:lang w:val="en-US"/>
        </w:rPr>
        <w:t>Rebel“ 2019</w:t>
      </w:r>
      <w:proofErr w:type="gramEnd"/>
      <w:r w:rsidRPr="008C214D">
        <w:rPr>
          <w:lang w:val="en-US"/>
        </w:rPr>
        <w:t xml:space="preserve"> Platz 31, „</w:t>
      </w:r>
      <w:proofErr w:type="spellStart"/>
      <w:proofErr w:type="gramStart"/>
      <w:r w:rsidRPr="008C214D">
        <w:rPr>
          <w:lang w:val="en-US"/>
        </w:rPr>
        <w:t>Ahoi</w:t>
      </w:r>
      <w:proofErr w:type="spellEnd"/>
      <w:r w:rsidRPr="008C214D">
        <w:rPr>
          <w:lang w:val="en-US"/>
        </w:rPr>
        <w:t>“ 2023</w:t>
      </w:r>
      <w:proofErr w:type="gramEnd"/>
      <w:r w:rsidRPr="008C214D">
        <w:rPr>
          <w:lang w:val="en-US"/>
        </w:rPr>
        <w:t xml:space="preserve"> Platz 11, „Blast off New York - Don</w:t>
      </w:r>
    </w:p>
    <w:p w14:paraId="19470A4E" w14:textId="77777777" w:rsidR="008C214D" w:rsidRPr="008C214D" w:rsidRDefault="008C214D" w:rsidP="008C214D">
      <w:r w:rsidRPr="008C214D">
        <w:t xml:space="preserve">Fury Live Session“ 2025 Platz </w:t>
      </w:r>
      <w:proofErr w:type="gramStart"/>
      <w:r w:rsidRPr="008C214D">
        <w:t>26,…</w:t>
      </w:r>
      <w:proofErr w:type="gramEnd"/>
      <w:r w:rsidRPr="008C214D">
        <w:t xml:space="preserve"> Sein Buch „Wilde Sehnsucht – Punk,</w:t>
      </w:r>
    </w:p>
    <w:p w14:paraId="55632252" w14:textId="77777777" w:rsidR="008C214D" w:rsidRPr="008C214D" w:rsidRDefault="008C214D" w:rsidP="008C214D">
      <w:r w:rsidRPr="008C214D">
        <w:t>Predigt und Passion – ein spirituell rauchiger Roadtrip Richtung Ewigkeit“ erschien</w:t>
      </w:r>
    </w:p>
    <w:p w14:paraId="57288D06" w14:textId="77777777" w:rsidR="008C214D" w:rsidRPr="008C214D" w:rsidRDefault="008C214D" w:rsidP="008C214D">
      <w:r w:rsidRPr="008C214D">
        <w:t>2025 im Bonifatius Verlag irgendwo zwischen Veröffentlichungen von Rita Süssmuth</w:t>
      </w:r>
    </w:p>
    <w:p w14:paraId="15E4DAC3" w14:textId="49B7109F" w:rsidR="008C214D" w:rsidRDefault="008C214D" w:rsidP="008C214D">
      <w:r w:rsidRPr="008C214D">
        <w:t>und Papst Franziskus.</w:t>
      </w:r>
    </w:p>
    <w:p w14:paraId="29EFB4EC" w14:textId="77777777" w:rsidR="008C214D" w:rsidRDefault="008C214D" w:rsidP="008C214D"/>
    <w:p w14:paraId="6793704F" w14:textId="57FD50A1" w:rsidR="00B7066E" w:rsidRPr="009A3FF2" w:rsidRDefault="00937C78" w:rsidP="005C5DB5">
      <w:pPr>
        <w:pStyle w:val="Autorin"/>
        <w:tabs>
          <w:tab w:val="left" w:pos="2552"/>
        </w:tabs>
        <w:rPr>
          <w:rStyle w:val="Fett"/>
          <w:b w:val="0"/>
          <w:bCs w:val="0"/>
        </w:rPr>
      </w:pPr>
      <w:r w:rsidRPr="009A3FF2">
        <w:rPr>
          <w:rStyle w:val="Fett"/>
          <w:b w:val="0"/>
          <w:bCs w:val="0"/>
        </w:rPr>
        <w:t>Idee/</w:t>
      </w:r>
      <w:proofErr w:type="spellStart"/>
      <w:r w:rsidR="003E5A99" w:rsidRPr="009A3FF2">
        <w:rPr>
          <w:rStyle w:val="Fett"/>
          <w:b w:val="0"/>
          <w:bCs w:val="0"/>
        </w:rPr>
        <w:t>A</w:t>
      </w:r>
      <w:r w:rsidR="00B7066E" w:rsidRPr="009A3FF2">
        <w:rPr>
          <w:rStyle w:val="Fett"/>
          <w:b w:val="0"/>
          <w:bCs w:val="0"/>
        </w:rPr>
        <w:t>utor</w:t>
      </w:r>
      <w:r w:rsidR="009A3FF2" w:rsidRPr="009A3FF2">
        <w:rPr>
          <w:rStyle w:val="Fett"/>
          <w:b w:val="0"/>
          <w:bCs w:val="0"/>
        </w:rPr>
        <w:t>:</w:t>
      </w:r>
      <w:r w:rsidR="000A1554" w:rsidRPr="009A3FF2">
        <w:rPr>
          <w:rStyle w:val="Fett"/>
          <w:b w:val="0"/>
          <w:bCs w:val="0"/>
        </w:rPr>
        <w:t>in</w:t>
      </w:r>
      <w:proofErr w:type="spellEnd"/>
      <w:r w:rsidR="000A1554" w:rsidRPr="009A3FF2">
        <w:rPr>
          <w:rStyle w:val="Fett"/>
          <w:b w:val="0"/>
          <w:bCs w:val="0"/>
        </w:rPr>
        <w:t xml:space="preserve">: </w:t>
      </w:r>
      <w:r w:rsidR="007D5B3C">
        <w:rPr>
          <w:rStyle w:val="Fett"/>
          <w:b w:val="0"/>
          <w:bCs w:val="0"/>
        </w:rPr>
        <w:t>Luise Klafs und Friedemann Magaard</w:t>
      </w:r>
    </w:p>
    <w:sectPr w:rsidR="00B7066E" w:rsidRPr="009A3FF2" w:rsidSect="00A81BE4">
      <w:footerReference w:type="default" r:id="rId29"/>
      <w:headerReference w:type="first" r:id="rId30"/>
      <w:footerReference w:type="first" r:id="rId31"/>
      <w:pgSz w:w="11906" w:h="16838"/>
      <w:pgMar w:top="1276" w:right="1247" w:bottom="851" w:left="1247" w:header="708" w:footer="37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49DFA7B" w14:textId="77777777" w:rsidR="00011BAD" w:rsidRDefault="00011BAD" w:rsidP="00E56E81">
      <w:r>
        <w:separator/>
      </w:r>
    </w:p>
  </w:endnote>
  <w:endnote w:type="continuationSeparator" w:id="0">
    <w:p w14:paraId="55475048" w14:textId="77777777" w:rsidR="00011BAD" w:rsidRDefault="00011BAD" w:rsidP="00E56E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261725956"/>
      <w:docPartObj>
        <w:docPartGallery w:val="Page Numbers (Bottom of Page)"/>
        <w:docPartUnique/>
      </w:docPartObj>
    </w:sdtPr>
    <w:sdtEndPr/>
    <w:sdtContent>
      <w:p w14:paraId="78AD3AA7" w14:textId="0C41BA45" w:rsidR="009A3FF2" w:rsidRDefault="009A3FF2" w:rsidP="00A81BE4">
        <w:pPr>
          <w:pStyle w:val="Fuzeil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56303877"/>
      <w:docPartObj>
        <w:docPartGallery w:val="Page Numbers (Bottom of Page)"/>
        <w:docPartUnique/>
      </w:docPartObj>
    </w:sdtPr>
    <w:sdtEndPr/>
    <w:sdtContent>
      <w:p w14:paraId="300D099F" w14:textId="12199254" w:rsidR="006F7909" w:rsidRDefault="00021CAA" w:rsidP="00181690">
        <w:pPr>
          <w:pStyle w:val="Fuzeil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EB1E2A" w14:textId="77777777" w:rsidR="00011BAD" w:rsidRDefault="00011BAD" w:rsidP="00E56E81">
      <w:r>
        <w:separator/>
      </w:r>
    </w:p>
  </w:footnote>
  <w:footnote w:type="continuationSeparator" w:id="0">
    <w:p w14:paraId="7BE1519E" w14:textId="77777777" w:rsidR="00011BAD" w:rsidRDefault="00011BAD" w:rsidP="00E56E8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60B4EA" w14:textId="77777777" w:rsidR="006F7909" w:rsidRDefault="006F7909" w:rsidP="00E56E81">
    <w:pPr>
      <w:pStyle w:val="Kopfzeile"/>
    </w:pPr>
    <w:r>
      <w:rPr>
        <w:noProof/>
      </w:rPr>
      <w:drawing>
        <wp:anchor distT="0" distB="0" distL="114300" distR="114300" simplePos="0" relativeHeight="251659776" behindDoc="1" locked="1" layoutInCell="1" allowOverlap="1" wp14:anchorId="79E9432E" wp14:editId="04C32357">
          <wp:simplePos x="0" y="0"/>
          <wp:positionH relativeFrom="leftMargin">
            <wp:posOffset>635</wp:posOffset>
          </wp:positionH>
          <wp:positionV relativeFrom="topMargin">
            <wp:posOffset>-2540</wp:posOffset>
          </wp:positionV>
          <wp:extent cx="7559675" cy="996315"/>
          <wp:effectExtent l="0" t="0" r="0" b="0"/>
          <wp:wrapNone/>
          <wp:docPr id="1540113929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twurf_Word_größ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9963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C2106A9"/>
    <w:multiLevelType w:val="hybridMultilevel"/>
    <w:tmpl w:val="BA5E5F78"/>
    <w:lvl w:ilvl="0" w:tplc="7366A5D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3351527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7066E"/>
    <w:rsid w:val="00011BAD"/>
    <w:rsid w:val="00021CAA"/>
    <w:rsid w:val="00036A75"/>
    <w:rsid w:val="000752BC"/>
    <w:rsid w:val="000A1554"/>
    <w:rsid w:val="000C0286"/>
    <w:rsid w:val="000E340F"/>
    <w:rsid w:val="000F1A97"/>
    <w:rsid w:val="0012139D"/>
    <w:rsid w:val="00122439"/>
    <w:rsid w:val="00151B90"/>
    <w:rsid w:val="001560E4"/>
    <w:rsid w:val="00181690"/>
    <w:rsid w:val="00197DFD"/>
    <w:rsid w:val="001B5AF7"/>
    <w:rsid w:val="001C706D"/>
    <w:rsid w:val="001F1A9C"/>
    <w:rsid w:val="001F1D8F"/>
    <w:rsid w:val="00206B2F"/>
    <w:rsid w:val="00217BA5"/>
    <w:rsid w:val="00226A61"/>
    <w:rsid w:val="002B023B"/>
    <w:rsid w:val="002B4FC0"/>
    <w:rsid w:val="002F4ACA"/>
    <w:rsid w:val="00313640"/>
    <w:rsid w:val="003277ED"/>
    <w:rsid w:val="0037085E"/>
    <w:rsid w:val="003E35A2"/>
    <w:rsid w:val="003E5A99"/>
    <w:rsid w:val="00415CE1"/>
    <w:rsid w:val="00447AF2"/>
    <w:rsid w:val="004A10DE"/>
    <w:rsid w:val="004F6295"/>
    <w:rsid w:val="004F69B5"/>
    <w:rsid w:val="004F6BF0"/>
    <w:rsid w:val="00526BB3"/>
    <w:rsid w:val="00533504"/>
    <w:rsid w:val="00537CDD"/>
    <w:rsid w:val="00560356"/>
    <w:rsid w:val="00574F0A"/>
    <w:rsid w:val="00577365"/>
    <w:rsid w:val="00585707"/>
    <w:rsid w:val="00587464"/>
    <w:rsid w:val="005A28A6"/>
    <w:rsid w:val="005C5DB5"/>
    <w:rsid w:val="005C6DAD"/>
    <w:rsid w:val="005E268D"/>
    <w:rsid w:val="005E30A8"/>
    <w:rsid w:val="005F3364"/>
    <w:rsid w:val="00640E07"/>
    <w:rsid w:val="006462F5"/>
    <w:rsid w:val="006545C0"/>
    <w:rsid w:val="006C1F60"/>
    <w:rsid w:val="006D05E8"/>
    <w:rsid w:val="006F1D8B"/>
    <w:rsid w:val="006F7909"/>
    <w:rsid w:val="0072667D"/>
    <w:rsid w:val="00776C2D"/>
    <w:rsid w:val="00782AB9"/>
    <w:rsid w:val="007B237A"/>
    <w:rsid w:val="007C1D84"/>
    <w:rsid w:val="007D5B3C"/>
    <w:rsid w:val="007F1A9A"/>
    <w:rsid w:val="008215FF"/>
    <w:rsid w:val="00827435"/>
    <w:rsid w:val="00834FFF"/>
    <w:rsid w:val="0085413E"/>
    <w:rsid w:val="008808A9"/>
    <w:rsid w:val="00881C61"/>
    <w:rsid w:val="008832CD"/>
    <w:rsid w:val="00891BF9"/>
    <w:rsid w:val="008A08E0"/>
    <w:rsid w:val="008C214D"/>
    <w:rsid w:val="008E6670"/>
    <w:rsid w:val="00934256"/>
    <w:rsid w:val="00937C78"/>
    <w:rsid w:val="00941F8D"/>
    <w:rsid w:val="00982757"/>
    <w:rsid w:val="009A3FF2"/>
    <w:rsid w:val="00A070BC"/>
    <w:rsid w:val="00A624A9"/>
    <w:rsid w:val="00A81BE4"/>
    <w:rsid w:val="00AB76AF"/>
    <w:rsid w:val="00AD7ED8"/>
    <w:rsid w:val="00B04AAF"/>
    <w:rsid w:val="00B345E3"/>
    <w:rsid w:val="00B35B4A"/>
    <w:rsid w:val="00B52869"/>
    <w:rsid w:val="00B7066E"/>
    <w:rsid w:val="00B714C6"/>
    <w:rsid w:val="00B9436C"/>
    <w:rsid w:val="00BA3D93"/>
    <w:rsid w:val="00BD6F14"/>
    <w:rsid w:val="00BF4199"/>
    <w:rsid w:val="00BF5D61"/>
    <w:rsid w:val="00C002DC"/>
    <w:rsid w:val="00C45851"/>
    <w:rsid w:val="00C85948"/>
    <w:rsid w:val="00C94FD3"/>
    <w:rsid w:val="00CC23DB"/>
    <w:rsid w:val="00CE744B"/>
    <w:rsid w:val="00CF43BE"/>
    <w:rsid w:val="00D74CFE"/>
    <w:rsid w:val="00E234B2"/>
    <w:rsid w:val="00E418D2"/>
    <w:rsid w:val="00E56E81"/>
    <w:rsid w:val="00EC570C"/>
    <w:rsid w:val="00ED34A3"/>
    <w:rsid w:val="00EF3B51"/>
    <w:rsid w:val="00F14F5B"/>
    <w:rsid w:val="00F1587B"/>
    <w:rsid w:val="00F5333D"/>
    <w:rsid w:val="00F6206D"/>
    <w:rsid w:val="00F80496"/>
    <w:rsid w:val="00FB2CB7"/>
    <w:rsid w:val="00FC786F"/>
    <w:rsid w:val="00FE0E45"/>
    <w:rsid w:val="00FF47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1BB8D56"/>
  <w15:docId w15:val="{C39A8D41-29CF-4750-A433-3C05BC4A6D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E56E81"/>
    <w:pPr>
      <w:spacing w:after="0" w:line="276" w:lineRule="auto"/>
    </w:pPr>
    <w:rPr>
      <w:rFonts w:ascii="Arial" w:eastAsiaTheme="minorHAnsi" w:hAnsi="Arial" w:cs="Times New Roman"/>
      <w:sz w:val="24"/>
      <w:szCs w:val="24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313640"/>
    <w:pPr>
      <w:keepNext/>
      <w:keepLines/>
      <w:spacing w:before="120" w:line="240" w:lineRule="auto"/>
      <w:outlineLvl w:val="0"/>
    </w:pPr>
    <w:rPr>
      <w:rFonts w:asciiTheme="majorHAnsi" w:eastAsiaTheme="majorEastAsia" w:hAnsiTheme="majorHAnsi" w:cstheme="majorBidi"/>
      <w:b/>
      <w:bCs/>
      <w:sz w:val="32"/>
      <w:szCs w:val="36"/>
      <w:lang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FE0E45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KopfzeileZchn">
    <w:name w:val="Kopfzeile Zchn"/>
    <w:basedOn w:val="Absatz-Standardschriftart"/>
    <w:link w:val="Kopfzeile"/>
    <w:uiPriority w:val="99"/>
    <w:rsid w:val="00FE0E45"/>
  </w:style>
  <w:style w:type="paragraph" w:styleId="Fuzeile">
    <w:name w:val="footer"/>
    <w:basedOn w:val="Standard"/>
    <w:link w:val="FuzeileZchn"/>
    <w:uiPriority w:val="99"/>
    <w:unhideWhenUsed/>
    <w:rsid w:val="00FE0E45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FuzeileZchn">
    <w:name w:val="Fußzeile Zchn"/>
    <w:basedOn w:val="Absatz-Standardschriftart"/>
    <w:link w:val="Fuzeile"/>
    <w:uiPriority w:val="99"/>
    <w:rsid w:val="00FE0E45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E0E45"/>
    <w:rPr>
      <w:rFonts w:ascii="Lucida Grande" w:eastAsiaTheme="minorEastAsia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E0E45"/>
    <w:rPr>
      <w:rFonts w:ascii="Lucida Grande" w:hAnsi="Lucida Grande" w:cs="Lucida Grande"/>
      <w:sz w:val="18"/>
      <w:szCs w:val="18"/>
    </w:rPr>
  </w:style>
  <w:style w:type="paragraph" w:customStyle="1" w:styleId="Liturgien2">
    <w:name w:val="Liturgien 2"/>
    <w:next w:val="Standard"/>
    <w:link w:val="Liturgien2Zchn"/>
    <w:qFormat/>
    <w:rsid w:val="0037085E"/>
    <w:pPr>
      <w:keepNext/>
      <w:spacing w:before="120" w:after="120" w:line="276" w:lineRule="auto"/>
    </w:pPr>
    <w:rPr>
      <w:rFonts w:ascii="Arial" w:eastAsia="Calibri" w:hAnsi="Arial" w:cs="Arial"/>
      <w:b/>
      <w:color w:val="783378"/>
      <w:sz w:val="28"/>
      <w:szCs w:val="30"/>
    </w:rPr>
  </w:style>
  <w:style w:type="paragraph" w:customStyle="1" w:styleId="Autorin">
    <w:name w:val="Autor:in"/>
    <w:basedOn w:val="Standard"/>
    <w:qFormat/>
    <w:rsid w:val="003E5A99"/>
    <w:pPr>
      <w:spacing w:before="360"/>
    </w:pPr>
    <w:rPr>
      <w:rFonts w:eastAsia="Calibri" w:cs="Arial"/>
      <w:color w:val="0D0D0D" w:themeColor="text1" w:themeTint="F2"/>
      <w:sz w:val="18"/>
    </w:rPr>
  </w:style>
  <w:style w:type="paragraph" w:customStyle="1" w:styleId="NKberschrift2">
    <w:name w:val="NK Überschrift 2"/>
    <w:next w:val="Autorin"/>
    <w:qFormat/>
    <w:rsid w:val="00BF5D61"/>
    <w:pPr>
      <w:spacing w:after="0" w:line="276" w:lineRule="auto"/>
    </w:pPr>
    <w:rPr>
      <w:rFonts w:ascii="Arial" w:eastAsia="Calibri" w:hAnsi="Arial" w:cs="Arial"/>
      <w:b/>
      <w:color w:val="0D0D0D" w:themeColor="text1" w:themeTint="F2"/>
      <w:sz w:val="24"/>
      <w:szCs w:val="24"/>
    </w:rPr>
  </w:style>
  <w:style w:type="paragraph" w:customStyle="1" w:styleId="NKTextklein">
    <w:name w:val="NK Text klein"/>
    <w:next w:val="Autorin"/>
    <w:qFormat/>
    <w:rsid w:val="00BF5D61"/>
    <w:pPr>
      <w:spacing w:after="0" w:line="276" w:lineRule="auto"/>
    </w:pPr>
    <w:rPr>
      <w:rFonts w:ascii="Arial" w:eastAsia="Calibri" w:hAnsi="Arial" w:cs="Arial"/>
      <w:color w:val="0D0D0D" w:themeColor="text1" w:themeTint="F2"/>
      <w:sz w:val="18"/>
      <w:szCs w:val="18"/>
    </w:rPr>
  </w:style>
  <w:style w:type="character" w:customStyle="1" w:styleId="NKTextfett">
    <w:name w:val="NK Text fett"/>
    <w:uiPriority w:val="1"/>
    <w:qFormat/>
    <w:rsid w:val="00827435"/>
    <w:rPr>
      <w:b/>
    </w:rPr>
  </w:style>
  <w:style w:type="character" w:customStyle="1" w:styleId="NKTextkursiv">
    <w:name w:val="NK Text kursiv"/>
    <w:uiPriority w:val="1"/>
    <w:qFormat/>
    <w:rsid w:val="00E234B2"/>
    <w:rPr>
      <w:i/>
    </w:rPr>
  </w:style>
  <w:style w:type="character" w:customStyle="1" w:styleId="verse-content--hover">
    <w:name w:val="verse-content--hover"/>
    <w:basedOn w:val="Absatz-Standardschriftart"/>
    <w:rsid w:val="00B7066E"/>
  </w:style>
  <w:style w:type="character" w:customStyle="1" w:styleId="verse-numbergroup">
    <w:name w:val="verse-numbergroup"/>
    <w:basedOn w:val="Absatz-Standardschriftart"/>
    <w:rsid w:val="00B7066E"/>
  </w:style>
  <w:style w:type="character" w:styleId="Fett">
    <w:name w:val="Strong"/>
    <w:basedOn w:val="Absatz-Standardschriftart"/>
    <w:uiPriority w:val="22"/>
    <w:qFormat/>
    <w:rsid w:val="00B7066E"/>
    <w:rPr>
      <w:b/>
      <w:bCs/>
    </w:rPr>
  </w:style>
  <w:style w:type="character" w:styleId="Hervorhebung">
    <w:name w:val="Emphasis"/>
    <w:basedOn w:val="Absatz-Standardschriftart"/>
    <w:uiPriority w:val="20"/>
    <w:qFormat/>
    <w:rsid w:val="00B7066E"/>
    <w:rPr>
      <w:i/>
      <w:iCs/>
    </w:rPr>
  </w:style>
  <w:style w:type="paragraph" w:customStyle="1" w:styleId="Liturgien1">
    <w:name w:val="Liturgien 1"/>
    <w:basedOn w:val="Liturgien2"/>
    <w:next w:val="Standard"/>
    <w:link w:val="Liturgien1Zchn"/>
    <w:qFormat/>
    <w:rsid w:val="00181690"/>
    <w:pPr>
      <w:spacing w:before="480" w:after="240"/>
    </w:pPr>
    <w:rPr>
      <w:sz w:val="32"/>
      <w:szCs w:val="28"/>
    </w:rPr>
  </w:style>
  <w:style w:type="character" w:customStyle="1" w:styleId="Liturgien2Zchn">
    <w:name w:val="Liturgien 2 Zchn"/>
    <w:basedOn w:val="Absatz-Standardschriftart"/>
    <w:link w:val="Liturgien2"/>
    <w:rsid w:val="0037085E"/>
    <w:rPr>
      <w:rFonts w:ascii="Arial" w:eastAsia="Calibri" w:hAnsi="Arial" w:cs="Arial"/>
      <w:b/>
      <w:color w:val="783378"/>
      <w:sz w:val="28"/>
      <w:szCs w:val="30"/>
    </w:rPr>
  </w:style>
  <w:style w:type="character" w:customStyle="1" w:styleId="Liturgien1Zchn">
    <w:name w:val="Liturgien 1 Zchn"/>
    <w:basedOn w:val="Liturgien2Zchn"/>
    <w:link w:val="Liturgien1"/>
    <w:rsid w:val="00181690"/>
    <w:rPr>
      <w:rFonts w:ascii="Arial" w:eastAsia="Calibri" w:hAnsi="Arial" w:cs="Arial"/>
      <w:b/>
      <w:color w:val="783378"/>
      <w:sz w:val="32"/>
      <w:szCs w:val="28"/>
    </w:rPr>
  </w:style>
  <w:style w:type="paragraph" w:styleId="Titel">
    <w:name w:val="Title"/>
    <w:basedOn w:val="Liturgien1"/>
    <w:next w:val="Standard"/>
    <w:link w:val="TitelZchn"/>
    <w:uiPriority w:val="10"/>
    <w:qFormat/>
    <w:rsid w:val="00537CDD"/>
    <w:rPr>
      <w:sz w:val="40"/>
    </w:rPr>
  </w:style>
  <w:style w:type="character" w:customStyle="1" w:styleId="TitelZchn">
    <w:name w:val="Titel Zchn"/>
    <w:basedOn w:val="Absatz-Standardschriftart"/>
    <w:link w:val="Titel"/>
    <w:uiPriority w:val="10"/>
    <w:rsid w:val="00537CDD"/>
    <w:rPr>
      <w:rFonts w:ascii="Arial" w:eastAsia="Calibri" w:hAnsi="Arial" w:cs="Arial"/>
      <w:b/>
      <w:color w:val="783378"/>
      <w:sz w:val="40"/>
      <w:szCs w:val="28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313640"/>
    <w:rPr>
      <w:rFonts w:asciiTheme="majorHAnsi" w:eastAsiaTheme="majorEastAsia" w:hAnsiTheme="majorHAnsi" w:cstheme="majorBidi"/>
      <w:b/>
      <w:bCs/>
      <w:sz w:val="32"/>
      <w:szCs w:val="36"/>
      <w:lang w:eastAsia="en-US"/>
    </w:rPr>
  </w:style>
  <w:style w:type="character" w:styleId="Hyperlink">
    <w:name w:val="Hyperlink"/>
    <w:basedOn w:val="Absatz-Standardschriftart"/>
    <w:uiPriority w:val="99"/>
    <w:unhideWhenUsed/>
    <w:rsid w:val="007D5B3C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7D5B3C"/>
    <w:rPr>
      <w:color w:val="605E5C"/>
      <w:shd w:val="clear" w:color="auto" w:fill="E1DFDD"/>
    </w:rPr>
  </w:style>
  <w:style w:type="paragraph" w:styleId="Listenabsatz">
    <w:name w:val="List Paragraph"/>
    <w:basedOn w:val="Standard"/>
    <w:uiPriority w:val="34"/>
    <w:rsid w:val="00E56E8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4964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41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gottesdienstkultur-nordkirche.de/liturgien/treib-unsern-willen-dein-wort-zu-erfuellen-spiegelungen-zu-paul-gerhardt/" TargetMode="External"/><Relationship Id="rId18" Type="http://schemas.openxmlformats.org/officeDocument/2006/relationships/image" Target="media/image3.emf"/><Relationship Id="rId26" Type="http://schemas.openxmlformats.org/officeDocument/2006/relationships/image" Target="media/image11.emf"/><Relationship Id="rId3" Type="http://schemas.openxmlformats.org/officeDocument/2006/relationships/settings" Target="settings.xml"/><Relationship Id="rId21" Type="http://schemas.openxmlformats.org/officeDocument/2006/relationships/image" Target="media/image6.emf"/><Relationship Id="rId7" Type="http://schemas.openxmlformats.org/officeDocument/2006/relationships/hyperlink" Target="https://www.glaubenssachen.de/Paul-Gerhardt-Broschuere-Kunstprojekt/N1804" TargetMode="External"/><Relationship Id="rId12" Type="http://schemas.openxmlformats.org/officeDocument/2006/relationships/hyperlink" Target="https://gottesdienstkultur-nordkirche.de/liturgien/alles-vergehet-gott-aber-stehet-spiegelungen-zu-paul-gerhardt-iii/" TargetMode="External"/><Relationship Id="rId17" Type="http://schemas.openxmlformats.org/officeDocument/2006/relationships/image" Target="media/image2.emf"/><Relationship Id="rId25" Type="http://schemas.openxmlformats.org/officeDocument/2006/relationships/image" Target="media/image10.emf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mailto:friedemann.magaard@kirche-husum.de" TargetMode="External"/><Relationship Id="rId20" Type="http://schemas.openxmlformats.org/officeDocument/2006/relationships/image" Target="media/image5.emf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gottesdienstkultur-nordkirche.de/liturgien/die-gueldne-sonne-spiegelungen-zu-paul-gerhardt-ii/" TargetMode="External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yperlink" Target="mailto:Luise.klafs@pti.nordkirche.de" TargetMode="External"/><Relationship Id="rId23" Type="http://schemas.openxmlformats.org/officeDocument/2006/relationships/image" Target="media/image8.emf"/><Relationship Id="rId28" Type="http://schemas.openxmlformats.org/officeDocument/2006/relationships/image" Target="media/image13.emf"/><Relationship Id="rId10" Type="http://schemas.openxmlformats.org/officeDocument/2006/relationships/hyperlink" Target="https://gottesdienstkultur-nordkirche.de/liturgien/ich-lag-in-tiefster-todesnacht-spiegelungen-zu-paul-gerhardt-i/" TargetMode="External"/><Relationship Id="rId19" Type="http://schemas.openxmlformats.org/officeDocument/2006/relationships/image" Target="media/image4.emf"/><Relationship Id="rId31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yperlink" Target="https://gottesdienstkultur-nordkirche.de/" TargetMode="External"/><Relationship Id="rId14" Type="http://schemas.openxmlformats.org/officeDocument/2006/relationships/hyperlink" Target="mailto:Luise.klafs@pti.nordkirche.de" TargetMode="External"/><Relationship Id="rId22" Type="http://schemas.openxmlformats.org/officeDocument/2006/relationships/image" Target="media/image7.emf"/><Relationship Id="rId27" Type="http://schemas.openxmlformats.org/officeDocument/2006/relationships/image" Target="media/image12.emf"/><Relationship Id="rId30" Type="http://schemas.openxmlformats.org/officeDocument/2006/relationships/header" Target="header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ibents\Documents\7.%20Teaser%20-%20aktuelle%20Bearbeitung%20von%20Vorlage%20zu%20Final1\Liturgien%20der%20Verhei&#223;ung%20-%20Word-Vorlage%20(5).dotx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Liturgien der Verheißung - Word-Vorlage (5)</Template>
  <TotalTime>0</TotalTime>
  <Pages>16</Pages>
  <Words>3496</Words>
  <Characters>22027</Characters>
  <Application>Microsoft Office Word</Application>
  <DocSecurity>0</DocSecurity>
  <Lines>183</Lines>
  <Paragraphs>50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NEZENTRUM</Company>
  <LinksUpToDate>false</LinksUpToDate>
  <CharactersWithSpaces>25473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Bents, Ilona</dc:creator>
  <cp:lastModifiedBy>Loewisch, Ingeborg</cp:lastModifiedBy>
  <cp:revision>4</cp:revision>
  <cp:lastPrinted>2026-04-15T13:45:00Z</cp:lastPrinted>
  <dcterms:created xsi:type="dcterms:W3CDTF">2026-04-15T13:44:00Z</dcterms:created>
  <dcterms:modified xsi:type="dcterms:W3CDTF">2026-04-16T07:52:00Z</dcterms:modified>
</cp:coreProperties>
</file>